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36961" w:rsidRPr="00936961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36961" w:rsidRPr="00936961">
        <w:rPr>
          <w:rFonts w:ascii="Arial" w:hAnsi="Arial" w:cs="Arial"/>
          <w:b/>
          <w:sz w:val="24"/>
          <w:szCs w:val="24"/>
        </w:rPr>
        <w:t>ZP/RB-01/22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36961" w:rsidRPr="00936961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36961" w:rsidRPr="00936961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936961" w:rsidRPr="00936961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36961" w:rsidRPr="00936961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936961" w:rsidRPr="00936961">
        <w:rPr>
          <w:rFonts w:ascii="Arial" w:hAnsi="Arial" w:cs="Arial"/>
        </w:rPr>
        <w:t>Częstochowa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36961" w:rsidRPr="0012157F" w:rsidTr="00A43A8E">
        <w:tc>
          <w:tcPr>
            <w:tcW w:w="9212" w:type="dxa"/>
            <w:shd w:val="clear" w:color="auto" w:fill="D9D9D9"/>
          </w:tcPr>
          <w:p w:rsidR="00936961" w:rsidRPr="0012157F" w:rsidRDefault="00936961" w:rsidP="00A43A8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36961" w:rsidRPr="0012157F" w:rsidRDefault="00936961" w:rsidP="00A43A8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36961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36961" w:rsidRPr="0012157F" w:rsidRDefault="00936961" w:rsidP="00A43A8E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936961" w:rsidRPr="0012157F" w:rsidRDefault="00936961" w:rsidP="00A43A8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936961" w:rsidRPr="00936961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936961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36961">
        <w:rPr>
          <w:rFonts w:ascii="Arial" w:hAnsi="Arial" w:cs="Arial"/>
          <w:b/>
          <w:sz w:val="24"/>
          <w:szCs w:val="24"/>
        </w:rPr>
        <w:t>Przebudowa pomieszczeń w budynku Wydziału Elektrycznego Politechniki Częstochowskiej - I etap</w:t>
      </w:r>
    </w:p>
    <w:p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12157F" w:rsidRDefault="00710937" w:rsidP="005E24AA">
      <w:pPr>
        <w:rPr>
          <w:rFonts w:ascii="Arial" w:hAnsi="Arial" w:cs="Arial"/>
          <w:sz w:val="24"/>
          <w:szCs w:val="24"/>
        </w:rPr>
      </w:pPr>
    </w:p>
    <w:p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lastRenderedPageBreak/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4C6" w:rsidRDefault="002A04C6" w:rsidP="0038231F">
      <w:pPr>
        <w:spacing w:after="0" w:line="240" w:lineRule="auto"/>
      </w:pPr>
      <w:r>
        <w:separator/>
      </w:r>
    </w:p>
  </w:endnote>
  <w:endnote w:type="continuationSeparator" w:id="0">
    <w:p w:rsidR="002A04C6" w:rsidRDefault="002A04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961" w:rsidRDefault="009369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8358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8358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961" w:rsidRDefault="009369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4C6" w:rsidRDefault="002A04C6" w:rsidP="0038231F">
      <w:pPr>
        <w:spacing w:after="0" w:line="240" w:lineRule="auto"/>
      </w:pPr>
      <w:r>
        <w:separator/>
      </w:r>
    </w:p>
  </w:footnote>
  <w:footnote w:type="continuationSeparator" w:id="0">
    <w:p w:rsidR="002A04C6" w:rsidRDefault="002A04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961" w:rsidRDefault="009369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961" w:rsidRDefault="009369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961" w:rsidRDefault="009369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04C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3580"/>
    <w:rsid w:val="00284368"/>
    <w:rsid w:val="00287AE8"/>
    <w:rsid w:val="00290B01"/>
    <w:rsid w:val="00292198"/>
    <w:rsid w:val="002A04C6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36961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820BE1F-C999-428F-B82C-4C0D44988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F5072-1B37-4687-832E-D59022B18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2022-02-15T11:16:00Z</dcterms:created>
  <dcterms:modified xsi:type="dcterms:W3CDTF">2022-02-15T11:16:00Z</dcterms:modified>
</cp:coreProperties>
</file>