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C7238" w:rsidRDefault="003427F6" w:rsidP="002A6E0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>Częstochowa</w:t>
      </w:r>
      <w:r w:rsidR="006A5DF1" w:rsidRPr="003C7238">
        <w:rPr>
          <w:rFonts w:ascii="Arial" w:hAnsi="Arial" w:cs="Arial"/>
          <w:sz w:val="24"/>
          <w:szCs w:val="24"/>
        </w:rPr>
        <w:t xml:space="preserve"> dnia: </w:t>
      </w:r>
      <w:r w:rsidRPr="003C7238">
        <w:rPr>
          <w:rFonts w:ascii="Arial" w:hAnsi="Arial" w:cs="Arial"/>
          <w:sz w:val="24"/>
          <w:szCs w:val="24"/>
        </w:rPr>
        <w:t>2022-02-0</w:t>
      </w:r>
      <w:r w:rsidR="001818AE" w:rsidRPr="003C7238">
        <w:rPr>
          <w:rFonts w:ascii="Arial" w:hAnsi="Arial" w:cs="Arial"/>
          <w:sz w:val="24"/>
          <w:szCs w:val="24"/>
        </w:rPr>
        <w:t>8</w:t>
      </w:r>
    </w:p>
    <w:p w:rsidR="0029606A" w:rsidRPr="003C7238" w:rsidRDefault="0029606A" w:rsidP="002A6E0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3C7238" w:rsidRDefault="003427F6" w:rsidP="002A6E0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C723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3C7238" w:rsidRDefault="003427F6" w:rsidP="002A6E01">
      <w:pPr>
        <w:spacing w:line="360" w:lineRule="auto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>Dąbrowskiego</w:t>
      </w:r>
      <w:r w:rsidR="006A5DF1" w:rsidRPr="003C7238">
        <w:rPr>
          <w:rFonts w:ascii="Arial" w:hAnsi="Arial" w:cs="Arial"/>
          <w:sz w:val="24"/>
          <w:szCs w:val="24"/>
        </w:rPr>
        <w:t xml:space="preserve"> </w:t>
      </w:r>
      <w:r w:rsidRPr="003C7238">
        <w:rPr>
          <w:rFonts w:ascii="Arial" w:hAnsi="Arial" w:cs="Arial"/>
          <w:sz w:val="24"/>
          <w:szCs w:val="24"/>
        </w:rPr>
        <w:t>69</w:t>
      </w:r>
    </w:p>
    <w:p w:rsidR="006A5DF1" w:rsidRPr="003C7238" w:rsidRDefault="003427F6" w:rsidP="002A6E01">
      <w:pPr>
        <w:spacing w:line="360" w:lineRule="auto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>42-201</w:t>
      </w:r>
      <w:r w:rsidR="006A5DF1" w:rsidRPr="003C7238">
        <w:rPr>
          <w:rFonts w:ascii="Arial" w:hAnsi="Arial" w:cs="Arial"/>
          <w:sz w:val="24"/>
          <w:szCs w:val="24"/>
        </w:rPr>
        <w:t xml:space="preserve"> </w:t>
      </w:r>
      <w:r w:rsidRPr="003C7238">
        <w:rPr>
          <w:rFonts w:ascii="Arial" w:hAnsi="Arial" w:cs="Arial"/>
          <w:sz w:val="24"/>
          <w:szCs w:val="24"/>
        </w:rPr>
        <w:t>Częstochowa</w:t>
      </w:r>
    </w:p>
    <w:p w:rsidR="006A5DF1" w:rsidRPr="003C7238" w:rsidRDefault="006A5DF1" w:rsidP="002A6E0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C723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3C7238" w:rsidRDefault="006A5DF1" w:rsidP="002A6E0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C7238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3C7238" w:rsidRDefault="006A5DF1" w:rsidP="002A6E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A6E01" w:rsidRPr="003C7238" w:rsidRDefault="002A6E01" w:rsidP="002A6E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C7238">
        <w:rPr>
          <w:rFonts w:ascii="Arial" w:hAnsi="Arial" w:cs="Arial"/>
          <w:b/>
          <w:sz w:val="24"/>
          <w:szCs w:val="24"/>
        </w:rPr>
        <w:t xml:space="preserve">Pismo: RK - </w:t>
      </w:r>
      <w:r w:rsidR="00D047D6">
        <w:rPr>
          <w:rFonts w:ascii="Arial" w:hAnsi="Arial" w:cs="Arial"/>
          <w:b/>
          <w:sz w:val="24"/>
          <w:szCs w:val="24"/>
        </w:rPr>
        <w:t>73</w:t>
      </w:r>
      <w:bookmarkStart w:id="0" w:name="_GoBack"/>
      <w:bookmarkEnd w:id="0"/>
      <w:r w:rsidRPr="003C7238">
        <w:rPr>
          <w:rFonts w:ascii="Arial" w:hAnsi="Arial" w:cs="Arial"/>
          <w:b/>
          <w:sz w:val="24"/>
          <w:szCs w:val="24"/>
        </w:rPr>
        <w:t>/22</w:t>
      </w:r>
    </w:p>
    <w:p w:rsidR="002A6E01" w:rsidRPr="003C7238" w:rsidRDefault="002A6E01" w:rsidP="002A6E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6A5DF1" w:rsidRPr="003C7238" w:rsidRDefault="006A5DF1" w:rsidP="002A6E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3C7238" w:rsidRDefault="006A5DF1" w:rsidP="002A6E01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3C7238">
        <w:rPr>
          <w:rFonts w:ascii="Arial" w:hAnsi="Arial" w:cs="Arial"/>
          <w:b/>
          <w:sz w:val="24"/>
          <w:szCs w:val="24"/>
        </w:rPr>
        <w:t>WYKONAWCY</w:t>
      </w:r>
    </w:p>
    <w:p w:rsidR="006A5DF1" w:rsidRPr="003C7238" w:rsidRDefault="006A5DF1" w:rsidP="002A6E01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3C7238" w:rsidRDefault="006D4AB3" w:rsidP="002A6E0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3C7238" w:rsidRDefault="00E21B49" w:rsidP="002A6E01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3C7238">
        <w:rPr>
          <w:rFonts w:cs="Arial"/>
          <w:sz w:val="24"/>
          <w:szCs w:val="24"/>
        </w:rPr>
        <w:t>WYJAŚNIENI</w:t>
      </w:r>
      <w:r w:rsidR="00520165" w:rsidRPr="003C7238">
        <w:rPr>
          <w:rFonts w:cs="Arial"/>
          <w:sz w:val="24"/>
          <w:szCs w:val="24"/>
        </w:rPr>
        <w:t>A</w:t>
      </w:r>
      <w:r w:rsidR="00632C3C" w:rsidRPr="003C7238">
        <w:rPr>
          <w:rFonts w:cs="Arial"/>
          <w:sz w:val="24"/>
          <w:szCs w:val="24"/>
        </w:rPr>
        <w:t xml:space="preserve"> TREŚCI</w:t>
      </w:r>
      <w:r w:rsidR="0029606A" w:rsidRPr="003C7238">
        <w:rPr>
          <w:rFonts w:cs="Arial"/>
          <w:sz w:val="24"/>
          <w:szCs w:val="24"/>
        </w:rPr>
        <w:t xml:space="preserve"> SWZ</w:t>
      </w:r>
      <w:r w:rsidR="00CC55B8" w:rsidRPr="003C7238">
        <w:rPr>
          <w:rFonts w:cs="Arial"/>
          <w:sz w:val="24"/>
          <w:szCs w:val="24"/>
        </w:rPr>
        <w:t>, ZMIANA SWZ ORAZ PRZEDŁUŻENIE TERMINU SKŁADANIA OFERT</w:t>
      </w:r>
    </w:p>
    <w:p w:rsidR="006D4AB3" w:rsidRPr="003C7238" w:rsidRDefault="00632C3C" w:rsidP="002A6E01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 xml:space="preserve">Dotyczy: </w:t>
      </w:r>
      <w:r w:rsidR="006A5DF1" w:rsidRPr="003C7238">
        <w:rPr>
          <w:rFonts w:ascii="Arial" w:hAnsi="Arial" w:cs="Arial"/>
          <w:sz w:val="24"/>
          <w:szCs w:val="24"/>
        </w:rPr>
        <w:t>p</w:t>
      </w:r>
      <w:r w:rsidRPr="003C7238">
        <w:rPr>
          <w:rFonts w:ascii="Arial" w:hAnsi="Arial" w:cs="Arial"/>
          <w:sz w:val="24"/>
          <w:szCs w:val="24"/>
        </w:rPr>
        <w:t>ostępowani</w:t>
      </w:r>
      <w:r w:rsidR="006A5DF1" w:rsidRPr="003C7238">
        <w:rPr>
          <w:rFonts w:ascii="Arial" w:hAnsi="Arial" w:cs="Arial"/>
          <w:sz w:val="24"/>
          <w:szCs w:val="24"/>
        </w:rPr>
        <w:t>a</w:t>
      </w:r>
      <w:r w:rsidRPr="003C7238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C7238">
        <w:rPr>
          <w:rFonts w:ascii="Arial" w:hAnsi="Arial" w:cs="Arial"/>
          <w:sz w:val="24"/>
          <w:szCs w:val="24"/>
        </w:rPr>
        <w:t>go</w:t>
      </w:r>
      <w:r w:rsidRPr="003C7238">
        <w:rPr>
          <w:rFonts w:ascii="Arial" w:hAnsi="Arial" w:cs="Arial"/>
          <w:sz w:val="24"/>
          <w:szCs w:val="24"/>
        </w:rPr>
        <w:t xml:space="preserve"> w trybie </w:t>
      </w:r>
      <w:r w:rsidR="003427F6" w:rsidRPr="003C723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427F6" w:rsidRPr="003C7238">
        <w:rPr>
          <w:rFonts w:ascii="Arial" w:hAnsi="Arial" w:cs="Arial"/>
          <w:sz w:val="24"/>
          <w:szCs w:val="24"/>
        </w:rPr>
        <w:t>Pzp</w:t>
      </w:r>
      <w:proofErr w:type="spellEnd"/>
      <w:r w:rsidRPr="003C7238">
        <w:rPr>
          <w:rFonts w:ascii="Arial" w:hAnsi="Arial" w:cs="Arial"/>
          <w:b/>
          <w:sz w:val="24"/>
          <w:szCs w:val="24"/>
        </w:rPr>
        <w:t xml:space="preserve"> </w:t>
      </w:r>
      <w:r w:rsidRPr="003C7238">
        <w:rPr>
          <w:rFonts w:ascii="Arial" w:hAnsi="Arial" w:cs="Arial"/>
          <w:bCs/>
          <w:sz w:val="24"/>
          <w:szCs w:val="24"/>
        </w:rPr>
        <w:t>na</w:t>
      </w:r>
      <w:r w:rsidRPr="003C7238">
        <w:rPr>
          <w:rFonts w:ascii="Arial" w:hAnsi="Arial" w:cs="Arial"/>
          <w:b/>
          <w:sz w:val="24"/>
          <w:szCs w:val="24"/>
        </w:rPr>
        <w:t xml:space="preserve"> </w:t>
      </w:r>
      <w:r w:rsidR="00E72428" w:rsidRPr="003C7238">
        <w:rPr>
          <w:rFonts w:ascii="Arial" w:hAnsi="Arial" w:cs="Arial"/>
          <w:bCs/>
          <w:sz w:val="24"/>
          <w:szCs w:val="24"/>
        </w:rPr>
        <w:t>”</w:t>
      </w:r>
      <w:r w:rsidR="003427F6" w:rsidRPr="003C7238">
        <w:rPr>
          <w:rFonts w:ascii="Arial" w:hAnsi="Arial" w:cs="Arial"/>
          <w:b/>
          <w:bCs/>
          <w:sz w:val="24"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  <w:r w:rsidR="00E72428" w:rsidRPr="003C7238">
        <w:rPr>
          <w:rFonts w:ascii="Arial" w:hAnsi="Arial" w:cs="Arial"/>
          <w:bCs/>
          <w:sz w:val="24"/>
          <w:szCs w:val="24"/>
        </w:rPr>
        <w:t>”</w:t>
      </w:r>
      <w:r w:rsidRPr="003C7238">
        <w:rPr>
          <w:rFonts w:ascii="Arial" w:hAnsi="Arial" w:cs="Arial"/>
          <w:b/>
          <w:sz w:val="24"/>
          <w:szCs w:val="24"/>
        </w:rPr>
        <w:t xml:space="preserve"> </w:t>
      </w:r>
      <w:r w:rsidRPr="003C7238">
        <w:rPr>
          <w:rFonts w:ascii="Arial" w:hAnsi="Arial" w:cs="Arial"/>
          <w:bCs/>
          <w:sz w:val="24"/>
          <w:szCs w:val="24"/>
        </w:rPr>
        <w:t>– znak sprawy</w:t>
      </w:r>
      <w:r w:rsidRPr="003C7238">
        <w:rPr>
          <w:rFonts w:ascii="Arial" w:hAnsi="Arial" w:cs="Arial"/>
          <w:b/>
          <w:sz w:val="24"/>
          <w:szCs w:val="24"/>
        </w:rPr>
        <w:t xml:space="preserve"> </w:t>
      </w:r>
      <w:r w:rsidR="003427F6" w:rsidRPr="003C7238">
        <w:rPr>
          <w:rFonts w:ascii="Arial" w:hAnsi="Arial" w:cs="Arial"/>
          <w:b/>
          <w:sz w:val="24"/>
          <w:szCs w:val="24"/>
        </w:rPr>
        <w:t>ZP/US-01/22</w:t>
      </w:r>
      <w:r w:rsidRPr="003C7238">
        <w:rPr>
          <w:rFonts w:ascii="Arial" w:hAnsi="Arial" w:cs="Arial"/>
          <w:b/>
          <w:sz w:val="24"/>
          <w:szCs w:val="24"/>
        </w:rPr>
        <w:t>.</w:t>
      </w:r>
    </w:p>
    <w:p w:rsidR="0012774F" w:rsidRPr="003C7238" w:rsidRDefault="00520165" w:rsidP="002A6E0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 xml:space="preserve">Zamawiający, </w:t>
      </w:r>
      <w:r w:rsidR="003427F6" w:rsidRPr="003C7238">
        <w:rPr>
          <w:rFonts w:ascii="Arial" w:hAnsi="Arial" w:cs="Arial"/>
          <w:b/>
          <w:sz w:val="24"/>
          <w:szCs w:val="24"/>
        </w:rPr>
        <w:t>Politechnika Częstochowska</w:t>
      </w:r>
      <w:r w:rsidRPr="003C7238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C7238">
        <w:rPr>
          <w:rFonts w:ascii="Arial" w:hAnsi="Arial" w:cs="Arial"/>
          <w:sz w:val="24"/>
          <w:szCs w:val="24"/>
        </w:rPr>
        <w:t>284</w:t>
      </w:r>
      <w:r w:rsidRPr="003C7238">
        <w:rPr>
          <w:rFonts w:ascii="Arial" w:hAnsi="Arial" w:cs="Arial"/>
          <w:sz w:val="24"/>
          <w:szCs w:val="24"/>
        </w:rPr>
        <w:t xml:space="preserve"> ust. </w:t>
      </w:r>
      <w:r w:rsidR="0029606A" w:rsidRPr="003C7238">
        <w:rPr>
          <w:rFonts w:ascii="Arial" w:hAnsi="Arial" w:cs="Arial"/>
          <w:sz w:val="24"/>
          <w:szCs w:val="24"/>
        </w:rPr>
        <w:t>6</w:t>
      </w:r>
      <w:r w:rsidRPr="003C7238">
        <w:rPr>
          <w:rFonts w:ascii="Arial" w:hAnsi="Arial" w:cs="Arial"/>
          <w:sz w:val="24"/>
          <w:szCs w:val="24"/>
        </w:rPr>
        <w:t xml:space="preserve"> ustawy z dnia </w:t>
      </w:r>
      <w:r w:rsidR="0029606A" w:rsidRPr="003C7238">
        <w:rPr>
          <w:rFonts w:ascii="Arial" w:hAnsi="Arial" w:cs="Arial"/>
          <w:sz w:val="24"/>
          <w:szCs w:val="24"/>
        </w:rPr>
        <w:t>11</w:t>
      </w:r>
      <w:r w:rsidRPr="003C7238">
        <w:rPr>
          <w:rFonts w:ascii="Arial" w:hAnsi="Arial" w:cs="Arial"/>
          <w:sz w:val="24"/>
          <w:szCs w:val="24"/>
        </w:rPr>
        <w:t xml:space="preserve"> </w:t>
      </w:r>
      <w:r w:rsidR="0029606A" w:rsidRPr="003C7238">
        <w:rPr>
          <w:rFonts w:ascii="Arial" w:hAnsi="Arial" w:cs="Arial"/>
          <w:sz w:val="24"/>
          <w:szCs w:val="24"/>
        </w:rPr>
        <w:t xml:space="preserve">września </w:t>
      </w:r>
      <w:r w:rsidRPr="003C7238">
        <w:rPr>
          <w:rFonts w:ascii="Arial" w:hAnsi="Arial" w:cs="Arial"/>
          <w:sz w:val="24"/>
          <w:szCs w:val="24"/>
        </w:rPr>
        <w:t>20</w:t>
      </w:r>
      <w:r w:rsidR="0029606A" w:rsidRPr="003C7238">
        <w:rPr>
          <w:rFonts w:ascii="Arial" w:hAnsi="Arial" w:cs="Arial"/>
          <w:sz w:val="24"/>
          <w:szCs w:val="24"/>
        </w:rPr>
        <w:t>19</w:t>
      </w:r>
      <w:r w:rsidRPr="003C7238">
        <w:rPr>
          <w:rFonts w:ascii="Arial" w:hAnsi="Arial" w:cs="Arial"/>
          <w:sz w:val="24"/>
          <w:szCs w:val="24"/>
        </w:rPr>
        <w:t xml:space="preserve"> r</w:t>
      </w:r>
      <w:r w:rsidR="0029606A" w:rsidRPr="003C7238">
        <w:rPr>
          <w:rFonts w:ascii="Arial" w:hAnsi="Arial" w:cs="Arial"/>
          <w:sz w:val="24"/>
          <w:szCs w:val="24"/>
        </w:rPr>
        <w:t>.</w:t>
      </w:r>
      <w:r w:rsidRPr="003C7238">
        <w:rPr>
          <w:rFonts w:ascii="Arial" w:hAnsi="Arial" w:cs="Arial"/>
          <w:sz w:val="24"/>
          <w:szCs w:val="24"/>
        </w:rPr>
        <w:t xml:space="preserve"> Prawo </w:t>
      </w:r>
      <w:r w:rsidR="0029606A" w:rsidRPr="003C7238">
        <w:rPr>
          <w:rFonts w:ascii="Arial" w:hAnsi="Arial" w:cs="Arial"/>
          <w:sz w:val="24"/>
          <w:szCs w:val="24"/>
        </w:rPr>
        <w:t>z</w:t>
      </w:r>
      <w:r w:rsidRPr="003C7238">
        <w:rPr>
          <w:rFonts w:ascii="Arial" w:hAnsi="Arial" w:cs="Arial"/>
          <w:sz w:val="24"/>
          <w:szCs w:val="24"/>
        </w:rPr>
        <w:t xml:space="preserve">amówień </w:t>
      </w:r>
      <w:r w:rsidR="0029606A" w:rsidRPr="003C7238">
        <w:rPr>
          <w:rFonts w:ascii="Arial" w:hAnsi="Arial" w:cs="Arial"/>
          <w:sz w:val="24"/>
          <w:szCs w:val="24"/>
        </w:rPr>
        <w:t>p</w:t>
      </w:r>
      <w:r w:rsidRPr="003C7238">
        <w:rPr>
          <w:rFonts w:ascii="Arial" w:hAnsi="Arial" w:cs="Arial"/>
          <w:sz w:val="24"/>
          <w:szCs w:val="24"/>
        </w:rPr>
        <w:t xml:space="preserve">ublicznych </w:t>
      </w:r>
      <w:r w:rsidR="003427F6" w:rsidRPr="003C7238">
        <w:rPr>
          <w:rFonts w:ascii="Arial" w:hAnsi="Arial" w:cs="Arial"/>
          <w:sz w:val="24"/>
          <w:szCs w:val="24"/>
        </w:rPr>
        <w:t>(</w:t>
      </w:r>
      <w:proofErr w:type="spellStart"/>
      <w:r w:rsidR="003427F6" w:rsidRPr="003C7238">
        <w:rPr>
          <w:rFonts w:ascii="Arial" w:hAnsi="Arial" w:cs="Arial"/>
          <w:sz w:val="24"/>
          <w:szCs w:val="24"/>
        </w:rPr>
        <w:t>t.j</w:t>
      </w:r>
      <w:proofErr w:type="spellEnd"/>
      <w:r w:rsidR="003427F6" w:rsidRPr="003C7238">
        <w:rPr>
          <w:rFonts w:ascii="Arial" w:hAnsi="Arial" w:cs="Arial"/>
          <w:sz w:val="24"/>
          <w:szCs w:val="24"/>
        </w:rPr>
        <w:t>. Dz.U. z 2021r. poz. 1129)</w:t>
      </w:r>
      <w:r w:rsidR="00BE7BFD" w:rsidRPr="003C7238">
        <w:rPr>
          <w:rFonts w:ascii="Arial" w:hAnsi="Arial" w:cs="Arial"/>
          <w:sz w:val="24"/>
          <w:szCs w:val="24"/>
        </w:rPr>
        <w:t xml:space="preserve">, </w:t>
      </w:r>
      <w:r w:rsidR="00E74BC3" w:rsidRPr="003C7238">
        <w:rPr>
          <w:rFonts w:ascii="Arial" w:hAnsi="Arial" w:cs="Arial"/>
          <w:sz w:val="24"/>
          <w:szCs w:val="24"/>
        </w:rPr>
        <w:t>udostępnia</w:t>
      </w:r>
      <w:r w:rsidR="00BE7BFD" w:rsidRPr="003C7238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C7238">
        <w:rPr>
          <w:rFonts w:ascii="Arial" w:hAnsi="Arial" w:cs="Arial"/>
          <w:sz w:val="24"/>
          <w:szCs w:val="24"/>
        </w:rPr>
        <w:t>pecyfikacji Warunków Zamówienia (</w:t>
      </w:r>
      <w:r w:rsidR="0012774F" w:rsidRPr="003C723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C723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C7238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C7238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C7238">
        <w:rPr>
          <w:rFonts w:ascii="Arial" w:hAnsi="Arial" w:cs="Arial"/>
          <w:sz w:val="24"/>
          <w:szCs w:val="24"/>
        </w:rPr>
        <w:t>wraz z wyjaśnieniami</w:t>
      </w:r>
      <w:r w:rsidR="0012774F" w:rsidRPr="003C7238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27F6" w:rsidRPr="003C7238" w:rsidTr="0035214F">
        <w:tc>
          <w:tcPr>
            <w:tcW w:w="9356" w:type="dxa"/>
            <w:shd w:val="clear" w:color="auto" w:fill="auto"/>
          </w:tcPr>
          <w:p w:rsidR="00F162DC" w:rsidRPr="003C7238" w:rsidRDefault="00F162DC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lastRenderedPageBreak/>
              <w:t>Pytanie nr 1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Prosimy o wyjaśnienie jaką formę edukacji należy rozumieć jako szkolenie/warsztat na potrzeby spełnienia kryteriów udziału w postępowaniu o których mowa w pkt. 7.2 SWZ odpowiednio dla części 1-13 oraz na potrzeby kryteriów oceny ofert, o których mowa w pkt. 21.1 SWZ odpowiednio dla części 1-13. </w:t>
            </w:r>
          </w:p>
          <w:p w:rsidR="00F162DC" w:rsidRPr="003C7238" w:rsidRDefault="00F162DC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BC488E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Szkolenie jest połączeniem formy spotkania seminaryjnego i warsztatów. Powinno więc ono zawierać zarówno elementy wykładu, jak i praktycznego ćwiczenia. Ważnym elementem szkolenia jest też jego nastawienie na efekt - czyli przyrost wiedzy i umiejętności słuchaczy. Częścią szkolenia jest również sprawdzenie zdobytej wiedzy i umiejętności, które potem jest udokumentowane odpowiednim zaświadczeniem czy dyplomem. Liczba godzin szkolenia powinna być adekwatna do liczba godzin zawartych w SWZ.</w:t>
            </w:r>
          </w:p>
          <w:p w:rsidR="00857288" w:rsidRPr="003C7238" w:rsidRDefault="0085728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27F6" w:rsidRPr="003C7238" w:rsidRDefault="00F162DC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 w:rsidR="003427F6" w:rsidRPr="003C723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Czy właściwym będzie uznanie, że za szkolenie/warsztat można uznać wyłącznie zajęcia prowadzone w czasie rzeczywistym przez trenera dla grupy uczestników trwające co najmniej 4 godziny zegarowe?</w:t>
            </w:r>
          </w:p>
          <w:p w:rsidR="00BC488E" w:rsidRPr="003C7238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BC488E" w:rsidRDefault="00A82569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Nie</w:t>
            </w:r>
            <w:r w:rsidR="00BC488E" w:rsidRPr="003C7238">
              <w:rPr>
                <w:rFonts w:ascii="Arial" w:hAnsi="Arial" w:cs="Arial"/>
                <w:sz w:val="24"/>
                <w:szCs w:val="24"/>
              </w:rPr>
              <w:t>, za szkolenie / warsztat można uznać zajęcia prowadzone w czasie rzeczywistym (prowadzone stacjonarnie lub on-line) przez trenera dla grupy uczestników trwające co najmniej 6 godzin dydaktycznych (godzina dydaktyczna rozumiana jako 45 min., czyli 6 razy 45 min.).</w:t>
            </w:r>
          </w:p>
          <w:p w:rsidR="00857288" w:rsidRDefault="0085728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57288" w:rsidRPr="003C7238" w:rsidRDefault="0085728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27F6" w:rsidRPr="003C7238" w:rsidRDefault="00F162DC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Pytanie nr </w:t>
            </w:r>
            <w:r w:rsidR="003427F6" w:rsidRPr="003C723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Prosimy o wyjaśnienie jak należy interpretować określenie “szkolenie/warsztat w zakresie X” lub “szkolenie/warsztat z zakresu X”, gdzie X jest odpowiednim tematem dla części 1-13, na potrzeby spełnienia kryteriów udziału w postępowaniu o których mowa w pkt. 7.2 SWZ odpowiednio dla części 1-13 oraz na potrzeby kryteriów oceny ofert, o których mowa w pkt. 21.1 SWZ odpowiednio dla części 1-13.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Czy właściwym będzie uznanie za szkolenie/warsztat w zakresie (lub z zakresu) określonej części zamówienia, takiego szkolenia/warsztatu, które w całości dotyczy danego tematu lub w co najmniej w wymiarze 4 godzin zegarowych dotyczy tematyki danej części opisanej w odpowiednio dla poszczególnych części w załącznikach 1-13 do SWZ? </w:t>
            </w:r>
          </w:p>
          <w:p w:rsidR="00BC488E" w:rsidRPr="003C7238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36ED8" w:rsidRPr="003C7238" w:rsidRDefault="00636ED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Określenia “szkolenie/warsztat w zakresie X” oraz “szkolenie/warsztat z zakresu X” są równoważne.</w:t>
            </w:r>
          </w:p>
          <w:p w:rsidR="00ED0F78" w:rsidRDefault="00636ED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Z</w:t>
            </w:r>
            <w:r w:rsidR="00BC488E" w:rsidRPr="003C7238">
              <w:rPr>
                <w:rFonts w:ascii="Arial" w:hAnsi="Arial" w:cs="Arial"/>
                <w:sz w:val="24"/>
                <w:szCs w:val="24"/>
              </w:rPr>
              <w:t>a szkolenie/warsztat w zakresie (lub z zakresu) określonej części zamówienia uznane będzie, takie szkolenie/warsztat, które w całości dotyczy danego tematu lub w co najmniej w wymiarze 6 godzin dydaktycznych</w:t>
            </w:r>
            <w:r w:rsidR="00ED0F78" w:rsidRPr="003C7238">
              <w:rPr>
                <w:rFonts w:ascii="Arial" w:hAnsi="Arial" w:cs="Arial"/>
                <w:sz w:val="24"/>
                <w:szCs w:val="24"/>
              </w:rPr>
              <w:t>.</w:t>
            </w:r>
            <w:r w:rsidR="00BC488E"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7288" w:rsidRPr="003C7238" w:rsidRDefault="0085728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27F6" w:rsidRPr="003C7238" w:rsidRDefault="00F162DC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 w:rsidR="003427F6" w:rsidRPr="003C7238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Prosimy o wyjaśnienie jak należy interpretować określenie “zajęć lub szkoleń/warsztatów w zakresie kształtowania świadomości o niepełnosprawności”.  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Czy do szkoleń tych można zaliczyć te które kształtowały świadomość w zakresie konkretnego rodzaju niepełnosprawności czy choćby jednego rodzaju niepełnosprawności, czy właściwym będzie uznanie tylko tych szkoleń, które </w:t>
            </w:r>
            <w:r w:rsidRPr="003C7238">
              <w:rPr>
                <w:rFonts w:ascii="Arial" w:hAnsi="Arial" w:cs="Arial"/>
                <w:sz w:val="24"/>
                <w:szCs w:val="24"/>
              </w:rPr>
              <w:lastRenderedPageBreak/>
              <w:t xml:space="preserve">przekrojowo traktowały o różnych rodzajach niepełnosprawności i kompleksowo kształtowały świadomość o niepełnosprawności. 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Ponad to czy do szkoleń tych powinno zaliczyć się tylko te szkolenia, które przeprowadzane były dla kadry akademickiej, czy wszystkie szkolenia kształtujące świadomość, bez względu na grupę odbiorców?</w:t>
            </w:r>
          </w:p>
          <w:p w:rsidR="00BC488E" w:rsidRPr="003C7238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BC488E" w:rsidRPr="003C7238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Uznane tutaj będą szkolenia/ warsztaty, które przekrojowo traktowały o różnych rodzajach niepełnosprawności i kompleksowo kształtowały świadomość o niepełnosprawności.</w:t>
            </w:r>
          </w:p>
          <w:p w:rsidR="00997BB7" w:rsidRDefault="00997BB7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Do szkoleń tych zaliczone będą wszystkie szkolenia kształtujące świadomość o niepełnosprawności</w:t>
            </w:r>
            <w:r w:rsidR="008C4B95" w:rsidRPr="003C7238">
              <w:rPr>
                <w:rFonts w:ascii="Arial" w:hAnsi="Arial" w:cs="Arial"/>
                <w:sz w:val="24"/>
                <w:szCs w:val="24"/>
              </w:rPr>
              <w:t xml:space="preserve"> bez względu na grupę odbiorców.</w:t>
            </w:r>
          </w:p>
          <w:p w:rsidR="00857288" w:rsidRPr="003C7238" w:rsidRDefault="0085728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27F6" w:rsidRPr="003C7238" w:rsidRDefault="00F162DC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 w:rsidR="003427F6" w:rsidRPr="003C7238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Prosimy o wyjaśnienie co Zamawiający rozumie przez “minimum 2- letnie doświadczenie w pracy z osobami z niepełnosprawnościami” na potrzeby kryteriów udziału w postępowaniu pkt. 7.2 SWZ oraz kryteriów oceny ofert pkt. 21.1 SWZ.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Czy właściwe jest przyjęcie, że kryterium takie spełnia osoba, która przez okres co najmniej 24 miesięcy w ciągu ostatnich 3 lat była zatrudniona na stanowisku (lub wykonywała inną umową np. zlecenia), gdzie w ramach swoich obowiązków posiadała bezpośredni kontakt z osobami z niepełnosprawnością?</w:t>
            </w:r>
          </w:p>
          <w:p w:rsidR="00BC488E" w:rsidRPr="003C7238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BC488E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Kryterium spełnia osoba, która co najmniej 24 miesi</w:t>
            </w:r>
            <w:r w:rsidR="00354A13" w:rsidRPr="003C7238">
              <w:rPr>
                <w:rFonts w:ascii="Arial" w:hAnsi="Arial" w:cs="Arial"/>
                <w:sz w:val="24"/>
                <w:szCs w:val="24"/>
              </w:rPr>
              <w:t>ące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w ciągu ostatnich 3 lat pracowała na rzecz osób z niepełnosprawnościami</w:t>
            </w:r>
            <w:r w:rsidR="00354A13" w:rsidRPr="003C7238">
              <w:rPr>
                <w:rFonts w:ascii="Arial" w:hAnsi="Arial" w:cs="Arial"/>
                <w:sz w:val="24"/>
                <w:szCs w:val="24"/>
              </w:rPr>
              <w:t>.</w:t>
            </w:r>
            <w:r w:rsidR="00354A13" w:rsidRPr="003C7238">
              <w:t xml:space="preserve"> </w:t>
            </w:r>
            <w:r w:rsidR="00354A13" w:rsidRPr="003C7238">
              <w:rPr>
                <w:rFonts w:ascii="Arial" w:hAnsi="Arial" w:cs="Arial"/>
                <w:sz w:val="24"/>
                <w:szCs w:val="24"/>
              </w:rPr>
              <w:t xml:space="preserve">Zamawiający nie stawia wymogu co do formy </w:t>
            </w:r>
            <w:r w:rsidR="00714FC5" w:rsidRPr="003C7238">
              <w:rPr>
                <w:rFonts w:ascii="Arial" w:hAnsi="Arial" w:cs="Arial"/>
                <w:sz w:val="24"/>
                <w:szCs w:val="24"/>
              </w:rPr>
              <w:t>zatrudnienia</w:t>
            </w:r>
            <w:r w:rsidR="00354A13" w:rsidRPr="003C7238">
              <w:rPr>
                <w:rFonts w:ascii="Arial" w:hAnsi="Arial" w:cs="Arial"/>
                <w:sz w:val="24"/>
                <w:szCs w:val="24"/>
              </w:rPr>
              <w:t xml:space="preserve"> z osobami z niepełnosprawnościami.  </w:t>
            </w:r>
          </w:p>
          <w:p w:rsidR="00857288" w:rsidRPr="003C7238" w:rsidRDefault="0085728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27F6" w:rsidRPr="003C7238" w:rsidRDefault="00F162DC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Pytanie nr </w:t>
            </w:r>
            <w:r w:rsidR="003427F6" w:rsidRPr="003C7238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Kryterium doświadczenia “minimum 2- letnie doświadczenie w pracy z osobami z niepełnosprawnościami (w ciągu ostatnich 3 lat) “ze względu na swoją konstrukcję dyskryminuje kobiety, które w okresie ostatnich 3 lat korzystały z urlopu macierzyńskiego.  Wykorzystanie 12-miesięcznego urlopu macierzyńskiego z reguły poprzedzonego okresem zwolnienia lekarskiego w praktyce wyklucza możliwość pracy w projekcie takiej osoby.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Czy okres pozostawania w stosunku pracy w czasie urlopu macierzyńskiego/rodzicielskiego w ciągu ostatnich 3 lat na stanowisku, na którym obowiązki przewidują pracę z osobami z niepełnosprawnością może zostać zaliczone do okresu doświadczenia w pracy z osobami z niepełnosprawnością?</w:t>
            </w:r>
          </w:p>
          <w:p w:rsidR="00BC488E" w:rsidRPr="003C7238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CF15BA" w:rsidRPr="003C7238" w:rsidRDefault="00CF15BA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Zamawiający dokonuje zmiany zapisów SWZ</w:t>
            </w:r>
            <w:r w:rsidR="00922C33" w:rsidRPr="003C7238">
              <w:rPr>
                <w:rFonts w:ascii="Arial" w:hAnsi="Arial" w:cs="Arial"/>
                <w:sz w:val="24"/>
                <w:szCs w:val="24"/>
              </w:rPr>
              <w:t xml:space="preserve"> w pkt 7.2.2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poprzez dopisanie następującej treści:</w:t>
            </w:r>
          </w:p>
          <w:p w:rsidR="00BC488E" w:rsidRDefault="00CF15BA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„</w:t>
            </w:r>
            <w:r w:rsidR="00BC488E" w:rsidRPr="003C7238">
              <w:rPr>
                <w:rFonts w:ascii="Arial" w:hAnsi="Arial" w:cs="Arial"/>
                <w:sz w:val="24"/>
                <w:szCs w:val="24"/>
              </w:rPr>
              <w:t>W przypadku kobiet, które urodziły lub przysposobiły dziecko w ciągu ostatnich 3 lat, Zamawiający dopuszcza, aby okres, w którym powinny wykazać minimum 2-letnie doświadczenie w pracy z osobami z niepełnoprawnościami, został wydłużony o 1 rok na każde dziecko (dzieci), które urodziło(y) się przy kolejnym porodzie</w:t>
            </w:r>
            <w:r w:rsidRPr="003C7238">
              <w:t xml:space="preserve"> 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3C7238">
              <w:rPr>
                <w:rFonts w:ascii="Arial" w:hAnsi="Arial" w:cs="Arial"/>
                <w:sz w:val="24"/>
                <w:szCs w:val="24"/>
                <w:u w:val="single"/>
              </w:rPr>
              <w:t>dotyczy wszystkich zadań</w:t>
            </w:r>
            <w:r w:rsidR="00BC488E" w:rsidRPr="003C7238">
              <w:rPr>
                <w:rFonts w:ascii="Arial" w:hAnsi="Arial" w:cs="Arial"/>
                <w:sz w:val="24"/>
                <w:szCs w:val="24"/>
              </w:rPr>
              <w:t>.</w:t>
            </w:r>
            <w:r w:rsidRPr="003C7238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857288" w:rsidRPr="003C7238" w:rsidRDefault="0085728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427F6" w:rsidRPr="003C7238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 w:rsidR="003427F6" w:rsidRPr="003C7238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Zamawiający wskazuje w pkt. 9.2 1) SWZ Wykaz Osób jako podmiotowy środek dowodowy w zakresie wykazania spełnienia warunków udziału w postępowaniu. W obecnym kształcie SWZ oferent będzie zobowiązany wskazać w Wykazie Osób jedynie doświadczenie na potrzeby kryteriów, o których mowa w pkt. 72 SWZ. Nie będzie zobowiązany wskazywać tam doświadczenia (również na wezwanie), za które uzyskał </w:t>
            </w:r>
            <w:r w:rsidRPr="003C7238">
              <w:rPr>
                <w:rFonts w:ascii="Arial" w:hAnsi="Arial" w:cs="Arial"/>
                <w:sz w:val="24"/>
                <w:szCs w:val="24"/>
              </w:rPr>
              <w:lastRenderedPageBreak/>
              <w:t>punkty w ramach kryteriów oceny ofert. Jednocześnie nie widzimy, by Zamawiający przewidział w SWZ inny mechanizm weryfikacji uzyskania punktów w kryterium doświadczenia, co może utrudnić rzetelną ocenę ofert, w sytuacji, gdy UPZP nie dopuszcza składania przedmiotowych środków dowodowych po terminie otwarcia ofert.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Czy Zamawiający przewiduje możliwość weryfikacji doświadczenia, o którym mowa w pkt. 21.1 SWZ, za które oferenci otrzymują punkty, a jeśli tak, to w jaki sposób i na którym etapie postępowania?</w:t>
            </w:r>
          </w:p>
          <w:p w:rsidR="003427F6" w:rsidRPr="003C7238" w:rsidRDefault="00BC488E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AD2965" w:rsidRPr="003C7238" w:rsidRDefault="00D44520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Tak</w:t>
            </w:r>
            <w:r w:rsidR="00AD2965" w:rsidRPr="003C7238">
              <w:rPr>
                <w:rFonts w:ascii="Arial" w:hAnsi="Arial" w:cs="Arial"/>
                <w:sz w:val="24"/>
                <w:szCs w:val="24"/>
              </w:rPr>
              <w:t>,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Zamawiający przewiduje możliwość weryfikacji doświadczenia, o którym mowa w pkt. 21</w:t>
            </w:r>
            <w:r w:rsidR="00AD2965" w:rsidRPr="003C7238">
              <w:rPr>
                <w:rFonts w:ascii="Arial" w:hAnsi="Arial" w:cs="Arial"/>
                <w:sz w:val="24"/>
                <w:szCs w:val="24"/>
              </w:rPr>
              <w:t>.1 i 21.2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SWZ, za które oferenci otrzymują punkty</w:t>
            </w:r>
            <w:r w:rsidR="00AD2965" w:rsidRPr="003C7238">
              <w:rPr>
                <w:rFonts w:ascii="Arial" w:hAnsi="Arial" w:cs="Arial"/>
                <w:sz w:val="24"/>
                <w:szCs w:val="24"/>
              </w:rPr>
              <w:t xml:space="preserve"> w następujący sposób.  </w:t>
            </w:r>
          </w:p>
          <w:p w:rsidR="00AD2965" w:rsidRPr="003C7238" w:rsidRDefault="00AD2965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Zgodnie z punktem 9.2 SWZ Zamawiający przed wyborem najkorzystniejszej oferty wezwie Wykonawcę, którego oferta została najwyżej oceniona, do złożenia w wyznaczonym terminie, nie krótszym niż 5 dni, aktualnych na dzień złożenia, podmiotowych środków dowodowych:</w:t>
            </w:r>
          </w:p>
          <w:p w:rsidR="00D44520" w:rsidRPr="003C7238" w:rsidRDefault="00D44520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</w:t>
            </w:r>
            <w:r w:rsidR="00E76436" w:rsidRPr="003C7238">
              <w:rPr>
                <w:rFonts w:ascii="Arial" w:hAnsi="Arial" w:cs="Arial"/>
                <w:sz w:val="24"/>
                <w:szCs w:val="24"/>
              </w:rPr>
              <w:t xml:space="preserve"> Zamawiający wezwie między innymi do złożenia</w:t>
            </w:r>
            <w:r w:rsidR="00AD2965"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7238">
              <w:rPr>
                <w:rFonts w:ascii="Arial" w:hAnsi="Arial" w:cs="Arial"/>
                <w:b/>
                <w:sz w:val="24"/>
                <w:szCs w:val="24"/>
              </w:rPr>
              <w:t>Wykaz</w:t>
            </w:r>
            <w:r w:rsidR="00E76436" w:rsidRPr="003C7238"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Pr="003C7238">
              <w:rPr>
                <w:rFonts w:ascii="Arial" w:hAnsi="Arial" w:cs="Arial"/>
                <w:b/>
                <w:sz w:val="24"/>
                <w:szCs w:val="24"/>
              </w:rPr>
              <w:t xml:space="preserve"> osób</w:t>
            </w:r>
            <w:r w:rsidR="00E76436" w:rsidRPr="003C7238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76436" w:rsidRPr="003C7238" w:rsidRDefault="00E76436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Wobec powyższego Zamawiający dokonuje zmiany zapisów SWZ w pkt 9.2.1 </w:t>
            </w:r>
            <w:proofErr w:type="spellStart"/>
            <w:r w:rsidRPr="003C7238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3C7238">
              <w:rPr>
                <w:rFonts w:ascii="Arial" w:hAnsi="Arial" w:cs="Arial"/>
                <w:sz w:val="24"/>
                <w:szCs w:val="24"/>
              </w:rPr>
              <w:t xml:space="preserve"> 1 w następujący sposób:</w:t>
            </w:r>
          </w:p>
          <w:p w:rsidR="00E76436" w:rsidRPr="003C7238" w:rsidRDefault="00E76436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Było:</w:t>
            </w:r>
          </w:p>
          <w:p w:rsidR="00AD2965" w:rsidRPr="003C7238" w:rsidRDefault="00E76436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„Wykaz osób</w:t>
            </w:r>
            <w:r w:rsidR="00AD2965" w:rsidRPr="003C723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D44520" w:rsidRPr="003C7238" w:rsidRDefault="00D44520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  <w:r w:rsidR="00E76436" w:rsidRPr="003C7238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E76436" w:rsidRPr="003C7238" w:rsidRDefault="00E76436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Jest: </w:t>
            </w:r>
          </w:p>
          <w:p w:rsidR="00E76436" w:rsidRPr="003C7238" w:rsidRDefault="00E76436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„</w:t>
            </w:r>
            <w:r w:rsidRPr="003C7238">
              <w:rPr>
                <w:rFonts w:ascii="Arial" w:hAnsi="Arial" w:cs="Arial"/>
                <w:b/>
                <w:sz w:val="24"/>
                <w:szCs w:val="24"/>
              </w:rPr>
              <w:t>Wykaz osób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76436" w:rsidRPr="003C7238" w:rsidRDefault="00E76436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E76436" w:rsidRDefault="00E76436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3C7238">
              <w:rPr>
                <w:rFonts w:ascii="Arial" w:hAnsi="Arial" w:cs="Arial"/>
                <w:sz w:val="24"/>
                <w:szCs w:val="24"/>
                <w:u w:val="single"/>
              </w:rPr>
              <w:t>Wykonawca w kolumnie „Doświadczenie” zobowiązany jest wpisać ilość lat oraz ilość godzin przeprowadzonych szkoleń/warsztatów.”</w:t>
            </w:r>
          </w:p>
          <w:p w:rsidR="00857288" w:rsidRPr="003C7238" w:rsidRDefault="00857288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3427F6" w:rsidRPr="003C7238" w:rsidTr="0035214F">
        <w:tc>
          <w:tcPr>
            <w:tcW w:w="9356" w:type="dxa"/>
            <w:shd w:val="clear" w:color="auto" w:fill="auto"/>
          </w:tcPr>
          <w:p w:rsidR="003427F6" w:rsidRPr="003C7238" w:rsidRDefault="003427F6" w:rsidP="002A6E01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BC488E" w:rsidRPr="003C7238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:rsidR="003427F6" w:rsidRPr="003C7238" w:rsidRDefault="003427F6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W nawiązaniu do zapytania ofertowego dotyczącego szkoleń (dokładnie chodzi mi o zadanie 2 - Szkolenie z ewakuacji i sytuacji zagrożenia osób z niepełnosprawnością) mam pytanie czy dopuszczalne jest zastąpienie </w:t>
            </w:r>
            <w:proofErr w:type="spellStart"/>
            <w:r w:rsidRPr="003C7238">
              <w:rPr>
                <w:rFonts w:ascii="Arial" w:hAnsi="Arial" w:cs="Arial"/>
                <w:sz w:val="24"/>
                <w:szCs w:val="24"/>
              </w:rPr>
              <w:t>googli</w:t>
            </w:r>
            <w:proofErr w:type="spellEnd"/>
            <w:r w:rsidRPr="003C7238">
              <w:rPr>
                <w:rFonts w:ascii="Arial" w:hAnsi="Arial" w:cs="Arial"/>
                <w:sz w:val="24"/>
                <w:szCs w:val="24"/>
              </w:rPr>
              <w:t xml:space="preserve"> VR realistycznymi ćwiczeniami z ewakuacji? Takie ćwiczenia organizowaliśmy już na Politechnice Śląskiej oraz Politechnice Poznańskiej i cieszyły się pozytywnymi opiniami.</w:t>
            </w:r>
          </w:p>
          <w:p w:rsidR="00BC488E" w:rsidRPr="003C7238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BC488E" w:rsidRDefault="00BC488E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Nie, </w:t>
            </w:r>
            <w:r w:rsidR="00C26545" w:rsidRPr="003C7238">
              <w:rPr>
                <w:rFonts w:ascii="Arial" w:hAnsi="Arial" w:cs="Arial"/>
                <w:sz w:val="24"/>
                <w:szCs w:val="24"/>
              </w:rPr>
              <w:t>zgodnie z Opisem przedmiotu zamówienia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6545" w:rsidRPr="003C7238">
              <w:rPr>
                <w:rFonts w:ascii="Arial" w:hAnsi="Arial" w:cs="Arial"/>
                <w:sz w:val="24"/>
                <w:szCs w:val="24"/>
              </w:rPr>
              <w:t>od Wykonawcy oczekuje się, aby podczas szkoleń Wykonawca wykorzystał nowoczesne formy przekazu - wirtualną rzeczywistość. Wykonawca powinien zabezpieczyć odpowiednią ilość gogli w technologii VR (minimum 8 sztuk na grupę ćwiczeniową, wraz z zabezpieczeniem jednorazowych nakładek higienicznych),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6545" w:rsidRPr="003C7238">
              <w:rPr>
                <w:rFonts w:ascii="Arial" w:hAnsi="Arial" w:cs="Arial"/>
                <w:sz w:val="24"/>
                <w:szCs w:val="24"/>
              </w:rPr>
              <w:t>a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realistyczne ćwiczenia w terenie i tak powinny być jednym z elementów 2-dniowego warsztatu.</w:t>
            </w:r>
          </w:p>
          <w:p w:rsidR="00857288" w:rsidRDefault="0085728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57288" w:rsidRDefault="00857288" w:rsidP="002A6E0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C55B8" w:rsidRPr="0085728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57288">
              <w:rPr>
                <w:rFonts w:ascii="Arial" w:hAnsi="Arial" w:cs="Arial"/>
                <w:b/>
                <w:sz w:val="24"/>
                <w:szCs w:val="24"/>
              </w:rPr>
              <w:lastRenderedPageBreak/>
              <w:t>Pytanie nr 9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W opisie przedmiotu zamówienia dot. zad. nr 7 jest mowa o 2 edycjach szkolenia jednodniowego, natomiast w formularzu oferty  jest mowa o 1 edycji szkolenia z części nr 7. Ile edycji szkolenia z części nr 7 chcą Państwo zrealizować?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 xml:space="preserve">Odpowiedź 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Zgodnie z Opisem przedmiotu zamówienia przewidziana jest 1 edycja dla 2 różnych grup szkoleniowych, które mogą być rozłożone w czasie. Dlatego w formularzu oferty konieczne jest podanie ceny dla całości zamówienia.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C55B8" w:rsidRPr="0085728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57288">
              <w:rPr>
                <w:rFonts w:ascii="Arial" w:hAnsi="Arial" w:cs="Arial"/>
                <w:b/>
                <w:sz w:val="24"/>
                <w:szCs w:val="24"/>
              </w:rPr>
              <w:t>Pytanie nr 10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W formularzu oferty należy wskazać ilość godzin zrealizowanych przez trenera (od 81 do 800) Z jakiego okresu ma być to doświadczenie? Czy chodzi o doświadczenie z ostatnich 3 lat, czy całe doświadczenie zawodowe Trenera?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Zgodnie z </w:t>
            </w:r>
            <w:r w:rsidR="003B4CE4" w:rsidRPr="003C7238">
              <w:rPr>
                <w:rFonts w:ascii="Arial" w:hAnsi="Arial" w:cs="Arial"/>
                <w:sz w:val="24"/>
                <w:szCs w:val="24"/>
              </w:rPr>
              <w:t>pkt 7.2</w:t>
            </w:r>
            <w:r w:rsidR="00E66237" w:rsidRPr="003C7238">
              <w:rPr>
                <w:rFonts w:ascii="Arial" w:hAnsi="Arial" w:cs="Arial"/>
                <w:sz w:val="24"/>
                <w:szCs w:val="24"/>
              </w:rPr>
              <w:t>.2</w:t>
            </w:r>
            <w:r w:rsidR="003B4CE4"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021AD9" w:rsidRPr="003C7238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="00021AD9" w:rsidRPr="003C7238">
              <w:rPr>
                <w:rFonts w:ascii="Arial" w:hAnsi="Arial" w:cs="Arial"/>
                <w:sz w:val="24"/>
                <w:szCs w:val="24"/>
              </w:rPr>
              <w:t xml:space="preserve"> 2</w:t>
            </w:r>
            <w:r w:rsidR="00E66237" w:rsidRPr="003C7238">
              <w:rPr>
                <w:rFonts w:ascii="Arial" w:hAnsi="Arial" w:cs="Arial"/>
                <w:sz w:val="24"/>
                <w:szCs w:val="24"/>
              </w:rPr>
              <w:t>)</w:t>
            </w:r>
            <w:r w:rsidR="00021AD9"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7238">
              <w:rPr>
                <w:rFonts w:ascii="Arial" w:hAnsi="Arial" w:cs="Arial"/>
                <w:sz w:val="24"/>
                <w:szCs w:val="24"/>
              </w:rPr>
              <w:t>SWZ</w:t>
            </w:r>
            <w:r w:rsidR="00021AD9" w:rsidRPr="003C7238">
              <w:rPr>
                <w:rFonts w:ascii="Arial" w:hAnsi="Arial" w:cs="Arial"/>
                <w:sz w:val="24"/>
                <w:szCs w:val="24"/>
              </w:rPr>
              <w:t>,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4CE4" w:rsidRPr="003C7238">
              <w:rPr>
                <w:rFonts w:ascii="Arial" w:hAnsi="Arial" w:cs="Arial"/>
                <w:sz w:val="24"/>
                <w:szCs w:val="24"/>
              </w:rPr>
              <w:t>każda osoba skierowana przez Wykonawcę do realizacji przedmiotu zamówienia musi posiadać między innymi</w:t>
            </w:r>
            <w:r w:rsidR="00DD5B27" w:rsidRPr="003C7238">
              <w:rPr>
                <w:rFonts w:ascii="Arial" w:hAnsi="Arial" w:cs="Arial"/>
                <w:sz w:val="24"/>
                <w:szCs w:val="24"/>
              </w:rPr>
              <w:t>:</w:t>
            </w:r>
            <w:r w:rsidR="003B4CE4"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21AD9" w:rsidRPr="003C7238">
              <w:rPr>
                <w:rFonts w:ascii="Arial" w:hAnsi="Arial" w:cs="Arial"/>
                <w:sz w:val="24"/>
                <w:szCs w:val="24"/>
              </w:rPr>
              <w:t xml:space="preserve">minimum 2- letnie doświadczenie w pracy z osobami z niepełnosprawnościami </w:t>
            </w:r>
            <w:r w:rsidR="00021AD9" w:rsidRPr="003C7238">
              <w:rPr>
                <w:rFonts w:ascii="Arial" w:hAnsi="Arial" w:cs="Arial"/>
                <w:sz w:val="24"/>
                <w:szCs w:val="24"/>
                <w:u w:val="single"/>
              </w:rPr>
              <w:t>(w ciągu ostatnich 3 lat)</w:t>
            </w:r>
            <w:r w:rsidR="00021AD9" w:rsidRPr="003C7238">
              <w:rPr>
                <w:rFonts w:ascii="Arial" w:hAnsi="Arial" w:cs="Arial"/>
                <w:sz w:val="24"/>
                <w:szCs w:val="24"/>
              </w:rPr>
              <w:t xml:space="preserve"> i w tym okresie minimalną ilość godzin zrealizowanych zajęć lub szkoleń/warsztatów w zakresie określonym dla poszczególnego zadania </w:t>
            </w:r>
            <w:r w:rsidR="00021AD9" w:rsidRPr="003C7238">
              <w:rPr>
                <w:rFonts w:ascii="Arial" w:hAnsi="Arial" w:cs="Arial"/>
                <w:sz w:val="24"/>
                <w:szCs w:val="24"/>
                <w:u w:val="single"/>
              </w:rPr>
              <w:t>(w ciągu ostatnich 3 lat).</w:t>
            </w:r>
            <w:r w:rsidR="00021AD9" w:rsidRPr="003C7238">
              <w:rPr>
                <w:rFonts w:ascii="Arial" w:hAnsi="Arial" w:cs="Arial"/>
                <w:sz w:val="24"/>
                <w:szCs w:val="24"/>
              </w:rPr>
              <w:t xml:space="preserve"> Zgodnie z </w:t>
            </w:r>
            <w:r w:rsidR="00FD36DD" w:rsidRPr="003C7238">
              <w:rPr>
                <w:rFonts w:ascii="Arial" w:hAnsi="Arial" w:cs="Arial"/>
                <w:sz w:val="24"/>
                <w:szCs w:val="24"/>
              </w:rPr>
              <w:t>powyższym</w:t>
            </w:r>
            <w:r w:rsidR="00021AD9" w:rsidRPr="003C7238">
              <w:rPr>
                <w:rFonts w:ascii="Arial" w:hAnsi="Arial" w:cs="Arial"/>
                <w:sz w:val="24"/>
                <w:szCs w:val="24"/>
              </w:rPr>
              <w:t xml:space="preserve"> t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ak, chodzi o doświadczenie Trenera z ostatnich 3 lat. 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C55B8" w:rsidRPr="0085728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57288">
              <w:rPr>
                <w:rFonts w:ascii="Arial" w:hAnsi="Arial" w:cs="Arial"/>
                <w:b/>
                <w:sz w:val="24"/>
                <w:szCs w:val="24"/>
              </w:rPr>
              <w:t>Pytanie nr 11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Czy w wykazie usług (załącznik nr 4) należy wykazać tylko 2 usługi zrealizowane w ciągu ostatnich 2 lat? Czy większa ilość zrealizowanych usług w okresie 2 lat będzie podlegała ocenie?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CC55B8" w:rsidRPr="003C7238" w:rsidRDefault="00CD3084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Zgodnie z </w:t>
            </w:r>
            <w:r w:rsidR="00E66237" w:rsidRPr="003C7238">
              <w:rPr>
                <w:rFonts w:ascii="Arial" w:hAnsi="Arial" w:cs="Arial"/>
                <w:sz w:val="24"/>
                <w:szCs w:val="24"/>
              </w:rPr>
              <w:t xml:space="preserve">pkt 7.2.2 </w:t>
            </w:r>
            <w:proofErr w:type="spellStart"/>
            <w:r w:rsidR="00E66237" w:rsidRPr="003C7238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="00E66237" w:rsidRPr="003C7238">
              <w:rPr>
                <w:rFonts w:ascii="Arial" w:hAnsi="Arial" w:cs="Arial"/>
                <w:sz w:val="24"/>
                <w:szCs w:val="24"/>
              </w:rPr>
              <w:t xml:space="preserve"> 1) 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SWZ </w:t>
            </w:r>
            <w:r w:rsidR="00420348" w:rsidRPr="003C7238">
              <w:rPr>
                <w:rFonts w:ascii="Arial" w:hAnsi="Arial" w:cs="Arial"/>
                <w:sz w:val="24"/>
                <w:szCs w:val="24"/>
              </w:rPr>
              <w:t xml:space="preserve">Zamawiający uzna warunek za spełniony, jeśli Wykonawca wykaże, </w:t>
            </w:r>
            <w:r w:rsidR="00E66237" w:rsidRPr="003C7238">
              <w:rPr>
                <w:rFonts w:ascii="Arial" w:hAnsi="Arial" w:cs="Arial"/>
                <w:sz w:val="24"/>
                <w:szCs w:val="24"/>
              </w:rPr>
              <w:t xml:space="preserve"> że</w:t>
            </w:r>
            <w:r w:rsidR="005B3C2F" w:rsidRPr="003C7238">
              <w:rPr>
                <w:rFonts w:ascii="Arial" w:hAnsi="Arial" w:cs="Arial"/>
                <w:sz w:val="24"/>
                <w:szCs w:val="24"/>
              </w:rPr>
              <w:t>:</w:t>
            </w:r>
            <w:r w:rsidR="00E66237" w:rsidRPr="003C7238">
              <w:rPr>
                <w:rFonts w:ascii="Arial" w:hAnsi="Arial" w:cs="Arial"/>
                <w:sz w:val="24"/>
                <w:szCs w:val="24"/>
              </w:rPr>
              <w:t xml:space="preserve"> wykonał, w okresie </w:t>
            </w:r>
            <w:r w:rsidR="00E66237" w:rsidRPr="003C7238">
              <w:rPr>
                <w:rFonts w:ascii="Arial" w:hAnsi="Arial" w:cs="Arial"/>
                <w:sz w:val="24"/>
                <w:szCs w:val="24"/>
                <w:u w:val="single"/>
              </w:rPr>
              <w:t>ostatnich trzech lat</w:t>
            </w:r>
            <w:r w:rsidR="00E66237" w:rsidRPr="003C7238">
              <w:rPr>
                <w:rFonts w:ascii="Arial" w:hAnsi="Arial" w:cs="Arial"/>
                <w:sz w:val="24"/>
                <w:szCs w:val="24"/>
              </w:rPr>
              <w:t xml:space="preserve"> przed upływem terminu składania ofert, a jeżeli okres prowadzenia działalności jest krótszy - w tym okresie, </w:t>
            </w:r>
            <w:r w:rsidR="00E66237" w:rsidRPr="003C7238">
              <w:rPr>
                <w:rFonts w:ascii="Arial" w:hAnsi="Arial" w:cs="Arial"/>
                <w:sz w:val="24"/>
                <w:szCs w:val="24"/>
                <w:u w:val="single"/>
              </w:rPr>
              <w:t>co najmniej 2 usługi</w:t>
            </w:r>
            <w:r w:rsidR="00E66237" w:rsidRPr="003C7238">
              <w:rPr>
                <w:rFonts w:ascii="Arial" w:hAnsi="Arial" w:cs="Arial"/>
                <w:sz w:val="24"/>
                <w:szCs w:val="24"/>
              </w:rPr>
              <w:t xml:space="preserve"> obejmujące realizację szkolenia/warsztatów w zakresie określonym dla poszczególnego zadania. Wykonawca w Wykazie usług może wskazać wszystkie zrealizowane usługi spełniające wymagania Zamawiającego</w:t>
            </w:r>
            <w:r w:rsidR="00CC55B8" w:rsidRPr="003C7238">
              <w:rPr>
                <w:rFonts w:ascii="Arial" w:hAnsi="Arial" w:cs="Arial"/>
                <w:sz w:val="24"/>
                <w:szCs w:val="24"/>
              </w:rPr>
              <w:t>.</w:t>
            </w:r>
            <w:r w:rsidR="005B3C2F" w:rsidRPr="003C7238">
              <w:rPr>
                <w:rFonts w:ascii="Arial" w:hAnsi="Arial" w:cs="Arial"/>
                <w:sz w:val="24"/>
                <w:szCs w:val="24"/>
              </w:rPr>
              <w:t xml:space="preserve"> Do oceny spełniania ww. warunku wystarczy, aby Wykonawca wykazał, że posiada ww. minimum.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C55B8" w:rsidRPr="0085728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57288">
              <w:rPr>
                <w:rFonts w:ascii="Arial" w:hAnsi="Arial" w:cs="Arial"/>
                <w:b/>
                <w:sz w:val="24"/>
                <w:szCs w:val="24"/>
              </w:rPr>
              <w:t>Pytanie nr 12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Czy wykonawca działający jako spółka cywilna również ma złożyć załącznik nr 2 OŚWIADCZENIE WYKONAWCÓW WSPÓLNIE UBIEGAJĄCYCH SIĘ O UDZIELENIE ZAMÓWIENIA ?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7A37D9" w:rsidRPr="003C7238" w:rsidRDefault="007A37D9" w:rsidP="00F2633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 xml:space="preserve">Zgodnie z pkt 9.1 </w:t>
            </w:r>
            <w:proofErr w:type="spellStart"/>
            <w:r w:rsidRPr="003C7238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3C7238">
              <w:rPr>
                <w:rFonts w:ascii="Arial" w:hAnsi="Arial" w:cs="Arial"/>
                <w:sz w:val="24"/>
                <w:szCs w:val="24"/>
              </w:rPr>
              <w:t xml:space="preserve"> 1 SWZ Wykonawca wraz z ofertą zobowiązany jest złożyć: Oświadczenie wykonawców wspólnie ubiegających się o udzielenie zamówienia</w:t>
            </w:r>
            <w:r w:rsidR="00D96EBF" w:rsidRPr="003C723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44F2A" w:rsidRDefault="007A37D9" w:rsidP="00F2633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4F2A">
              <w:rPr>
                <w:rFonts w:ascii="Arial" w:hAnsi="Arial" w:cs="Arial"/>
                <w:sz w:val="24"/>
                <w:szCs w:val="24"/>
                <w:u w:val="single"/>
              </w:rPr>
              <w:t>Niniejsze oświadczenie należy wypełnić w sytuacji, gdy Wykonawcy wspólnie ubiegają się o udzielenie zamówienia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CC55B8" w:rsidRPr="003C7238" w:rsidRDefault="007A37D9" w:rsidP="00F2633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Spółka cywilna traktowana</w:t>
            </w:r>
            <w:r w:rsidR="002F7FDF" w:rsidRPr="003C7238">
              <w:rPr>
                <w:rFonts w:ascii="Arial" w:hAnsi="Arial" w:cs="Arial"/>
                <w:sz w:val="24"/>
                <w:szCs w:val="24"/>
              </w:rPr>
              <w:t xml:space="preserve"> jest</w:t>
            </w:r>
            <w:r w:rsidRPr="003C7238">
              <w:rPr>
                <w:rFonts w:ascii="Arial" w:hAnsi="Arial" w:cs="Arial"/>
                <w:sz w:val="24"/>
                <w:szCs w:val="24"/>
              </w:rPr>
              <w:t xml:space="preserve"> jako Wykonawcy wspólnie ubiegający się o udzielenie zamówienia</w:t>
            </w:r>
            <w:r w:rsidR="00D96EBF" w:rsidRPr="003C7238">
              <w:rPr>
                <w:rFonts w:ascii="Arial" w:hAnsi="Arial" w:cs="Arial"/>
                <w:sz w:val="24"/>
                <w:szCs w:val="24"/>
              </w:rPr>
              <w:t>.</w:t>
            </w:r>
            <w:r w:rsidR="002F7FDF"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2633C" w:rsidRPr="003C7238" w:rsidRDefault="00F2633C" w:rsidP="007A37D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C55B8" w:rsidRPr="0085728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57288">
              <w:rPr>
                <w:rFonts w:ascii="Arial" w:hAnsi="Arial" w:cs="Arial"/>
                <w:b/>
                <w:sz w:val="24"/>
                <w:szCs w:val="24"/>
              </w:rPr>
              <w:t>Pytanie nr 13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W opisie przedmiotu zamówienia dot. zad. nr 8 jest mowa o 2 edycjach szkolenia czterodniowego, natomiast w formularzu oferty jest mowa o 1 edycji szkolenia z części nr 8. Ile edycji szkolenia z części nr 8 chcą Państwo zrealizować?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CC55B8" w:rsidRPr="003C7238" w:rsidRDefault="00CD3084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Zgodnie z Opisem przedmiotu zamówienia</w:t>
            </w:r>
            <w:r w:rsidR="00CC55B8"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7238">
              <w:rPr>
                <w:rFonts w:ascii="Arial" w:hAnsi="Arial" w:cs="Arial"/>
                <w:sz w:val="24"/>
                <w:szCs w:val="24"/>
              </w:rPr>
              <w:t>p</w:t>
            </w:r>
            <w:r w:rsidR="00CC55B8" w:rsidRPr="003C7238">
              <w:rPr>
                <w:rFonts w:ascii="Arial" w:hAnsi="Arial" w:cs="Arial"/>
                <w:sz w:val="24"/>
                <w:szCs w:val="24"/>
              </w:rPr>
              <w:t>rzewidziana jest 1 edycja szkolenia dla 2 różnych grup szkoleniowych, które mogą być rozłożone w czasie. Dlatego w formularzu oferty konieczne jest podanie ceny dla całości zamówienia.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C55B8" w:rsidRPr="0085728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57288">
              <w:rPr>
                <w:rFonts w:ascii="Arial" w:hAnsi="Arial" w:cs="Arial"/>
                <w:b/>
                <w:sz w:val="24"/>
                <w:szCs w:val="24"/>
              </w:rPr>
              <w:t>Pytanie nr 14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Jeśli do realizacji zadania nr 8 Wykonawca zamierza zaangażować 2 trenerów (jednego do realizacji 3 dni związanych z niepełnosprawnością fizyczną i sensoryczną, a drugiego do tematyki zaburzeń psychicznych - 1 dzień), to w jaki sposób ma podać doświadczenie trenerów w formularzu oferty?</w:t>
            </w:r>
          </w:p>
          <w:p w:rsidR="00CC55B8" w:rsidRPr="003C7238" w:rsidRDefault="00CC55B8" w:rsidP="00CC55B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C7238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427F6" w:rsidRDefault="008664FD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Zgodnie</w:t>
            </w:r>
            <w:r w:rsidR="00D55CD7" w:rsidRPr="003C7238">
              <w:rPr>
                <w:rFonts w:ascii="Arial" w:hAnsi="Arial" w:cs="Arial"/>
                <w:sz w:val="24"/>
                <w:szCs w:val="24"/>
              </w:rPr>
              <w:t xml:space="preserve"> z pkt 21.2 SWZ w przypadku realizacji warsztatów/szkolenia przez więcej niż jedną osobę każda z nich musi spełniać warunek minimum, a do oceny przyjęta zostanie liczba godzin dla osoby z mniejszym</w:t>
            </w:r>
            <w:r w:rsidR="00F22333" w:rsidRPr="003C7238">
              <w:rPr>
                <w:rFonts w:ascii="Arial" w:hAnsi="Arial" w:cs="Arial"/>
                <w:sz w:val="24"/>
                <w:szCs w:val="24"/>
              </w:rPr>
              <w:t xml:space="preserve"> doświadczeniem</w:t>
            </w:r>
            <w:r w:rsidRPr="003C7238">
              <w:rPr>
                <w:rFonts w:ascii="Arial" w:hAnsi="Arial" w:cs="Arial"/>
                <w:sz w:val="24"/>
                <w:szCs w:val="24"/>
              </w:rPr>
              <w:t>. Wobec powyższego Wykonawca do oferty zobowiązany jest podać doświadczenie trenera z mniejszym doświadczeniem.</w:t>
            </w:r>
            <w:r w:rsidR="00D55CD7" w:rsidRPr="003C72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A088F" w:rsidRDefault="00FA088F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A088F" w:rsidRPr="009A1A5B" w:rsidRDefault="00FA088F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1A5B">
              <w:rPr>
                <w:rFonts w:ascii="Arial" w:hAnsi="Arial" w:cs="Arial"/>
                <w:b/>
                <w:sz w:val="24"/>
                <w:szCs w:val="24"/>
              </w:rPr>
              <w:t xml:space="preserve">Pytanie </w:t>
            </w:r>
            <w:r w:rsidR="009A1A5B" w:rsidRPr="009A1A5B">
              <w:rPr>
                <w:rFonts w:ascii="Arial" w:hAnsi="Arial" w:cs="Arial"/>
                <w:b/>
                <w:sz w:val="24"/>
                <w:szCs w:val="24"/>
              </w:rPr>
              <w:t>nr 15</w:t>
            </w:r>
          </w:p>
          <w:p w:rsidR="00FA088F" w:rsidRPr="003C7238" w:rsidRDefault="009A1A5B" w:rsidP="002A6E0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FA088F" w:rsidRPr="00FA088F">
              <w:rPr>
                <w:rFonts w:ascii="Arial" w:hAnsi="Arial" w:cs="Arial"/>
                <w:sz w:val="24"/>
                <w:szCs w:val="24"/>
              </w:rPr>
              <w:t xml:space="preserve">otyczy Zadania nr 10 Zamawiający uzna warunek za spełniony, jeśli Wykonawca wykaże, że: 1) Wykonał, w okresie ostatnich trzech lat przed upływem terminu składania ofert, a jeżeli okres prowadzenia działalności jest krótszy - w tym okresie, co najmniej 2 usługi obejmujące realizację szkolenia dla pracowników domów studenckich przygotowujące do obsługi </w:t>
            </w:r>
            <w:proofErr w:type="spellStart"/>
            <w:r w:rsidR="00FA088F" w:rsidRPr="00FA088F">
              <w:rPr>
                <w:rFonts w:ascii="Arial" w:hAnsi="Arial" w:cs="Arial"/>
                <w:sz w:val="24"/>
                <w:szCs w:val="24"/>
              </w:rPr>
              <w:t>OzN</w:t>
            </w:r>
            <w:proofErr w:type="spellEnd"/>
            <w:r w:rsidR="00FA088F" w:rsidRPr="00FA088F">
              <w:rPr>
                <w:rFonts w:ascii="Arial" w:hAnsi="Arial" w:cs="Arial"/>
                <w:sz w:val="24"/>
                <w:szCs w:val="24"/>
              </w:rPr>
              <w:t xml:space="preserve">. Szanowni Państwo, bardzo proszę o doprecyzowanie, czy Zamawiający uzna warunek za spełniony, jeśli Wykonawca wykaże, że: Wykonał, w okresie ostatnich trzech lat przed upływem terminu składania ofert co najmniej 2 usługi obejmujące realizację szkolenia zbieżnego z zakresem przedstawionym w OPZ </w:t>
            </w:r>
            <w:r w:rsidR="00FA088F" w:rsidRPr="00FA088F">
              <w:rPr>
                <w:rFonts w:ascii="Arial" w:hAnsi="Arial" w:cs="Arial"/>
                <w:sz w:val="24"/>
                <w:szCs w:val="24"/>
              </w:rPr>
              <w:lastRenderedPageBreak/>
              <w:t>do części 10, ale szkolenia nie były skierowane dla pracowników domów studenckich? Analogiczne proszę o wytyczne do wszystkich innych części czy szkolenia wykazane w doświadczeniu Wykonawcy powinny być zbieżne tylko z zakresem szkolenia przedstawianym w OPZ czy mają być skierowane do konkretnych grup odbiorców (dotyczące studentów jak w zadaniu 7, 8 pracowników dziekanatów jak w zadaniu 11 czy dotyczące bibliotek jak w zadaniu 9). Ponadto zwracam się z uprzejma prośbą o przedłużenie terminu składania ofert o 3 dni robocze.</w:t>
            </w:r>
          </w:p>
          <w:p w:rsidR="00857288" w:rsidRDefault="009A1A5B" w:rsidP="008572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1A5B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703360" w:rsidRDefault="004204E6" w:rsidP="008572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Zgodnie z pkt 7.2.2 SWZ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1), </w:t>
            </w:r>
            <w:r w:rsidRPr="004204E6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095B">
              <w:rPr>
                <w:rFonts w:ascii="Arial" w:hAnsi="Arial" w:cs="Arial"/>
                <w:sz w:val="24"/>
                <w:szCs w:val="24"/>
              </w:rPr>
              <w:t>w</w:t>
            </w:r>
            <w:r w:rsidRPr="004204E6">
              <w:rPr>
                <w:rFonts w:ascii="Arial" w:hAnsi="Arial" w:cs="Arial"/>
                <w:sz w:val="24"/>
                <w:szCs w:val="24"/>
              </w:rPr>
              <w:t>ykonał, w okresie ostatnich trzech lat przed upływem terminu składania ofert, a jeżeli okres prowadzenia działalności jest krótszy - w tym okresie, co najmniej 2 usługi obejmujące realizację szkolenia w zakresie</w:t>
            </w:r>
            <w:r w:rsidR="00C2095B">
              <w:rPr>
                <w:rFonts w:ascii="Arial" w:hAnsi="Arial" w:cs="Arial"/>
                <w:sz w:val="24"/>
                <w:szCs w:val="24"/>
              </w:rPr>
              <w:t xml:space="preserve"> określonym dla poszczególnego zadania.</w:t>
            </w:r>
            <w:r w:rsidR="008C75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3056" w:rsidRPr="001F3056">
              <w:rPr>
                <w:rFonts w:ascii="Arial" w:hAnsi="Arial" w:cs="Arial"/>
                <w:sz w:val="24"/>
                <w:szCs w:val="24"/>
              </w:rPr>
              <w:t>SWZ jednoznacznie określa, że usługi powinny być skierowane do konkretnych grup odbiorców (pracowników domów studenckich, pracowników dziekanatów, pracowników bibliotek</w:t>
            </w:r>
            <w:r w:rsidR="001F3056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C2095B" w:rsidRDefault="00C2095B" w:rsidP="008572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Ponadto Zamawiający dokonuje zmiany terminu składania ofert zgodnie z informacją podaną poniżej.</w:t>
            </w:r>
          </w:p>
          <w:p w:rsidR="00C2095B" w:rsidRPr="004204E6" w:rsidRDefault="00C2095B" w:rsidP="008572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55CD7" w:rsidRDefault="001818AE" w:rsidP="008572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7238"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FA088F" w:rsidRPr="003C7238" w:rsidRDefault="00FA088F" w:rsidP="00857288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9620A" w:rsidRPr="003C7238" w:rsidRDefault="00E9620A" w:rsidP="00507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lastRenderedPageBreak/>
        <w:t xml:space="preserve">Z uwagi na powyższe Zamawiający, działając na podstawie </w:t>
      </w:r>
      <w:r w:rsidR="00A1474D" w:rsidRPr="00A1474D">
        <w:t xml:space="preserve"> </w:t>
      </w:r>
      <w:r w:rsidR="00A1474D" w:rsidRPr="00A1474D">
        <w:rPr>
          <w:rFonts w:ascii="Arial" w:hAnsi="Arial" w:cs="Arial"/>
          <w:sz w:val="24"/>
          <w:szCs w:val="24"/>
        </w:rPr>
        <w:t>art. 271 ust. 1  i 2</w:t>
      </w:r>
      <w:r w:rsidR="00A1474D">
        <w:rPr>
          <w:rFonts w:ascii="Arial" w:hAnsi="Arial" w:cs="Arial"/>
          <w:sz w:val="24"/>
          <w:szCs w:val="24"/>
        </w:rPr>
        <w:t>, a</w:t>
      </w:r>
      <w:r w:rsidRPr="003C7238">
        <w:rPr>
          <w:rFonts w:ascii="Arial" w:hAnsi="Arial" w:cs="Arial"/>
          <w:sz w:val="24"/>
          <w:szCs w:val="24"/>
        </w:rPr>
        <w:t xml:space="preserve">rt. 284 ust.3 oraz art. 286 ust. 1,3 i  5,  przedłuża termin składania ofert do dnia </w:t>
      </w:r>
      <w:r w:rsidRPr="003C7238">
        <w:rPr>
          <w:rFonts w:ascii="Arial" w:hAnsi="Arial" w:cs="Arial"/>
          <w:b/>
          <w:sz w:val="24"/>
          <w:szCs w:val="24"/>
        </w:rPr>
        <w:t>1</w:t>
      </w:r>
      <w:r w:rsidR="00CC55B8" w:rsidRPr="003C7238">
        <w:rPr>
          <w:rFonts w:ascii="Arial" w:hAnsi="Arial" w:cs="Arial"/>
          <w:b/>
          <w:sz w:val="24"/>
          <w:szCs w:val="24"/>
        </w:rPr>
        <w:t>6</w:t>
      </w:r>
      <w:r w:rsidRPr="003C7238">
        <w:rPr>
          <w:rFonts w:ascii="Arial" w:hAnsi="Arial" w:cs="Arial"/>
          <w:b/>
          <w:sz w:val="24"/>
          <w:szCs w:val="24"/>
        </w:rPr>
        <w:t>.02.2022 r. do godz. 10:30.</w:t>
      </w:r>
      <w:r w:rsidRPr="003C7238">
        <w:rPr>
          <w:rFonts w:ascii="Arial" w:hAnsi="Arial" w:cs="Arial"/>
          <w:sz w:val="24"/>
          <w:szCs w:val="24"/>
        </w:rPr>
        <w:t xml:space="preserve"> Oferty należy składać za pośrednictwem Platformy    </w:t>
      </w:r>
      <w:hyperlink r:id="rId8" w:history="1">
        <w:r w:rsidR="00223914" w:rsidRPr="003C7238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3C7238">
        <w:rPr>
          <w:rFonts w:ascii="Arial" w:hAnsi="Arial" w:cs="Arial"/>
          <w:sz w:val="24"/>
          <w:szCs w:val="24"/>
        </w:rPr>
        <w:t>,</w:t>
      </w:r>
      <w:r w:rsidR="00223914" w:rsidRPr="003C7238">
        <w:rPr>
          <w:rFonts w:ascii="Arial" w:hAnsi="Arial" w:cs="Arial"/>
          <w:sz w:val="24"/>
          <w:szCs w:val="24"/>
        </w:rPr>
        <w:t xml:space="preserve"> </w:t>
      </w:r>
      <w:r w:rsidRPr="003C7238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Pr="003C7238">
        <w:rPr>
          <w:rFonts w:ascii="Arial" w:hAnsi="Arial" w:cs="Arial"/>
          <w:b/>
          <w:sz w:val="24"/>
          <w:szCs w:val="24"/>
        </w:rPr>
        <w:t>1</w:t>
      </w:r>
      <w:r w:rsidR="00CC55B8" w:rsidRPr="003C7238">
        <w:rPr>
          <w:rFonts w:ascii="Arial" w:hAnsi="Arial" w:cs="Arial"/>
          <w:b/>
          <w:sz w:val="24"/>
          <w:szCs w:val="24"/>
        </w:rPr>
        <w:t>6</w:t>
      </w:r>
      <w:r w:rsidRPr="003C7238">
        <w:rPr>
          <w:rFonts w:ascii="Arial" w:hAnsi="Arial" w:cs="Arial"/>
          <w:b/>
          <w:sz w:val="24"/>
          <w:szCs w:val="24"/>
        </w:rPr>
        <w:t>.02.2021 r. o godz. 11:00</w:t>
      </w:r>
      <w:r w:rsidRPr="003C7238">
        <w:rPr>
          <w:rFonts w:ascii="Arial" w:hAnsi="Arial" w:cs="Arial"/>
          <w:sz w:val="24"/>
          <w:szCs w:val="24"/>
        </w:rPr>
        <w:t xml:space="preserve"> za pośrednictwem Platformy. </w:t>
      </w:r>
    </w:p>
    <w:p w:rsidR="00E9620A" w:rsidRPr="003C7238" w:rsidRDefault="00E9620A" w:rsidP="00507A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3C7238">
        <w:rPr>
          <w:rFonts w:ascii="Arial" w:hAnsi="Arial" w:cs="Arial"/>
          <w:b/>
          <w:sz w:val="24"/>
          <w:szCs w:val="24"/>
        </w:rPr>
        <w:t>2022-03-</w:t>
      </w:r>
      <w:r w:rsidR="002A6E01" w:rsidRPr="003C7238">
        <w:rPr>
          <w:rFonts w:ascii="Arial" w:hAnsi="Arial" w:cs="Arial"/>
          <w:b/>
          <w:sz w:val="24"/>
          <w:szCs w:val="24"/>
        </w:rPr>
        <w:t>1</w:t>
      </w:r>
      <w:r w:rsidR="00CC55B8" w:rsidRPr="003C7238">
        <w:rPr>
          <w:rFonts w:ascii="Arial" w:hAnsi="Arial" w:cs="Arial"/>
          <w:b/>
          <w:sz w:val="24"/>
          <w:szCs w:val="24"/>
        </w:rPr>
        <w:t>7</w:t>
      </w:r>
      <w:r w:rsidRPr="003C7238">
        <w:rPr>
          <w:rFonts w:ascii="Arial" w:hAnsi="Arial" w:cs="Arial"/>
          <w:sz w:val="24"/>
          <w:szCs w:val="24"/>
        </w:rPr>
        <w:t>.</w:t>
      </w:r>
    </w:p>
    <w:p w:rsidR="00E9620A" w:rsidRPr="003C7238" w:rsidRDefault="00E9620A" w:rsidP="00507A4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>Kanclerz Politechniki</w:t>
      </w:r>
    </w:p>
    <w:p w:rsidR="00E9620A" w:rsidRPr="003C7238" w:rsidRDefault="00E9620A" w:rsidP="00507A4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>Częstochowskiej</w:t>
      </w:r>
    </w:p>
    <w:p w:rsidR="006D4AB3" w:rsidRPr="002A6E01" w:rsidRDefault="00E9620A" w:rsidP="008572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C7238">
        <w:rPr>
          <w:rFonts w:ascii="Arial" w:hAnsi="Arial" w:cs="Arial"/>
          <w:sz w:val="24"/>
          <w:szCs w:val="24"/>
        </w:rPr>
        <w:t>dr inż. Arkadiusz Kociszewski</w:t>
      </w:r>
    </w:p>
    <w:sectPr w:rsidR="006D4AB3" w:rsidRPr="002A6E01" w:rsidSect="002A6E01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F10" w:rsidRDefault="00123F10">
      <w:r>
        <w:separator/>
      </w:r>
    </w:p>
  </w:endnote>
  <w:endnote w:type="continuationSeparator" w:id="0">
    <w:p w:rsidR="00123F10" w:rsidRDefault="00123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E01" w:rsidRDefault="00D64DC4" w:rsidP="002A6E01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-14605</wp:posOffset>
              </wp:positionH>
              <wp:positionV relativeFrom="paragraph">
                <wp:posOffset>99060</wp:posOffset>
              </wp:positionV>
              <wp:extent cx="5400675" cy="635"/>
              <wp:effectExtent l="0" t="0" r="9525" b="184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D6934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1.15pt;margin-top:7.8pt;width:425.25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C7+4xh3gAAAAgB&#10;AAAPAAAAAAAAAAAAAAAAAJoEAABkcnMvZG93bnJldi54bWxQSwUGAAAAAAQABADzAAAApQUAAAAA&#10;" strokecolor="#00b6ed" strokeweight="1.5pt"/>
          </w:pict>
        </mc:Fallback>
      </mc:AlternateContent>
    </w:r>
  </w:p>
  <w:p w:rsidR="002A6E01" w:rsidRPr="008F758E" w:rsidRDefault="002A6E01" w:rsidP="002A6E0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2A6E01" w:rsidRPr="00E54C33" w:rsidRDefault="00D64DC4" w:rsidP="002A6E01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noProof/>
        <w:sz w:val="24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0" b="0"/>
          <wp:wrapNone/>
          <wp:docPr id="3" name="Obraz 12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E01" w:rsidRPr="00E54C33">
      <w:rPr>
        <w:rFonts w:ascii="Roboto" w:hAnsi="Roboto"/>
        <w:szCs w:val="24"/>
      </w:rPr>
      <w:t xml:space="preserve">ul. Gen. J.H. Dąbrowskiego 69, 42-201 Częstochowa, </w:t>
    </w:r>
  </w:p>
  <w:p w:rsidR="002A6E01" w:rsidRPr="00E54C33" w:rsidRDefault="002A6E01" w:rsidP="002A6E01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2A6E01" w:rsidRPr="00E54C33" w:rsidRDefault="00123F10" w:rsidP="002A6E01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2A6E01"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 w:rsidR="00D64DC4">
      <w:rPr>
        <w:noProof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margin">
            <wp:posOffset>-708025</wp:posOffset>
          </wp:positionH>
          <wp:positionV relativeFrom="paragraph">
            <wp:posOffset>269240</wp:posOffset>
          </wp:positionV>
          <wp:extent cx="6840220" cy="381635"/>
          <wp:effectExtent l="0" t="0" r="0" b="0"/>
          <wp:wrapNone/>
          <wp:docPr id="4" name="Obraz 13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6E01" w:rsidRDefault="002A6E01" w:rsidP="002A6E01">
    <w:pPr>
      <w:pStyle w:val="Bezodstpw"/>
      <w:rPr>
        <w:rFonts w:ascii="Roboto" w:hAnsi="Roboto"/>
        <w:b/>
        <w:color w:val="00B6ED"/>
        <w:sz w:val="24"/>
        <w:szCs w:val="24"/>
      </w:rPr>
    </w:pPr>
  </w:p>
  <w:p w:rsidR="002A6E01" w:rsidRPr="00B44D15" w:rsidRDefault="002A6E01" w:rsidP="002A6E01">
    <w:pPr>
      <w:pStyle w:val="Bezodstpw"/>
      <w:rPr>
        <w:rFonts w:ascii="Roboto" w:hAnsi="Roboto"/>
        <w:b/>
        <w:color w:val="00B6ED"/>
        <w:sz w:val="24"/>
        <w:szCs w:val="24"/>
      </w:rPr>
    </w:pP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F10" w:rsidRDefault="00123F10">
      <w:r>
        <w:separator/>
      </w:r>
    </w:p>
  </w:footnote>
  <w:footnote w:type="continuationSeparator" w:id="0">
    <w:p w:rsidR="00123F10" w:rsidRDefault="00123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E01" w:rsidRPr="002A6E01" w:rsidRDefault="002A6E01" w:rsidP="002A6E01">
    <w:pPr>
      <w:pStyle w:val="Nagwek"/>
      <w:tabs>
        <w:tab w:val="clear" w:pos="4536"/>
        <w:tab w:val="clear" w:pos="9072"/>
        <w:tab w:val="left" w:pos="3544"/>
      </w:tabs>
      <w:rPr>
        <w:rFonts w:ascii="Roboto" w:hAnsi="Roboto"/>
        <w:sz w:val="22"/>
        <w:szCs w:val="22"/>
      </w:rPr>
    </w:pPr>
    <w:r w:rsidRPr="002A6E01">
      <w:t xml:space="preserve">  </w:t>
    </w:r>
    <w:r w:rsidR="00D64DC4">
      <w:rPr>
        <w:rFonts w:ascii="Roboto" w:hAnsi="Roboto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9525" b="18415"/>
              <wp:wrapNone/>
              <wp:docPr id="6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56D2F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BE5NYt4AAAAJAQAA&#10;DwAAAAAAAAAAAAAAAACYBAAAZHJzL2Rvd25yZXYueG1sUEsFBgAAAAAEAAQA8wAAAKMFAAAAAA==&#10;" strokecolor="#00b6ed" strokeweight="1.5pt"/>
          </w:pict>
        </mc:Fallback>
      </mc:AlternateContent>
    </w:r>
    <w:r w:rsidR="00D64DC4">
      <w:rPr>
        <w:rFonts w:ascii="Roboto" w:hAnsi="Roboto"/>
        <w:noProof/>
        <w:sz w:val="22"/>
        <w:szCs w:val="22"/>
      </w:rPr>
      <w:drawing>
        <wp:inline distT="0" distB="0" distL="0" distR="0">
          <wp:extent cx="1935480" cy="556260"/>
          <wp:effectExtent l="0" t="0" r="0" b="0"/>
          <wp:docPr id="1" name="Obraz 10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A6E01">
      <w:rPr>
        <w:rFonts w:ascii="Roboto" w:hAnsi="Roboto"/>
        <w:noProof/>
        <w:sz w:val="22"/>
        <w:szCs w:val="22"/>
      </w:rPr>
      <w:t xml:space="preserve"> </w:t>
    </w:r>
    <w:r w:rsidRPr="002A6E01">
      <w:rPr>
        <w:rFonts w:ascii="Roboto" w:hAnsi="Roboto"/>
        <w:noProof/>
        <w:sz w:val="22"/>
        <w:szCs w:val="22"/>
      </w:rPr>
      <w:tab/>
    </w:r>
    <w:r w:rsidRPr="002A6E01">
      <w:rPr>
        <w:rFonts w:ascii="Roboto" w:hAnsi="Roboto"/>
        <w:noProof/>
        <w:sz w:val="22"/>
        <w:szCs w:val="22"/>
      </w:rPr>
      <w:tab/>
    </w:r>
    <w:r w:rsidR="00D64DC4">
      <w:rPr>
        <w:rFonts w:ascii="Roboto" w:hAnsi="Roboto"/>
        <w:noProof/>
        <w:sz w:val="22"/>
        <w:szCs w:val="22"/>
      </w:rPr>
      <w:drawing>
        <wp:inline distT="0" distB="0" distL="0" distR="0">
          <wp:extent cx="2880360" cy="541020"/>
          <wp:effectExtent l="0" t="0" r="0" b="0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27F6" w:rsidRDefault="002A6E01">
    <w:pPr>
      <w:pStyle w:val="Nagwek"/>
    </w:pPr>
    <w:r w:rsidRPr="002A6E01">
      <w:tab/>
    </w:r>
    <w:r w:rsidRPr="002A6E0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10A"/>
    <w:rsid w:val="00021AD9"/>
    <w:rsid w:val="00031374"/>
    <w:rsid w:val="000A1097"/>
    <w:rsid w:val="000E2A8F"/>
    <w:rsid w:val="00123F10"/>
    <w:rsid w:val="0012774F"/>
    <w:rsid w:val="00144B7A"/>
    <w:rsid w:val="00180C6E"/>
    <w:rsid w:val="001818AE"/>
    <w:rsid w:val="001F3056"/>
    <w:rsid w:val="00204288"/>
    <w:rsid w:val="00223914"/>
    <w:rsid w:val="0029606A"/>
    <w:rsid w:val="002A6E01"/>
    <w:rsid w:val="002F7FDF"/>
    <w:rsid w:val="003427F6"/>
    <w:rsid w:val="00342D54"/>
    <w:rsid w:val="00351B9B"/>
    <w:rsid w:val="00354A13"/>
    <w:rsid w:val="003B4CE4"/>
    <w:rsid w:val="003C7238"/>
    <w:rsid w:val="003E0675"/>
    <w:rsid w:val="003E3AB4"/>
    <w:rsid w:val="00420348"/>
    <w:rsid w:val="004204E6"/>
    <w:rsid w:val="004848F3"/>
    <w:rsid w:val="004A75F2"/>
    <w:rsid w:val="00507A4B"/>
    <w:rsid w:val="005144A9"/>
    <w:rsid w:val="00520165"/>
    <w:rsid w:val="005354B4"/>
    <w:rsid w:val="00555F03"/>
    <w:rsid w:val="00571FB8"/>
    <w:rsid w:val="005B1B08"/>
    <w:rsid w:val="005B3C2F"/>
    <w:rsid w:val="005C610A"/>
    <w:rsid w:val="005D6F76"/>
    <w:rsid w:val="0060031A"/>
    <w:rsid w:val="00632C3C"/>
    <w:rsid w:val="00636ED8"/>
    <w:rsid w:val="00662BDB"/>
    <w:rsid w:val="006A5DF1"/>
    <w:rsid w:val="006B7198"/>
    <w:rsid w:val="006D4AB3"/>
    <w:rsid w:val="006F3B81"/>
    <w:rsid w:val="00703360"/>
    <w:rsid w:val="00714FC5"/>
    <w:rsid w:val="007A37D9"/>
    <w:rsid w:val="007D7198"/>
    <w:rsid w:val="00801C28"/>
    <w:rsid w:val="00857288"/>
    <w:rsid w:val="00864A4B"/>
    <w:rsid w:val="008664FD"/>
    <w:rsid w:val="00870F9F"/>
    <w:rsid w:val="008804B6"/>
    <w:rsid w:val="00897AB0"/>
    <w:rsid w:val="008A3553"/>
    <w:rsid w:val="008A35A1"/>
    <w:rsid w:val="008C4B95"/>
    <w:rsid w:val="008C75EE"/>
    <w:rsid w:val="00900083"/>
    <w:rsid w:val="00922C33"/>
    <w:rsid w:val="00923DB0"/>
    <w:rsid w:val="009745D4"/>
    <w:rsid w:val="00997BB7"/>
    <w:rsid w:val="009A1A5B"/>
    <w:rsid w:val="009C345D"/>
    <w:rsid w:val="00A1474D"/>
    <w:rsid w:val="00A72028"/>
    <w:rsid w:val="00A82569"/>
    <w:rsid w:val="00A905AC"/>
    <w:rsid w:val="00AD2965"/>
    <w:rsid w:val="00AF1E9E"/>
    <w:rsid w:val="00BA6584"/>
    <w:rsid w:val="00BC488E"/>
    <w:rsid w:val="00BD7E12"/>
    <w:rsid w:val="00BE7BFD"/>
    <w:rsid w:val="00C11EE8"/>
    <w:rsid w:val="00C2095B"/>
    <w:rsid w:val="00C26545"/>
    <w:rsid w:val="00C370F2"/>
    <w:rsid w:val="00C44EEC"/>
    <w:rsid w:val="00CC026E"/>
    <w:rsid w:val="00CC55B8"/>
    <w:rsid w:val="00CD3084"/>
    <w:rsid w:val="00CF15BA"/>
    <w:rsid w:val="00D047D6"/>
    <w:rsid w:val="00D22FFA"/>
    <w:rsid w:val="00D40CC1"/>
    <w:rsid w:val="00D44520"/>
    <w:rsid w:val="00D44F2A"/>
    <w:rsid w:val="00D5077A"/>
    <w:rsid w:val="00D55CD7"/>
    <w:rsid w:val="00D64DC4"/>
    <w:rsid w:val="00D8461B"/>
    <w:rsid w:val="00D915F2"/>
    <w:rsid w:val="00D96EBF"/>
    <w:rsid w:val="00DC2EC5"/>
    <w:rsid w:val="00DD5B27"/>
    <w:rsid w:val="00DF32E8"/>
    <w:rsid w:val="00DF53CA"/>
    <w:rsid w:val="00E21B49"/>
    <w:rsid w:val="00E2789F"/>
    <w:rsid w:val="00E4092F"/>
    <w:rsid w:val="00E66237"/>
    <w:rsid w:val="00E72428"/>
    <w:rsid w:val="00E74BC3"/>
    <w:rsid w:val="00E76436"/>
    <w:rsid w:val="00E935D6"/>
    <w:rsid w:val="00E9620A"/>
    <w:rsid w:val="00E967DE"/>
    <w:rsid w:val="00EA14B3"/>
    <w:rsid w:val="00EA416E"/>
    <w:rsid w:val="00ED0F78"/>
    <w:rsid w:val="00F162DC"/>
    <w:rsid w:val="00F22333"/>
    <w:rsid w:val="00F2633C"/>
    <w:rsid w:val="00FA088F"/>
    <w:rsid w:val="00FC5957"/>
    <w:rsid w:val="00FD265E"/>
    <w:rsid w:val="00FD36D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3FA7C0"/>
  <w15:chartTrackingRefBased/>
  <w15:docId w15:val="{49C454B0-5BEB-4B20-9EAA-9CE3AD7DE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6E01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2A6E01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39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F613F-4186-48A5-A4B7-00A931305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240</TotalTime>
  <Pages>11</Pages>
  <Words>2254</Words>
  <Characters>13528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49</cp:revision>
  <cp:lastPrinted>2001-02-10T14:28:00Z</cp:lastPrinted>
  <dcterms:created xsi:type="dcterms:W3CDTF">2022-02-07T10:21:00Z</dcterms:created>
  <dcterms:modified xsi:type="dcterms:W3CDTF">2022-02-09T08:17:00Z</dcterms:modified>
</cp:coreProperties>
</file>