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70071E" w:rsidRDefault="00BE7F63" w:rsidP="0070071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0071E">
        <w:rPr>
          <w:rFonts w:ascii="Arial" w:hAnsi="Arial" w:cs="Arial"/>
          <w:sz w:val="24"/>
          <w:szCs w:val="24"/>
        </w:rPr>
        <w:t>Częstochowa</w:t>
      </w:r>
      <w:r w:rsidR="00D665F5" w:rsidRPr="0070071E">
        <w:rPr>
          <w:rFonts w:ascii="Arial" w:hAnsi="Arial" w:cs="Arial"/>
          <w:sz w:val="24"/>
          <w:szCs w:val="24"/>
        </w:rPr>
        <w:t xml:space="preserve"> dnia: </w:t>
      </w:r>
      <w:r w:rsidRPr="0070071E">
        <w:rPr>
          <w:rFonts w:ascii="Arial" w:hAnsi="Arial" w:cs="Arial"/>
          <w:sz w:val="24"/>
          <w:szCs w:val="24"/>
        </w:rPr>
        <w:t>2022-02-01</w:t>
      </w:r>
    </w:p>
    <w:p w:rsidR="00D665F5" w:rsidRPr="0070071E" w:rsidRDefault="00BE7F63" w:rsidP="0070071E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0071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70071E" w:rsidRDefault="00BE7F63" w:rsidP="0070071E">
      <w:pPr>
        <w:spacing w:line="360" w:lineRule="auto"/>
        <w:rPr>
          <w:rFonts w:ascii="Arial" w:hAnsi="Arial" w:cs="Arial"/>
          <w:sz w:val="24"/>
          <w:szCs w:val="24"/>
        </w:rPr>
      </w:pPr>
      <w:r w:rsidRPr="0070071E">
        <w:rPr>
          <w:rFonts w:ascii="Arial" w:hAnsi="Arial" w:cs="Arial"/>
          <w:sz w:val="24"/>
          <w:szCs w:val="24"/>
        </w:rPr>
        <w:t>Dąbrowskiego</w:t>
      </w:r>
      <w:r w:rsidR="00D665F5" w:rsidRPr="0070071E">
        <w:rPr>
          <w:rFonts w:ascii="Arial" w:hAnsi="Arial" w:cs="Arial"/>
          <w:sz w:val="24"/>
          <w:szCs w:val="24"/>
        </w:rPr>
        <w:t xml:space="preserve"> </w:t>
      </w:r>
      <w:r w:rsidRPr="0070071E">
        <w:rPr>
          <w:rFonts w:ascii="Arial" w:hAnsi="Arial" w:cs="Arial"/>
          <w:sz w:val="24"/>
          <w:szCs w:val="24"/>
        </w:rPr>
        <w:t>69</w:t>
      </w:r>
    </w:p>
    <w:p w:rsidR="00D665F5" w:rsidRPr="0070071E" w:rsidRDefault="00BE7F63" w:rsidP="0070071E">
      <w:pPr>
        <w:spacing w:line="360" w:lineRule="auto"/>
        <w:rPr>
          <w:rFonts w:ascii="Arial" w:hAnsi="Arial" w:cs="Arial"/>
          <w:sz w:val="24"/>
          <w:szCs w:val="24"/>
        </w:rPr>
      </w:pPr>
      <w:r w:rsidRPr="0070071E">
        <w:rPr>
          <w:rFonts w:ascii="Arial" w:hAnsi="Arial" w:cs="Arial"/>
          <w:sz w:val="24"/>
          <w:szCs w:val="24"/>
        </w:rPr>
        <w:t>42-201</w:t>
      </w:r>
      <w:r w:rsidR="00D665F5" w:rsidRPr="0070071E">
        <w:rPr>
          <w:rFonts w:ascii="Arial" w:hAnsi="Arial" w:cs="Arial"/>
          <w:sz w:val="24"/>
          <w:szCs w:val="24"/>
        </w:rPr>
        <w:t xml:space="preserve"> </w:t>
      </w:r>
      <w:r w:rsidRPr="0070071E">
        <w:rPr>
          <w:rFonts w:ascii="Arial" w:hAnsi="Arial" w:cs="Arial"/>
          <w:sz w:val="24"/>
          <w:szCs w:val="24"/>
        </w:rPr>
        <w:t>Częstochowa</w:t>
      </w:r>
    </w:p>
    <w:p w:rsidR="00D665F5" w:rsidRPr="0070071E" w:rsidRDefault="00D665F5" w:rsidP="0070071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0071E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70071E" w:rsidRDefault="00D665F5" w:rsidP="0070071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0071E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70071E" w:rsidRDefault="00D665F5" w:rsidP="0070071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0071E" w:rsidRDefault="00D665F5" w:rsidP="0070071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0071E">
        <w:rPr>
          <w:rFonts w:ascii="Arial" w:hAnsi="Arial" w:cs="Arial"/>
          <w:sz w:val="24"/>
          <w:szCs w:val="24"/>
        </w:rPr>
        <w:t>Znak sprawy:</w:t>
      </w:r>
      <w:r w:rsidRPr="0070071E">
        <w:rPr>
          <w:rFonts w:ascii="Arial" w:hAnsi="Arial" w:cs="Arial"/>
          <w:b/>
          <w:sz w:val="24"/>
          <w:szCs w:val="24"/>
        </w:rPr>
        <w:t xml:space="preserve"> </w:t>
      </w:r>
      <w:r w:rsidR="00BE7F63" w:rsidRPr="0070071E">
        <w:rPr>
          <w:rFonts w:ascii="Arial" w:hAnsi="Arial" w:cs="Arial"/>
          <w:b/>
          <w:sz w:val="24"/>
          <w:szCs w:val="24"/>
        </w:rPr>
        <w:t>ZP/U-01/22</w:t>
      </w:r>
      <w:r w:rsidR="00A80738" w:rsidRPr="0070071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0071E" w:rsidRDefault="00A80738" w:rsidP="0070071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0071E" w:rsidRDefault="00A80738" w:rsidP="0070071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0071E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70071E" w:rsidRDefault="00C659E2" w:rsidP="0070071E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0071E">
        <w:rPr>
          <w:rFonts w:ascii="Arial" w:hAnsi="Arial" w:cs="Arial"/>
          <w:bCs/>
          <w:sz w:val="24"/>
          <w:szCs w:val="24"/>
        </w:rPr>
        <w:t xml:space="preserve">Dotyczy </w:t>
      </w:r>
      <w:r w:rsidRPr="0070071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E7F63" w:rsidRPr="0070071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E7F63" w:rsidRPr="0070071E">
        <w:rPr>
          <w:rFonts w:ascii="Arial" w:hAnsi="Arial" w:cs="Arial"/>
          <w:sz w:val="24"/>
          <w:szCs w:val="24"/>
        </w:rPr>
        <w:t>Pzp</w:t>
      </w:r>
      <w:proofErr w:type="spellEnd"/>
      <w:r w:rsidRPr="0070071E">
        <w:rPr>
          <w:rFonts w:ascii="Arial" w:hAnsi="Arial" w:cs="Arial"/>
          <w:sz w:val="24"/>
          <w:szCs w:val="24"/>
        </w:rPr>
        <w:t xml:space="preserve"> na: </w:t>
      </w:r>
    </w:p>
    <w:p w:rsidR="00A80738" w:rsidRPr="0070071E" w:rsidRDefault="00BE7F63" w:rsidP="0070071E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70071E">
        <w:rPr>
          <w:rFonts w:ascii="Arial" w:hAnsi="Arial" w:cs="Arial"/>
          <w:b/>
          <w:szCs w:val="24"/>
        </w:rPr>
        <w:t>Sukcesywna usługa w zakresie wykonywania specjalistycznych tłumaczeń pisemnych  dla jednostek organizacyjnych Politechniki Częstochowskiej</w:t>
      </w:r>
    </w:p>
    <w:p w:rsidR="00D665F5" w:rsidRPr="0070071E" w:rsidRDefault="00D665F5" w:rsidP="0070071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0071E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70071E">
        <w:rPr>
          <w:rFonts w:ascii="Arial" w:hAnsi="Arial" w:cs="Arial"/>
          <w:sz w:val="24"/>
          <w:szCs w:val="24"/>
        </w:rPr>
        <w:t>2</w:t>
      </w:r>
      <w:r w:rsidRPr="0070071E">
        <w:rPr>
          <w:rFonts w:ascii="Arial" w:hAnsi="Arial" w:cs="Arial"/>
          <w:sz w:val="24"/>
          <w:szCs w:val="24"/>
        </w:rPr>
        <w:t xml:space="preserve"> ust. 5 </w:t>
      </w:r>
      <w:r w:rsidRPr="0070071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70071E">
        <w:rPr>
          <w:rFonts w:ascii="Arial" w:hAnsi="Arial" w:cs="Arial"/>
          <w:sz w:val="24"/>
          <w:szCs w:val="24"/>
        </w:rPr>
        <w:t xml:space="preserve"> </w:t>
      </w:r>
      <w:r w:rsidR="00BE7F63" w:rsidRPr="0070071E">
        <w:rPr>
          <w:rFonts w:ascii="Arial" w:hAnsi="Arial" w:cs="Arial"/>
          <w:sz w:val="24"/>
          <w:szCs w:val="24"/>
        </w:rPr>
        <w:t>(</w:t>
      </w:r>
      <w:proofErr w:type="spellStart"/>
      <w:r w:rsidR="00BE7F63" w:rsidRPr="0070071E">
        <w:rPr>
          <w:rFonts w:ascii="Arial" w:hAnsi="Arial" w:cs="Arial"/>
          <w:sz w:val="24"/>
          <w:szCs w:val="24"/>
        </w:rPr>
        <w:t>t.j</w:t>
      </w:r>
      <w:proofErr w:type="spellEnd"/>
      <w:r w:rsidR="00BE7F63" w:rsidRPr="0070071E">
        <w:rPr>
          <w:rFonts w:ascii="Arial" w:hAnsi="Arial" w:cs="Arial"/>
          <w:sz w:val="24"/>
          <w:szCs w:val="24"/>
        </w:rPr>
        <w:t>. Dz.U. z 2021r. poz. 1129)</w:t>
      </w:r>
      <w:r w:rsidR="00490DC0" w:rsidRPr="0070071E">
        <w:rPr>
          <w:rFonts w:ascii="Arial" w:hAnsi="Arial" w:cs="Arial"/>
          <w:sz w:val="24"/>
          <w:szCs w:val="24"/>
        </w:rPr>
        <w:t xml:space="preserve"> </w:t>
      </w:r>
      <w:r w:rsidRPr="0070071E">
        <w:rPr>
          <w:rFonts w:ascii="Arial" w:hAnsi="Arial" w:cs="Arial"/>
          <w:sz w:val="24"/>
          <w:szCs w:val="24"/>
        </w:rPr>
        <w:t>udostępnia</w:t>
      </w:r>
      <w:r w:rsidR="00F95C33" w:rsidRPr="0070071E">
        <w:rPr>
          <w:rFonts w:ascii="Arial" w:hAnsi="Arial" w:cs="Arial"/>
          <w:sz w:val="24"/>
          <w:szCs w:val="24"/>
        </w:rPr>
        <w:t xml:space="preserve"> </w:t>
      </w:r>
      <w:r w:rsidR="004C7E9B" w:rsidRPr="0070071E">
        <w:rPr>
          <w:rFonts w:ascii="Arial" w:hAnsi="Arial" w:cs="Arial"/>
          <w:sz w:val="24"/>
          <w:szCs w:val="24"/>
        </w:rPr>
        <w:t>informacj</w:t>
      </w:r>
      <w:r w:rsidR="00577BC6" w:rsidRPr="0070071E">
        <w:rPr>
          <w:rFonts w:ascii="Arial" w:hAnsi="Arial" w:cs="Arial"/>
          <w:sz w:val="24"/>
          <w:szCs w:val="24"/>
        </w:rPr>
        <w:t>ę</w:t>
      </w:r>
      <w:r w:rsidR="00035488" w:rsidRPr="0070071E">
        <w:rPr>
          <w:rFonts w:ascii="Arial" w:hAnsi="Arial" w:cs="Arial"/>
          <w:sz w:val="24"/>
          <w:szCs w:val="24"/>
        </w:rPr>
        <w:t xml:space="preserve"> z otwarcia ofert</w:t>
      </w:r>
      <w:r w:rsidR="00577BC6" w:rsidRPr="0070071E">
        <w:rPr>
          <w:rFonts w:ascii="Arial" w:hAnsi="Arial" w:cs="Arial"/>
          <w:sz w:val="24"/>
          <w:szCs w:val="24"/>
        </w:rPr>
        <w:t>.</w:t>
      </w:r>
    </w:p>
    <w:p w:rsidR="00A80738" w:rsidRPr="0070071E" w:rsidRDefault="00D665F5" w:rsidP="0070071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0071E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0071E">
        <w:rPr>
          <w:rFonts w:ascii="Arial" w:hAnsi="Arial" w:cs="Arial"/>
          <w:sz w:val="24"/>
          <w:szCs w:val="24"/>
        </w:rPr>
        <w:t xml:space="preserve"> w dniu </w:t>
      </w:r>
      <w:r w:rsidR="00BE7F63" w:rsidRPr="0070071E">
        <w:rPr>
          <w:rFonts w:ascii="Arial" w:hAnsi="Arial" w:cs="Arial"/>
          <w:sz w:val="24"/>
          <w:szCs w:val="24"/>
        </w:rPr>
        <w:t>01/02/2022</w:t>
      </w:r>
      <w:r w:rsidR="00FF4AB1" w:rsidRPr="0070071E">
        <w:rPr>
          <w:rFonts w:ascii="Arial" w:hAnsi="Arial" w:cs="Arial"/>
          <w:sz w:val="24"/>
          <w:szCs w:val="24"/>
        </w:rPr>
        <w:t xml:space="preserve"> o godz. </w:t>
      </w:r>
      <w:r w:rsidR="00BE7F63" w:rsidRPr="0070071E">
        <w:rPr>
          <w:rFonts w:ascii="Arial" w:hAnsi="Arial" w:cs="Arial"/>
          <w:sz w:val="24"/>
          <w:szCs w:val="24"/>
        </w:rPr>
        <w:t>11:00</w:t>
      </w:r>
      <w:r w:rsidRPr="0070071E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0071E" w:rsidTr="00C82837">
        <w:tc>
          <w:tcPr>
            <w:tcW w:w="993" w:type="dxa"/>
            <w:shd w:val="clear" w:color="auto" w:fill="auto"/>
            <w:vAlign w:val="center"/>
          </w:tcPr>
          <w:p w:rsidR="006B27ED" w:rsidRPr="0070071E" w:rsidRDefault="006B27ED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0071E" w:rsidRDefault="006B27ED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70071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0071E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70071E" w:rsidRDefault="006B27ED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70071E" w:rsidRDefault="006B27ED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VERBA-TEXT LLC SPÓŁKA KOMANDYTOWA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BELGRADZKA 4/13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02-793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99 000.00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VERBA-TEXT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.Belgradzka 4/13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02-790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11 550.00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VERBA-TEXT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.Belgradzka 4/13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02-790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14 850.00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VERBA-TEXT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.Belgradzka 4/13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02-790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9 900.00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VERBA-TEXT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.Belgradzka 4/13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02-790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9 900.00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VERBA-TEXT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.Belgradzka 4/13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02-790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2 640.00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VERBA-TEXT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.Belgradzka 4/13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02-790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42 900.00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VERBA-TEXT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.Belgradzka 4/13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02-790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693.00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VERBA-TEXT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.Belgradzka 4/13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02-790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9 600.00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VERBA-TEXT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.Belgradzka 4/13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lastRenderedPageBreak/>
              <w:t>02-790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lastRenderedPageBreak/>
              <w:t>4 000.00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VERBA-TEXT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.Belgradzka 4/13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02-790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3 200.00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ARGUS Małgorzata Borowska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Górnicza,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K.Borek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8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42-262 Poczesna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966.00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ARGUS Małgorzata Borowska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Górnicza,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K.Borek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8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42-262 Poczesna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14 720.00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ARGUS Małgorzata Borowska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Górnicza,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K.Borek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8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42-262 Poczesna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4 500.00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ARGUS Małgorzata Borowska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Górnicza,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K.Borek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8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42-262 Poczesna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3 600.00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KIDS' WORLD SPÓŁKA Z OGRANICZONĄ ODPOWIEDZIALNOŚCIĄ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A9 11 11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32-086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15 190.00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KIDS' WORLD SPÓŁKA Z OGRANICZONĄ ODPOWIEDZIALNOŚCIĄ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A9 11 11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32-086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19 530.00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KIDS' WORLD SPÓŁKA Z OGRANICZONĄ ODPOWIEDZIALNOŚCIĄ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A9 11 11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32-086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13 020.00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KIDS' WORLD SPÓŁKA Z OGRANICZONĄ ODPOWIEDZIALNOŚCIĄ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A9 11 11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32-086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13 020.00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KIDS' WORLD SPÓŁKA Z OGRANICZONĄ ODPOWIEDZIALNOŚCIĄ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A9 11 11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32-086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3 456.00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KIDS' WORLD SPÓŁKA Z OGRANICZONĄ ODPOWIEDZIALNOŚCIĄ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A9 11 11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32-086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56 420.00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KIDS' WORLD SPÓŁKA Z OGRANICZONĄ ODPOWIEDZIALNOŚCIĄ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A9 11 11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32-086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130 200.00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KIDS' WORLD SPÓŁKA Z OGRANICZONĄ </w:t>
            </w:r>
            <w:r w:rsidRPr="0070071E">
              <w:rPr>
                <w:rFonts w:ascii="Arial" w:hAnsi="Arial" w:cs="Arial"/>
                <w:sz w:val="24"/>
                <w:szCs w:val="24"/>
              </w:rPr>
              <w:lastRenderedPageBreak/>
              <w:t>ODPOWIEDZIALNOŚCIĄ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A9 11 11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32-086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lastRenderedPageBreak/>
              <w:t>911.40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KIDS' WORLD SPÓŁKA Z OGRANICZONĄ ODPOWIEDZIALNOŚCIĄ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A9 11 11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32-086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13 888.00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KIDS' WORLD SPÓŁKA Z OGRANICZONĄ ODPOWIEDZIALNOŚCIĄ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A9 11 11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32-086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3 450.00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KIDS' WORLD SPÓŁKA Z OGRANICZONĄ ODPOWIEDZIALNOŚCIĄ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A9 11 11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32-086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2 760.00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Lingua Lab s.c. Weronika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Szyszkiewicz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Małgorzata Dembińska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Sereno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Fenn'a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6/14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31-143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20 300.00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Lingua Lab s.c. Weronika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Szyszkiewicz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Małgorzata Dembińska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Sereno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Fenn'a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6/14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lastRenderedPageBreak/>
              <w:t>31-143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lastRenderedPageBreak/>
              <w:t>22 050.00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Lingua Lab s.c. Weronika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Szyszkiewicz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Małgorzata Dembińska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Sereno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Fenn'a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6/14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31-143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14 400.00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Lingua Lab s.c. Weronika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Szyszkiewicz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Małgorzata Dembińska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Sereno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Fenn'a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6/14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31-143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14 700.00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Lingua Lab s.c. Weronika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Szyszkiewicz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Małgorzata Dembińska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Sereno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Fenn'a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6/14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31-143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4 480.00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Lingua Lab s.c. Weronika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Szyszkiewicz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Małgorzata Dembińska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Sereno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Fenn'a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6/14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31-143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63 960.00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Lingua Lab s.c. Weronika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Szyszkiewicz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Małgorzata Dembińska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Sereno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Fenn'a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6/14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31-143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140 220.00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Lingua Lab s.c. Weronika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Szyszkiewicz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Małgorzata Dembińska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Sereno </w:t>
            </w:r>
            <w:proofErr w:type="spellStart"/>
            <w:r w:rsidRPr="0070071E">
              <w:rPr>
                <w:rFonts w:ascii="Arial" w:hAnsi="Arial" w:cs="Arial"/>
                <w:sz w:val="24"/>
                <w:szCs w:val="24"/>
              </w:rPr>
              <w:t>Fenn'a</w:t>
            </w:r>
            <w:proofErr w:type="spellEnd"/>
            <w:r w:rsidRPr="0070071E">
              <w:rPr>
                <w:rFonts w:ascii="Arial" w:hAnsi="Arial" w:cs="Arial"/>
                <w:sz w:val="24"/>
                <w:szCs w:val="24"/>
              </w:rPr>
              <w:t xml:space="preserve"> 6/14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31-143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14 956.80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Spektra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Feliksa Araszkiewicza 33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20-834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13 650.00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Spektra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Feliksa Araszkiewicza 33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20-834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17 550.00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Spektra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Feliksa Araszkiewicza 33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20-834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11 700.00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Spektra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Feliksa Araszkiewicza 33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20-834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11 700.00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Spektra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Feliksa Araszkiewicza 33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20-834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3 120.00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Spektra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Feliksa Araszkiewicza 33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20-834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50 700.00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Spektra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Feliksa Araszkiewicza 33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20-834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117 000.00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Spektra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Feliksa Araszkiewicza 33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20-834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819.00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Spektra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Feliksa Araszkiewicza 33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20-834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12 480.00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Spektra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Feliksa Araszkiewicza 33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20-834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3 900.00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Spektra Sp. z o.o.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Feliksa Araszkiewicza 33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20-834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3 120.00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dogadamycie.pl Sp. z o. 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Gen. Władysława Andersa 22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75-017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10 741.50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dogadamycie.pl Sp. z o. 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Gen. Władysława Andersa 22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75-017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13 810.50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dogadamycie.pl Sp. z o. 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Gen. Władysława Andersa 22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75-017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9 207.00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dogadamycie.pl Sp. z o. 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Gen. Władysława Andersa 22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75-017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9 207.00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dogadamycie.pl Sp. z o. 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Gen. Władysława Andersa 22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lastRenderedPageBreak/>
              <w:t>75-017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lastRenderedPageBreak/>
              <w:t>2 455.20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dogadamycie.pl Sp. z o. 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Gen. Władysława Andersa 22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75-017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39 897.00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dogadamycie.pl Sp. z o. 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Gen. Władysława Andersa 22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75-017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92 070.00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dogadamycie.pl Sp. z o. 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Gen. Władysława Andersa 22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75-017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644.49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dogadamycie.pl Sp. z o. 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Gen. Władysława Andersa 22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75-017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9 820.80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dogadamycie.pl Sp. z o. 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Gen. Władysława Andersa 22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75-017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3 487.00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dogadamycie.pl Sp. z o. o.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ul. Gen. Władysława Andersa 22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75-017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2 789.60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MASTER Agnieszka Burnus-Rychlewska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Bruzdowa 119 L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02-991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16 359.00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MASTER Agnieszka Burnus-Rychlewska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Bruzdowa 119 L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lastRenderedPageBreak/>
              <w:t>02-991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lastRenderedPageBreak/>
              <w:t>22 050.00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MASTER Agnieszka Burnus-Rychlewska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Bruzdowa 119 L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02-991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13 653.00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MASTER Agnieszka Burnus-Rychlewska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Bruzdowa 119 L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02-991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120 000.00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MASTER Agnieszka Burnus-Rychlewska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Bruzdowa 119 L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02-991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777.00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MASTER Agnieszka Burnus-Rychlewska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Bruzdowa 119 L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02-991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12 480.00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MASTER Agnieszka Burnus-Rychlewska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Bruzdowa 119 L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02-991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4 500.00 zł</w:t>
            </w:r>
          </w:p>
        </w:tc>
      </w:tr>
      <w:tr w:rsidR="00BE7F63" w:rsidRPr="0070071E" w:rsidTr="00433D29">
        <w:tc>
          <w:tcPr>
            <w:tcW w:w="993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BE7F63" w:rsidRPr="0070071E" w:rsidRDefault="00BE7F63" w:rsidP="0070071E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MASTER Agnieszka Burnus-Rychlewska</w:t>
            </w:r>
          </w:p>
          <w:p w:rsidR="00BE7F63" w:rsidRPr="0070071E" w:rsidRDefault="00BE7F63" w:rsidP="0070071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 xml:space="preserve">Bruzdowa 119 L </w:t>
            </w:r>
          </w:p>
          <w:p w:rsidR="00BE7F63" w:rsidRPr="0070071E" w:rsidRDefault="00BE7F63" w:rsidP="0070071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02-991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7F63" w:rsidRPr="0070071E" w:rsidRDefault="00BE7F63" w:rsidP="0070071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71E">
              <w:rPr>
                <w:rFonts w:ascii="Arial" w:hAnsi="Arial" w:cs="Arial"/>
                <w:sz w:val="24"/>
                <w:szCs w:val="24"/>
              </w:rPr>
              <w:t>3 680.00 zł</w:t>
            </w:r>
          </w:p>
        </w:tc>
        <w:bookmarkStart w:id="1" w:name="_GoBack"/>
        <w:bookmarkEnd w:id="1"/>
      </w:tr>
      <w:bookmarkEnd w:id="0"/>
    </w:tbl>
    <w:p w:rsidR="00C236D3" w:rsidRPr="0070071E" w:rsidRDefault="00C236D3" w:rsidP="007E3A33">
      <w:pPr>
        <w:pStyle w:val="Tekstpodstawowy"/>
        <w:spacing w:before="480" w:after="480"/>
        <w:rPr>
          <w:rFonts w:ascii="Arial" w:hAnsi="Arial" w:cs="Arial"/>
          <w:szCs w:val="24"/>
        </w:rPr>
      </w:pPr>
    </w:p>
    <w:sectPr w:rsidR="00C236D3" w:rsidRPr="0070071E" w:rsidSect="007007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18CA" w:rsidRDefault="003318CA">
      <w:r>
        <w:separator/>
      </w:r>
    </w:p>
  </w:endnote>
  <w:endnote w:type="continuationSeparator" w:id="0">
    <w:p w:rsidR="003318CA" w:rsidRDefault="00331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71E" w:rsidRPr="0070071E" w:rsidRDefault="007E3A33" w:rsidP="0070071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5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5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4" o:spid="_x0000_s2053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0071E" w:rsidRPr="0070071E" w:rsidTr="00433D29">
      <w:tc>
        <w:tcPr>
          <w:tcW w:w="0" w:type="auto"/>
          <w:shd w:val="clear" w:color="auto" w:fill="auto"/>
          <w:vAlign w:val="center"/>
        </w:tcPr>
        <w:p w:rsidR="0070071E" w:rsidRPr="0070071E" w:rsidRDefault="0070071E" w:rsidP="0070071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0071E" w:rsidRPr="0070071E" w:rsidRDefault="0070071E" w:rsidP="0070071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0071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0071E" w:rsidRPr="0070071E" w:rsidRDefault="0070071E" w:rsidP="0070071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0071E" w:rsidRPr="0070071E" w:rsidRDefault="0070071E" w:rsidP="0070071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0071E" w:rsidRPr="0070071E" w:rsidRDefault="0070071E" w:rsidP="0070071E">
    <w:pPr>
      <w:spacing w:line="276" w:lineRule="auto"/>
      <w:rPr>
        <w:rFonts w:ascii="Roboto" w:hAnsi="Roboto"/>
        <w:b/>
        <w:bCs/>
        <w:sz w:val="24"/>
        <w:szCs w:val="24"/>
      </w:rPr>
    </w:pPr>
    <w:r w:rsidRPr="0070071E">
      <w:rPr>
        <w:rFonts w:ascii="Roboto" w:hAnsi="Roboto"/>
        <w:b/>
        <w:bCs/>
        <w:sz w:val="24"/>
        <w:szCs w:val="18"/>
      </w:rPr>
      <w:t>Kanclerz Politechniki Częstochowskiej</w:t>
    </w:r>
  </w:p>
  <w:p w:rsidR="0070071E" w:rsidRPr="0070071E" w:rsidRDefault="007E3A33" w:rsidP="0070071E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3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70071E" w:rsidRPr="0070071E">
      <w:rPr>
        <w:rFonts w:ascii="Roboto" w:hAnsi="Roboto"/>
        <w:sz w:val="24"/>
        <w:szCs w:val="24"/>
      </w:rPr>
      <w:t>ul. Gen. J.H. Dąbrowskiego 69, 42-201 Częstochowa</w:t>
    </w:r>
  </w:p>
  <w:p w:rsidR="0070071E" w:rsidRPr="0070071E" w:rsidRDefault="0070071E" w:rsidP="0070071E">
    <w:pPr>
      <w:spacing w:line="276" w:lineRule="auto"/>
      <w:rPr>
        <w:rFonts w:ascii="Arial" w:hAnsi="Arial"/>
        <w:noProof/>
        <w:sz w:val="24"/>
        <w:szCs w:val="24"/>
      </w:rPr>
    </w:pPr>
    <w:r w:rsidRPr="0070071E">
      <w:rPr>
        <w:rFonts w:ascii="Roboto" w:hAnsi="Roboto"/>
        <w:sz w:val="24"/>
        <w:szCs w:val="24"/>
      </w:rPr>
      <w:t>tel. +48 34 325 02 56, e-mail: kanclerz@pcz.pl</w:t>
    </w:r>
  </w:p>
  <w:p w:rsidR="009F189D" w:rsidRDefault="0070071E" w:rsidP="0070071E">
    <w:pPr>
      <w:rPr>
        <w:rFonts w:ascii="Arial" w:hAnsi="Arial"/>
        <w:sz w:val="18"/>
        <w:szCs w:val="18"/>
      </w:rPr>
    </w:pPr>
    <w:r w:rsidRPr="0070071E">
      <w:rPr>
        <w:rFonts w:ascii="Roboto" w:hAnsi="Roboto"/>
        <w:b/>
        <w:sz w:val="24"/>
        <w:szCs w:val="24"/>
      </w:rPr>
      <w:t>www.pcz.pl</w: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18CA" w:rsidRDefault="003318CA">
      <w:r>
        <w:separator/>
      </w:r>
    </w:p>
  </w:footnote>
  <w:footnote w:type="continuationSeparator" w:id="0">
    <w:p w:rsidR="003318CA" w:rsidRDefault="00331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F63" w:rsidRDefault="00BE7F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71E" w:rsidRPr="0070071E" w:rsidRDefault="007E3A33" w:rsidP="0070071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1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1" o:spid="_x0000_s2050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</w:pict>
    </w:r>
  </w:p>
  <w:p w:rsidR="0070071E" w:rsidRPr="0070071E" w:rsidRDefault="0070071E" w:rsidP="0070071E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BE7F63" w:rsidRDefault="00BE7F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F63" w:rsidRDefault="00BE7F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1"/>
        <o:r id="V:Rule4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18CA"/>
    <w:rsid w:val="00007727"/>
    <w:rsid w:val="00017720"/>
    <w:rsid w:val="00035488"/>
    <w:rsid w:val="000D7F25"/>
    <w:rsid w:val="000E00E5"/>
    <w:rsid w:val="00173B20"/>
    <w:rsid w:val="001C69FF"/>
    <w:rsid w:val="0023318D"/>
    <w:rsid w:val="003318CA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0071E"/>
    <w:rsid w:val="007E3A33"/>
    <w:rsid w:val="00843263"/>
    <w:rsid w:val="00861E75"/>
    <w:rsid w:val="009D19BD"/>
    <w:rsid w:val="009F189D"/>
    <w:rsid w:val="00A80738"/>
    <w:rsid w:val="00BE7F63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2E13036B-2BDC-47B0-8C7F-AA4924968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11</Pages>
  <Words>1074</Words>
  <Characters>5450</Characters>
  <Application>Microsoft Office Word</Application>
  <DocSecurity>0</DocSecurity>
  <Lines>45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2022-02-01T12:32:00Z</dcterms:created>
  <dcterms:modified xsi:type="dcterms:W3CDTF">2022-02-01T12:32:00Z</dcterms:modified>
</cp:coreProperties>
</file>