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971FD" w:rsidRPr="00E971FD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971FD" w:rsidRPr="00E971FD">
        <w:rPr>
          <w:rFonts w:ascii="Arial" w:hAnsi="Arial" w:cs="Arial"/>
          <w:b/>
          <w:sz w:val="24"/>
          <w:szCs w:val="24"/>
        </w:rPr>
        <w:t>ZP/US-01/22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971FD" w:rsidRPr="00E971FD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971FD" w:rsidRPr="00E971FD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E971FD" w:rsidRPr="00E971FD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971FD" w:rsidRPr="00E971FD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E971FD" w:rsidRPr="00E971FD">
        <w:rPr>
          <w:rFonts w:ascii="Arial" w:hAnsi="Arial" w:cs="Arial"/>
        </w:rPr>
        <w:t>Częstochowa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971FD" w:rsidRPr="0012157F" w:rsidTr="005F34BA">
        <w:tc>
          <w:tcPr>
            <w:tcW w:w="9212" w:type="dxa"/>
            <w:shd w:val="clear" w:color="auto" w:fill="D9D9D9"/>
          </w:tcPr>
          <w:p w:rsidR="00E971FD" w:rsidRPr="0012157F" w:rsidRDefault="00E971FD" w:rsidP="005F34B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E971FD" w:rsidRPr="0012157F" w:rsidRDefault="00E971FD" w:rsidP="005F34B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971F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971F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971FD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971FD" w:rsidRPr="0012157F" w:rsidRDefault="00E971FD" w:rsidP="005F34B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E971FD" w:rsidRPr="0012157F" w:rsidRDefault="00E971FD" w:rsidP="005F34B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E971FD" w:rsidRPr="0012157F" w:rsidRDefault="00E971FD" w:rsidP="005F34B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E971FD" w:rsidRPr="00E971FD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E971FD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971FD">
        <w:rPr>
          <w:rFonts w:ascii="Arial" w:hAnsi="Arial" w:cs="Arial"/>
          <w:b/>
          <w:sz w:val="24"/>
          <w:szCs w:val="24"/>
        </w:rPr>
        <w:lastRenderedPageBreak/>
        <w:t>Przeprowadzenie certyfikowanych szkoleń dla kadry zarządczej, dydaktycznej i administracyjnej Politechniki Częstochowskiej w ramach projektu "Politechnika Częstochowska Uczelnią Dostępną"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12157F" w:rsidRDefault="00710937" w:rsidP="005E24AA">
      <w:pPr>
        <w:rPr>
          <w:rFonts w:ascii="Arial" w:hAnsi="Arial" w:cs="Arial"/>
          <w:sz w:val="24"/>
          <w:szCs w:val="24"/>
        </w:rPr>
      </w:pPr>
    </w:p>
    <w:p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971FD" w:rsidRPr="0012157F" w:rsidTr="005F34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1FD" w:rsidRPr="0012157F" w:rsidRDefault="00E971FD" w:rsidP="005F34B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1F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1FD" w:rsidRPr="0012157F" w:rsidRDefault="00E971FD" w:rsidP="005F34B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71F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971FD" w:rsidRPr="0012157F" w:rsidRDefault="00E971FD" w:rsidP="005F34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71FD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E971FD" w:rsidRPr="0012157F" w:rsidTr="005F34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1FD" w:rsidRPr="0012157F" w:rsidRDefault="00E971FD" w:rsidP="005F34B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1F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1FD" w:rsidRPr="0012157F" w:rsidRDefault="00E971FD" w:rsidP="005F34B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71F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971FD" w:rsidRPr="0012157F" w:rsidRDefault="000B72A4" w:rsidP="005F34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SWZ</w:t>
            </w:r>
          </w:p>
        </w:tc>
      </w:tr>
      <w:tr w:rsidR="00E971FD" w:rsidRPr="0012157F" w:rsidTr="005F34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1FD" w:rsidRPr="0012157F" w:rsidRDefault="00E971FD" w:rsidP="005F34B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1F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1FD" w:rsidRPr="0012157F" w:rsidRDefault="00E971FD" w:rsidP="005F34B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71F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971FD" w:rsidRPr="0012157F" w:rsidRDefault="00E971FD" w:rsidP="005F34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71FD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E971FD" w:rsidRPr="0012157F" w:rsidTr="005F34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1FD" w:rsidRPr="0012157F" w:rsidRDefault="00E971FD" w:rsidP="005F34B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1F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1FD" w:rsidRPr="0012157F" w:rsidRDefault="00E971FD" w:rsidP="005F34B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71F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971FD" w:rsidRPr="0012157F" w:rsidRDefault="00E971FD" w:rsidP="005F34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71FD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D2702A" w:rsidRPr="0012157F" w:rsidRDefault="00D2702A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5C8D" w:rsidRPr="0012157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5C8D" w:rsidRPr="0012157F" w:rsidRDefault="00025C8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F8042D" w:rsidRPr="0012157F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087" w:rsidRDefault="00095087" w:rsidP="0038231F">
      <w:pPr>
        <w:spacing w:after="0" w:line="240" w:lineRule="auto"/>
      </w:pPr>
      <w:r>
        <w:separator/>
      </w:r>
    </w:p>
  </w:endnote>
  <w:endnote w:type="continuationSeparator" w:id="0">
    <w:p w:rsidR="00095087" w:rsidRDefault="000950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345" w:rsidRDefault="000B72A4" w:rsidP="004E0345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4102" type="#_x0000_t32" style="position:absolute;left:0;text-align:left;margin-left:-1.15pt;margin-top:7.8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4E0345" w:rsidRDefault="004E0345" w:rsidP="004E034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4E0345" w:rsidRDefault="000B72A4" w:rsidP="004E0345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4100" type="#_x0000_t75" alt="PCz_nawias_prawy" style="position:absolute;left:0;text-align:left;margin-left:471.8pt;margin-top:7.25pt;width:9.9pt;height:16.8pt;z-index:251661312;visibility:visible">
          <v:imagedata r:id="rId1" o:title="PCz_nawias_prawy"/>
        </v:shape>
      </w:pict>
    </w:r>
    <w:r w:rsidR="004E0345">
      <w:rPr>
        <w:rFonts w:ascii="Roboto" w:hAnsi="Roboto"/>
        <w:szCs w:val="24"/>
      </w:rPr>
      <w:t xml:space="preserve">ul. Gen. J.H. Dąbrowskiego 69, 42-201 Częstochowa, </w:t>
    </w:r>
  </w:p>
  <w:p w:rsidR="004E0345" w:rsidRDefault="004E0345" w:rsidP="004E0345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4E0345" w:rsidRDefault="000B72A4" w:rsidP="004E0345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4E0345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pict>
        <v:shape id="Obraz 13" o:spid="_x0000_s4101" type="#_x0000_t75" style="position:absolute;left:0;text-align:left;margin-left:-55.75pt;margin-top:21.2pt;width:538.6pt;height:30.05pt;z-index:-251654144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4E0345" w:rsidRDefault="004E0345" w:rsidP="004E0345">
    <w:pPr>
      <w:pStyle w:val="Bezodstpw"/>
      <w:rPr>
        <w:rFonts w:ascii="Roboto" w:hAnsi="Roboto"/>
        <w:b/>
        <w:color w:val="00B6ED"/>
        <w:sz w:val="24"/>
        <w:szCs w:val="24"/>
      </w:rPr>
    </w:pPr>
  </w:p>
  <w:p w:rsidR="004E0345" w:rsidRDefault="004E0345" w:rsidP="004E0345">
    <w:pPr>
      <w:pStyle w:val="Bezodstpw"/>
      <w:rPr>
        <w:rFonts w:ascii="Roboto" w:hAnsi="Roboto"/>
        <w:b/>
        <w:color w:val="00B6ED"/>
        <w:sz w:val="24"/>
        <w:szCs w:val="24"/>
      </w:rPr>
    </w:pPr>
  </w:p>
  <w:p w:rsidR="000B72A4" w:rsidRDefault="000B72A4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72A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72A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087" w:rsidRDefault="00095087" w:rsidP="0038231F">
      <w:pPr>
        <w:spacing w:after="0" w:line="240" w:lineRule="auto"/>
      </w:pPr>
      <w:r>
        <w:separator/>
      </w:r>
    </w:p>
  </w:footnote>
  <w:footnote w:type="continuationSeparator" w:id="0">
    <w:p w:rsidR="00095087" w:rsidRDefault="0009508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3B1" w:rsidRPr="00B953B1" w:rsidRDefault="000B72A4" w:rsidP="00B953B1">
    <w:pPr>
      <w:tabs>
        <w:tab w:val="left" w:pos="3544"/>
      </w:tabs>
      <w:rPr>
        <w:rFonts w:ascii="Roboto" w:eastAsia="Times New Roman" w:hAnsi="Roboto"/>
        <w:lang w:eastAsia="pl-PL"/>
      </w:rPr>
    </w:pPr>
    <w:r>
      <w:rPr>
        <w:rFonts w:ascii="Roboto" w:eastAsia="Times New Roman" w:hAnsi="Roboto"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rFonts w:ascii="Roboto" w:eastAsia="Times New Roman" w:hAnsi="Roboto"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05pt;height:43.8pt;visibility:visible">
          <v:imagedata r:id="rId1" o:title="PCz_logo_poziom_kolor"/>
        </v:shape>
      </w:pict>
    </w:r>
    <w:r w:rsidR="00B953B1" w:rsidRPr="00B953B1">
      <w:rPr>
        <w:rFonts w:ascii="Roboto" w:eastAsia="Times New Roman" w:hAnsi="Roboto"/>
        <w:noProof/>
        <w:lang w:eastAsia="pl-PL"/>
      </w:rPr>
      <w:t xml:space="preserve"> </w:t>
    </w:r>
    <w:r w:rsidR="00B953B1" w:rsidRPr="00B953B1">
      <w:rPr>
        <w:rFonts w:ascii="Roboto" w:eastAsia="Times New Roman" w:hAnsi="Roboto"/>
        <w:noProof/>
        <w:lang w:eastAsia="pl-PL"/>
      </w:rPr>
      <w:tab/>
    </w:r>
    <w:r w:rsidR="00B953B1" w:rsidRPr="00B953B1">
      <w:rPr>
        <w:rFonts w:ascii="Roboto" w:eastAsia="Times New Roman" w:hAnsi="Roboto"/>
        <w:noProof/>
        <w:lang w:eastAsia="pl-PL"/>
      </w:rPr>
      <w:tab/>
    </w:r>
    <w:r>
      <w:rPr>
        <w:rFonts w:ascii="Roboto" w:eastAsia="Times New Roman" w:hAnsi="Roboto"/>
        <w:noProof/>
        <w:lang w:eastAsia="pl-PL"/>
      </w:rPr>
      <w:pict>
        <v:shape id="Obraz 11" o:spid="_x0000_i1026" type="#_x0000_t75" style="width:226.95pt;height:42.6pt;visibility:visible">
          <v:imagedata r:id="rId2" o:title="" cropbottom="-5372f"/>
        </v:shape>
      </w:pict>
    </w:r>
  </w:p>
  <w:p w:rsidR="00E971FD" w:rsidRDefault="00E971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5"/>
    <o:shapelayout v:ext="edit">
      <o:idmap v:ext="edit" data="4"/>
      <o:rules v:ext="edit">
        <o:r id="V:Rule3" type="connector" idref="#Łącznik prosty ze strzałką 5"/>
        <o:r id="V:Rule4" type="connector" idref="#Łącznik prosty ze strzałką 2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087"/>
    <w:rsid w:val="00023477"/>
    <w:rsid w:val="000247FF"/>
    <w:rsid w:val="00025C8D"/>
    <w:rsid w:val="000303EE"/>
    <w:rsid w:val="0005473D"/>
    <w:rsid w:val="00073C3D"/>
    <w:rsid w:val="000809B6"/>
    <w:rsid w:val="000857C0"/>
    <w:rsid w:val="00095087"/>
    <w:rsid w:val="000B1025"/>
    <w:rsid w:val="000B54D1"/>
    <w:rsid w:val="000B72A4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0345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953B1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1FD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5"/>
    <o:shapelayout v:ext="edit">
      <o:idmap v:ext="edit" data="1"/>
    </o:shapelayout>
  </w:shapeDefaults>
  <w:decimalSymbol w:val=","/>
  <w:listSeparator w:val=";"/>
  <w14:docId w14:val="5F5E8A8B"/>
  <w15:docId w15:val="{FF22F158-C1CC-4892-B950-DA01D24B7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semiHidden/>
    <w:unhideWhenUsed/>
    <w:rsid w:val="004E0345"/>
    <w:rPr>
      <w:color w:val="0563C1"/>
      <w:u w:val="single"/>
    </w:rPr>
  </w:style>
  <w:style w:type="paragraph" w:styleId="Bezodstpw">
    <w:name w:val="No Spacing"/>
    <w:uiPriority w:val="1"/>
    <w:qFormat/>
    <w:rsid w:val="004E0345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3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73833-94AE-4985-A660-6E84A446E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2022-01-27T12:10:00Z</dcterms:created>
  <dcterms:modified xsi:type="dcterms:W3CDTF">2022-01-27T12:10:00Z</dcterms:modified>
</cp:coreProperties>
</file>