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062DC" w14:textId="77777777" w:rsidR="00D665F5" w:rsidRDefault="001C4192" w:rsidP="006C2CEE">
      <w:pPr>
        <w:jc w:val="right"/>
        <w:rPr>
          <w:sz w:val="22"/>
          <w:szCs w:val="22"/>
        </w:rPr>
      </w:pPr>
      <w:bookmarkStart w:id="0" w:name="_Hlk52197885"/>
      <w:r w:rsidRPr="001C4192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1C4192">
        <w:rPr>
          <w:sz w:val="22"/>
          <w:szCs w:val="22"/>
        </w:rPr>
        <w:t>2022-01-24</w:t>
      </w:r>
    </w:p>
    <w:p w14:paraId="7D38E447" w14:textId="77777777" w:rsidR="001C4192" w:rsidRPr="001C4192" w:rsidRDefault="001C4192" w:rsidP="006C2CEE">
      <w:pPr>
        <w:rPr>
          <w:b/>
          <w:bCs/>
          <w:sz w:val="22"/>
          <w:szCs w:val="22"/>
        </w:rPr>
      </w:pPr>
      <w:r w:rsidRPr="001C4192">
        <w:rPr>
          <w:b/>
          <w:bCs/>
          <w:sz w:val="22"/>
          <w:szCs w:val="22"/>
        </w:rPr>
        <w:t>Szpital Wojewódzki w Poznaniu</w:t>
      </w:r>
    </w:p>
    <w:p w14:paraId="0A9A809E" w14:textId="77777777" w:rsidR="00D665F5" w:rsidRPr="00D91931" w:rsidRDefault="001C4192" w:rsidP="006C2CEE">
      <w:pPr>
        <w:rPr>
          <w:b/>
          <w:bCs/>
          <w:sz w:val="22"/>
          <w:szCs w:val="22"/>
        </w:rPr>
      </w:pPr>
      <w:r w:rsidRPr="001C4192">
        <w:rPr>
          <w:b/>
          <w:bCs/>
          <w:sz w:val="22"/>
          <w:szCs w:val="22"/>
        </w:rPr>
        <w:t>Dział Zamówień Publicznych</w:t>
      </w:r>
    </w:p>
    <w:p w14:paraId="6444D496" w14:textId="77777777" w:rsidR="00D665F5" w:rsidRPr="00BD5546" w:rsidRDefault="001C4192" w:rsidP="006C2CEE">
      <w:pPr>
        <w:rPr>
          <w:sz w:val="22"/>
          <w:szCs w:val="22"/>
        </w:rPr>
      </w:pPr>
      <w:r w:rsidRPr="001C4192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1C4192">
        <w:rPr>
          <w:sz w:val="22"/>
          <w:szCs w:val="22"/>
        </w:rPr>
        <w:t>7/19</w:t>
      </w:r>
    </w:p>
    <w:p w14:paraId="3F9C5842" w14:textId="77777777" w:rsidR="00D665F5" w:rsidRPr="00BD5546" w:rsidRDefault="001C4192" w:rsidP="006C2CEE">
      <w:pPr>
        <w:rPr>
          <w:sz w:val="22"/>
          <w:szCs w:val="22"/>
        </w:rPr>
      </w:pPr>
      <w:r w:rsidRPr="001C4192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1C4192">
        <w:rPr>
          <w:sz w:val="22"/>
          <w:szCs w:val="22"/>
        </w:rPr>
        <w:t>Poznań</w:t>
      </w:r>
    </w:p>
    <w:p w14:paraId="04B23FF8" w14:textId="77777777" w:rsidR="00A80738" w:rsidRDefault="00A80738" w:rsidP="006C2CEE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4CC703" w14:textId="77777777" w:rsidR="00A80738" w:rsidRPr="00A80738" w:rsidRDefault="00A80738" w:rsidP="006C2CE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7BA797" w14:textId="77777777" w:rsidR="00A80738" w:rsidRDefault="00A80738" w:rsidP="006C2CE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BD91C1A" w14:textId="134EE117" w:rsidR="00C659E2" w:rsidRDefault="00C659E2" w:rsidP="006C2CEE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C4192" w:rsidRPr="001C4192">
        <w:rPr>
          <w:sz w:val="22"/>
          <w:szCs w:val="22"/>
        </w:rPr>
        <w:t>podstawowy</w:t>
      </w:r>
      <w:r w:rsidR="006C2CEE">
        <w:rPr>
          <w:sz w:val="22"/>
          <w:szCs w:val="22"/>
        </w:rPr>
        <w:t>m</w:t>
      </w:r>
      <w:r w:rsidR="001C4192" w:rsidRPr="001C4192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32F346A2" w14:textId="77777777" w:rsidR="006C2CEE" w:rsidRPr="00577BC6" w:rsidRDefault="006C2CEE" w:rsidP="006C2CEE">
      <w:pPr>
        <w:jc w:val="both"/>
        <w:rPr>
          <w:b/>
          <w:bCs/>
          <w:sz w:val="22"/>
          <w:szCs w:val="22"/>
        </w:rPr>
      </w:pPr>
    </w:p>
    <w:p w14:paraId="5317FFE4" w14:textId="4844462C" w:rsidR="00A80738" w:rsidRDefault="001C4192" w:rsidP="006C2CEE">
      <w:pPr>
        <w:pStyle w:val="Tekstpodstawowywcity"/>
        <w:ind w:firstLine="0"/>
        <w:jc w:val="center"/>
        <w:rPr>
          <w:b/>
          <w:sz w:val="22"/>
          <w:szCs w:val="22"/>
        </w:rPr>
      </w:pPr>
      <w:r w:rsidRPr="001C4192">
        <w:rPr>
          <w:b/>
          <w:sz w:val="22"/>
          <w:szCs w:val="22"/>
        </w:rPr>
        <w:t>Dostawa ryb do Szpitala Wojewódzkiego w Poznaniu</w:t>
      </w:r>
    </w:p>
    <w:p w14:paraId="7E44F09B" w14:textId="77777777" w:rsidR="006C2CEE" w:rsidRPr="00577BC6" w:rsidRDefault="006C2CEE" w:rsidP="006C2CEE">
      <w:pPr>
        <w:pStyle w:val="Tekstpodstawowywcity"/>
        <w:ind w:firstLine="0"/>
        <w:jc w:val="center"/>
        <w:rPr>
          <w:sz w:val="22"/>
          <w:szCs w:val="22"/>
        </w:rPr>
      </w:pPr>
    </w:p>
    <w:p w14:paraId="5AC09DC6" w14:textId="05A3B709" w:rsidR="00D665F5" w:rsidRDefault="00D665F5" w:rsidP="006C2CE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C4192" w:rsidRPr="001C4192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A4FBD5" w14:textId="77777777" w:rsidR="006C2CEE" w:rsidRPr="006C2CEE" w:rsidRDefault="006C2CEE" w:rsidP="006C2CEE">
      <w:pPr>
        <w:spacing w:before="100" w:beforeAutospacing="1" w:after="100" w:afterAutospacing="1"/>
        <w:rPr>
          <w:sz w:val="24"/>
          <w:szCs w:val="24"/>
        </w:rPr>
      </w:pPr>
      <w:r w:rsidRPr="006C2CEE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56DA999" w14:textId="353F0002" w:rsidR="006C2CEE" w:rsidRPr="006C2CEE" w:rsidRDefault="006C2CEE" w:rsidP="006C2CEE">
      <w:pPr>
        <w:rPr>
          <w:sz w:val="24"/>
          <w:szCs w:val="24"/>
        </w:rPr>
      </w:pPr>
      <w:r w:rsidRPr="006C2CEE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6C2CEE">
        <w:rPr>
          <w:sz w:val="24"/>
          <w:szCs w:val="24"/>
        </w:rPr>
        <w:t>77364,19 zł brutto</w:t>
      </w:r>
    </w:p>
    <w:p w14:paraId="133AC2CD" w14:textId="4607D339" w:rsidR="006C2CEE" w:rsidRPr="006C2CEE" w:rsidRDefault="006C2CEE" w:rsidP="006C2CEE">
      <w:pPr>
        <w:rPr>
          <w:sz w:val="24"/>
          <w:szCs w:val="24"/>
        </w:rPr>
      </w:pPr>
      <w:r w:rsidRPr="006C2CEE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6C2CEE">
        <w:rPr>
          <w:sz w:val="24"/>
          <w:szCs w:val="24"/>
        </w:rPr>
        <w:t>23730,00 zł brutto</w:t>
      </w:r>
    </w:p>
    <w:p w14:paraId="74B18EB6" w14:textId="77777777" w:rsidR="006C2CEE" w:rsidRPr="00577BC6" w:rsidRDefault="006C2CEE" w:rsidP="006C2CEE">
      <w:pPr>
        <w:jc w:val="both"/>
        <w:rPr>
          <w:sz w:val="22"/>
          <w:szCs w:val="22"/>
        </w:rPr>
      </w:pPr>
    </w:p>
    <w:p w14:paraId="2A71ADDE" w14:textId="77777777" w:rsidR="00A80738" w:rsidRDefault="00D665F5" w:rsidP="006C2CEE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C4192" w:rsidRPr="001C4192">
        <w:rPr>
          <w:sz w:val="22"/>
          <w:szCs w:val="22"/>
        </w:rPr>
        <w:t>24/01/2022</w:t>
      </w:r>
      <w:r w:rsidR="00FF4AB1" w:rsidRPr="00577BC6">
        <w:rPr>
          <w:sz w:val="22"/>
          <w:szCs w:val="22"/>
        </w:rPr>
        <w:t xml:space="preserve"> o godz. </w:t>
      </w:r>
      <w:r w:rsidR="001C4192" w:rsidRPr="001C419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A02438E" w14:textId="77777777" w:rsidTr="00C82837">
        <w:tc>
          <w:tcPr>
            <w:tcW w:w="993" w:type="dxa"/>
            <w:shd w:val="clear" w:color="auto" w:fill="auto"/>
            <w:vAlign w:val="center"/>
          </w:tcPr>
          <w:p w14:paraId="6627D791" w14:textId="77777777" w:rsidR="006B27ED" w:rsidRPr="00CB5EDB" w:rsidRDefault="006B27ED" w:rsidP="006C2CEE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85BF2D" w14:textId="77777777" w:rsidR="006B27ED" w:rsidRPr="00CB5EDB" w:rsidRDefault="006B27ED" w:rsidP="006C2CEE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303F199" w14:textId="77777777" w:rsidR="006B27ED" w:rsidRPr="00CB5EDB" w:rsidRDefault="006B27ED" w:rsidP="006C2CEE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842A9" w14:textId="77777777" w:rsidR="006B27ED" w:rsidRPr="00CB5EDB" w:rsidRDefault="006B27ED" w:rsidP="006C2CEE">
            <w:pPr>
              <w:jc w:val="center"/>
            </w:pPr>
            <w:r w:rsidRPr="00CB5EDB">
              <w:t>Cena oferty</w:t>
            </w:r>
          </w:p>
        </w:tc>
      </w:tr>
      <w:tr w:rsidR="001C4192" w:rsidRPr="00075CD0" w14:paraId="0A3D4890" w14:textId="77777777" w:rsidTr="001C676E">
        <w:tc>
          <w:tcPr>
            <w:tcW w:w="993" w:type="dxa"/>
            <w:shd w:val="clear" w:color="auto" w:fill="auto"/>
            <w:vAlign w:val="center"/>
          </w:tcPr>
          <w:p w14:paraId="43E68995" w14:textId="77777777" w:rsidR="001C4192" w:rsidRPr="00CB5EDB" w:rsidRDefault="001C4192" w:rsidP="006C2CEE">
            <w:pPr>
              <w:jc w:val="center"/>
            </w:pPr>
            <w:r w:rsidRPr="001C41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3901A7" w14:textId="77777777" w:rsidR="001C4192" w:rsidRPr="00CB5EDB" w:rsidRDefault="001C4192" w:rsidP="006C2CEE">
            <w:pPr>
              <w:jc w:val="center"/>
            </w:pPr>
            <w:r w:rsidRPr="001C4192">
              <w:t>1</w:t>
            </w:r>
          </w:p>
        </w:tc>
        <w:tc>
          <w:tcPr>
            <w:tcW w:w="4110" w:type="dxa"/>
            <w:shd w:val="clear" w:color="auto" w:fill="auto"/>
          </w:tcPr>
          <w:p w14:paraId="6C014C6A" w14:textId="253E7C69" w:rsidR="001C4192" w:rsidRPr="00C82837" w:rsidRDefault="00FE05D7" w:rsidP="006C2CEE">
            <w:r>
              <w:t xml:space="preserve">PHU </w:t>
            </w:r>
            <w:r w:rsidR="001C4192" w:rsidRPr="001C4192">
              <w:t>Walkowiak</w:t>
            </w:r>
          </w:p>
          <w:p w14:paraId="08DD7C51" w14:textId="77777777" w:rsidR="001C4192" w:rsidRPr="00CB5EDB" w:rsidRDefault="001C4192" w:rsidP="006C2CEE">
            <w:r w:rsidRPr="001C4192">
              <w:t>Szkolna</w:t>
            </w:r>
            <w:r w:rsidRPr="00CB5EDB">
              <w:t xml:space="preserve"> </w:t>
            </w:r>
            <w:r w:rsidRPr="001C4192">
              <w:t>3</w:t>
            </w:r>
            <w:r w:rsidRPr="00CB5EDB">
              <w:t xml:space="preserve"> </w:t>
            </w:r>
          </w:p>
          <w:p w14:paraId="33F6E201" w14:textId="77777777" w:rsidR="001C4192" w:rsidRPr="00CB5EDB" w:rsidRDefault="001C4192" w:rsidP="006C2CEE">
            <w:pPr>
              <w:jc w:val="both"/>
            </w:pPr>
            <w:r w:rsidRPr="001C4192">
              <w:t>64-553</w:t>
            </w:r>
            <w:r w:rsidRPr="00CB5EDB">
              <w:t xml:space="preserve"> </w:t>
            </w:r>
            <w:r w:rsidRPr="001C4192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490B25" w14:textId="77777777" w:rsidR="001C4192" w:rsidRPr="00CB5EDB" w:rsidRDefault="001C4192" w:rsidP="006C2CEE">
            <w:pPr>
              <w:jc w:val="center"/>
            </w:pPr>
            <w:r w:rsidRPr="001C4192">
              <w:t>151 172.18 zł</w:t>
            </w:r>
          </w:p>
        </w:tc>
      </w:tr>
      <w:tr w:rsidR="001C4192" w:rsidRPr="00075CD0" w14:paraId="58E48922" w14:textId="77777777" w:rsidTr="001C676E">
        <w:tc>
          <w:tcPr>
            <w:tcW w:w="993" w:type="dxa"/>
            <w:shd w:val="clear" w:color="auto" w:fill="auto"/>
            <w:vAlign w:val="center"/>
          </w:tcPr>
          <w:p w14:paraId="6C155FAD" w14:textId="77777777" w:rsidR="001C4192" w:rsidRPr="00CB5EDB" w:rsidRDefault="001C4192" w:rsidP="006C2CEE">
            <w:pPr>
              <w:jc w:val="center"/>
            </w:pPr>
            <w:r w:rsidRPr="001C419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0465DD" w14:textId="77777777" w:rsidR="001C4192" w:rsidRPr="00CB5EDB" w:rsidRDefault="001C4192" w:rsidP="006C2CEE">
            <w:pPr>
              <w:jc w:val="center"/>
            </w:pPr>
            <w:r w:rsidRPr="001C4192">
              <w:t>2</w:t>
            </w:r>
          </w:p>
        </w:tc>
        <w:tc>
          <w:tcPr>
            <w:tcW w:w="4110" w:type="dxa"/>
            <w:shd w:val="clear" w:color="auto" w:fill="auto"/>
          </w:tcPr>
          <w:p w14:paraId="42C4860F" w14:textId="0852D4CE" w:rsidR="001C4192" w:rsidRPr="00C82837" w:rsidRDefault="00FE05D7" w:rsidP="006C2CEE">
            <w:r>
              <w:t xml:space="preserve">PHU </w:t>
            </w:r>
            <w:r w:rsidR="001C4192" w:rsidRPr="001C4192">
              <w:t>Walkowiak</w:t>
            </w:r>
          </w:p>
          <w:p w14:paraId="0857BED3" w14:textId="77777777" w:rsidR="001C4192" w:rsidRPr="00CB5EDB" w:rsidRDefault="001C4192" w:rsidP="006C2CEE">
            <w:r w:rsidRPr="001C4192">
              <w:t>Szkolna</w:t>
            </w:r>
            <w:r w:rsidRPr="00CB5EDB">
              <w:t xml:space="preserve"> </w:t>
            </w:r>
            <w:r w:rsidRPr="001C4192">
              <w:t>3</w:t>
            </w:r>
            <w:r w:rsidRPr="00CB5EDB">
              <w:t xml:space="preserve"> </w:t>
            </w:r>
          </w:p>
          <w:p w14:paraId="2940622C" w14:textId="77777777" w:rsidR="001C4192" w:rsidRPr="00CB5EDB" w:rsidRDefault="001C4192" w:rsidP="006C2CEE">
            <w:pPr>
              <w:jc w:val="both"/>
            </w:pPr>
            <w:r w:rsidRPr="001C4192">
              <w:t>64-553</w:t>
            </w:r>
            <w:r w:rsidRPr="00CB5EDB">
              <w:t xml:space="preserve"> </w:t>
            </w:r>
            <w:r w:rsidRPr="001C4192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02EA55" w14:textId="77777777" w:rsidR="001C4192" w:rsidRPr="00CB5EDB" w:rsidRDefault="001C4192" w:rsidP="006C2CEE">
            <w:pPr>
              <w:jc w:val="center"/>
            </w:pPr>
            <w:r w:rsidRPr="001C4192">
              <w:t>41 311.04 zł</w:t>
            </w:r>
          </w:p>
        </w:tc>
      </w:tr>
      <w:tr w:rsidR="001C4192" w:rsidRPr="00075CD0" w14:paraId="755E4641" w14:textId="77777777" w:rsidTr="001C676E">
        <w:tc>
          <w:tcPr>
            <w:tcW w:w="993" w:type="dxa"/>
            <w:shd w:val="clear" w:color="auto" w:fill="auto"/>
            <w:vAlign w:val="center"/>
          </w:tcPr>
          <w:p w14:paraId="526DB76A" w14:textId="77777777" w:rsidR="001C4192" w:rsidRPr="00CB5EDB" w:rsidRDefault="001C4192" w:rsidP="006C2CEE">
            <w:pPr>
              <w:jc w:val="center"/>
            </w:pPr>
            <w:r w:rsidRPr="001C41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224415" w14:textId="77777777" w:rsidR="001C4192" w:rsidRPr="00CB5EDB" w:rsidRDefault="001C4192" w:rsidP="006C2CEE">
            <w:pPr>
              <w:jc w:val="center"/>
            </w:pPr>
            <w:r w:rsidRPr="001C4192">
              <w:t>1</w:t>
            </w:r>
          </w:p>
        </w:tc>
        <w:tc>
          <w:tcPr>
            <w:tcW w:w="4110" w:type="dxa"/>
            <w:shd w:val="clear" w:color="auto" w:fill="auto"/>
          </w:tcPr>
          <w:p w14:paraId="7B9ACD04" w14:textId="77777777" w:rsidR="001C4192" w:rsidRPr="00C82837" w:rsidRDefault="001C4192" w:rsidP="006C2CEE">
            <w:proofErr w:type="spellStart"/>
            <w:r w:rsidRPr="001C4192">
              <w:t>Healthy</w:t>
            </w:r>
            <w:proofErr w:type="spellEnd"/>
            <w:r w:rsidRPr="001C4192">
              <w:t xml:space="preserve"> Food MD Sp. z o.o.</w:t>
            </w:r>
          </w:p>
          <w:p w14:paraId="7CB80829" w14:textId="77777777" w:rsidR="001C4192" w:rsidRPr="00CB5EDB" w:rsidRDefault="001C4192" w:rsidP="006C2CEE">
            <w:r w:rsidRPr="001C4192">
              <w:t>55 Pułku Piechoty</w:t>
            </w:r>
            <w:r w:rsidRPr="00CB5EDB">
              <w:t xml:space="preserve"> </w:t>
            </w:r>
            <w:r w:rsidRPr="001C4192">
              <w:t>34</w:t>
            </w:r>
            <w:r w:rsidRPr="00CB5EDB">
              <w:t xml:space="preserve"> </w:t>
            </w:r>
          </w:p>
          <w:p w14:paraId="3B1E1AE2" w14:textId="77777777" w:rsidR="001C4192" w:rsidRPr="00CB5EDB" w:rsidRDefault="001C4192" w:rsidP="006C2CEE">
            <w:pPr>
              <w:jc w:val="both"/>
            </w:pPr>
            <w:r w:rsidRPr="001C4192">
              <w:t>64-100</w:t>
            </w:r>
            <w:r w:rsidRPr="00CB5EDB">
              <w:t xml:space="preserve"> </w:t>
            </w:r>
            <w:r w:rsidRPr="001C4192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FA3209" w14:textId="77777777" w:rsidR="001C4192" w:rsidRPr="00CB5EDB" w:rsidRDefault="001C4192" w:rsidP="006C2CEE">
            <w:pPr>
              <w:jc w:val="center"/>
            </w:pPr>
            <w:r w:rsidRPr="001C4192">
              <w:t>112 308.00 zł</w:t>
            </w:r>
          </w:p>
        </w:tc>
      </w:tr>
      <w:tr w:rsidR="001C4192" w:rsidRPr="00075CD0" w14:paraId="6C691C1A" w14:textId="77777777" w:rsidTr="001C676E">
        <w:tc>
          <w:tcPr>
            <w:tcW w:w="993" w:type="dxa"/>
            <w:shd w:val="clear" w:color="auto" w:fill="auto"/>
            <w:vAlign w:val="center"/>
          </w:tcPr>
          <w:p w14:paraId="3CBA144A" w14:textId="77777777" w:rsidR="001C4192" w:rsidRPr="00CB5EDB" w:rsidRDefault="001C4192" w:rsidP="006C2CEE">
            <w:pPr>
              <w:jc w:val="center"/>
            </w:pPr>
            <w:r w:rsidRPr="001C419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A92B48" w14:textId="77777777" w:rsidR="001C4192" w:rsidRPr="00CB5EDB" w:rsidRDefault="001C4192" w:rsidP="006C2CEE">
            <w:pPr>
              <w:jc w:val="center"/>
            </w:pPr>
            <w:r w:rsidRPr="001C4192">
              <w:t>2</w:t>
            </w:r>
          </w:p>
        </w:tc>
        <w:tc>
          <w:tcPr>
            <w:tcW w:w="4110" w:type="dxa"/>
            <w:shd w:val="clear" w:color="auto" w:fill="auto"/>
          </w:tcPr>
          <w:p w14:paraId="79EE3F2C" w14:textId="77777777" w:rsidR="001C4192" w:rsidRPr="00C82837" w:rsidRDefault="001C4192" w:rsidP="006C2CEE">
            <w:proofErr w:type="spellStart"/>
            <w:r w:rsidRPr="001C4192">
              <w:t>Healthy</w:t>
            </w:r>
            <w:proofErr w:type="spellEnd"/>
            <w:r w:rsidRPr="001C4192">
              <w:t xml:space="preserve"> Food MD Sp. z o.o.</w:t>
            </w:r>
          </w:p>
          <w:p w14:paraId="43FA68E7" w14:textId="77777777" w:rsidR="001C4192" w:rsidRPr="00CB5EDB" w:rsidRDefault="001C4192" w:rsidP="006C2CEE">
            <w:r w:rsidRPr="001C4192">
              <w:t>55 Pułku Piechoty</w:t>
            </w:r>
            <w:r w:rsidRPr="00CB5EDB">
              <w:t xml:space="preserve"> </w:t>
            </w:r>
            <w:r w:rsidRPr="001C4192">
              <w:t>34</w:t>
            </w:r>
            <w:r w:rsidRPr="00CB5EDB">
              <w:t xml:space="preserve"> </w:t>
            </w:r>
          </w:p>
          <w:p w14:paraId="789751BD" w14:textId="77777777" w:rsidR="001C4192" w:rsidRPr="00CB5EDB" w:rsidRDefault="001C4192" w:rsidP="006C2CEE">
            <w:pPr>
              <w:jc w:val="both"/>
            </w:pPr>
            <w:r w:rsidRPr="001C4192">
              <w:t>64-100</w:t>
            </w:r>
            <w:r w:rsidRPr="00CB5EDB">
              <w:t xml:space="preserve"> </w:t>
            </w:r>
            <w:r w:rsidRPr="001C4192"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7A81C" w14:textId="77777777" w:rsidR="001C4192" w:rsidRPr="00CB5EDB" w:rsidRDefault="001C4192" w:rsidP="006C2CEE">
            <w:pPr>
              <w:jc w:val="center"/>
            </w:pPr>
            <w:r w:rsidRPr="001C4192">
              <w:t>28 003.50 zł</w:t>
            </w:r>
          </w:p>
        </w:tc>
      </w:tr>
      <w:tr w:rsidR="001C4192" w:rsidRPr="00075CD0" w14:paraId="63A53828" w14:textId="77777777" w:rsidTr="001C676E">
        <w:tc>
          <w:tcPr>
            <w:tcW w:w="993" w:type="dxa"/>
            <w:shd w:val="clear" w:color="auto" w:fill="auto"/>
            <w:vAlign w:val="center"/>
          </w:tcPr>
          <w:p w14:paraId="1767FACC" w14:textId="77777777" w:rsidR="001C4192" w:rsidRPr="00CB5EDB" w:rsidRDefault="001C4192" w:rsidP="006C2CEE">
            <w:pPr>
              <w:jc w:val="center"/>
            </w:pPr>
            <w:r w:rsidRPr="001C41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0D2693" w14:textId="77777777" w:rsidR="001C4192" w:rsidRPr="00CB5EDB" w:rsidRDefault="001C4192" w:rsidP="006C2CEE">
            <w:pPr>
              <w:jc w:val="center"/>
            </w:pPr>
            <w:r w:rsidRPr="001C4192">
              <w:t>1</w:t>
            </w:r>
          </w:p>
        </w:tc>
        <w:tc>
          <w:tcPr>
            <w:tcW w:w="4110" w:type="dxa"/>
            <w:shd w:val="clear" w:color="auto" w:fill="auto"/>
          </w:tcPr>
          <w:p w14:paraId="128D8D4D" w14:textId="46E3BCA4" w:rsidR="001C4192" w:rsidRPr="00C82837" w:rsidRDefault="001C4192" w:rsidP="006C2CEE">
            <w:r w:rsidRPr="001C4192">
              <w:t xml:space="preserve">B.P. </w:t>
            </w:r>
            <w:r w:rsidR="00FE05D7">
              <w:t>FENICJA Sp. z o.o.</w:t>
            </w:r>
          </w:p>
          <w:p w14:paraId="5B7289C7" w14:textId="77777777" w:rsidR="001C4192" w:rsidRPr="00CB5EDB" w:rsidRDefault="001C4192" w:rsidP="006C2CEE">
            <w:r w:rsidRPr="001C4192">
              <w:t xml:space="preserve">al. </w:t>
            </w:r>
            <w:proofErr w:type="spellStart"/>
            <w:r w:rsidRPr="001C4192">
              <w:t>Reymota</w:t>
            </w:r>
            <w:proofErr w:type="spellEnd"/>
            <w:r w:rsidRPr="00CB5EDB">
              <w:t xml:space="preserve"> </w:t>
            </w:r>
            <w:r w:rsidRPr="001C4192">
              <w:t>26</w:t>
            </w:r>
            <w:r w:rsidRPr="00CB5EDB">
              <w:t xml:space="preserve"> </w:t>
            </w:r>
          </w:p>
          <w:p w14:paraId="541C8A15" w14:textId="77777777" w:rsidR="001C4192" w:rsidRPr="00CB5EDB" w:rsidRDefault="001C4192" w:rsidP="006C2CEE">
            <w:pPr>
              <w:jc w:val="both"/>
            </w:pPr>
            <w:r w:rsidRPr="001C4192">
              <w:t>62-200</w:t>
            </w:r>
            <w:r w:rsidRPr="00CB5EDB">
              <w:t xml:space="preserve"> </w:t>
            </w:r>
            <w:r w:rsidRPr="001C4192"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EA2BF5" w14:textId="77777777" w:rsidR="001C4192" w:rsidRPr="00CB5EDB" w:rsidRDefault="001C4192" w:rsidP="006C2CEE">
            <w:pPr>
              <w:jc w:val="center"/>
            </w:pPr>
            <w:r w:rsidRPr="001C4192">
              <w:t>122 732.40 zł</w:t>
            </w:r>
          </w:p>
        </w:tc>
      </w:tr>
      <w:tr w:rsidR="001C4192" w:rsidRPr="00075CD0" w14:paraId="100F9C77" w14:textId="77777777" w:rsidTr="001C676E">
        <w:tc>
          <w:tcPr>
            <w:tcW w:w="993" w:type="dxa"/>
            <w:shd w:val="clear" w:color="auto" w:fill="auto"/>
            <w:vAlign w:val="center"/>
          </w:tcPr>
          <w:p w14:paraId="546854C9" w14:textId="77777777" w:rsidR="001C4192" w:rsidRPr="00CB5EDB" w:rsidRDefault="001C4192" w:rsidP="006C2CEE">
            <w:pPr>
              <w:jc w:val="center"/>
            </w:pPr>
            <w:r w:rsidRPr="001C419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97F55" w14:textId="77777777" w:rsidR="001C4192" w:rsidRPr="00CB5EDB" w:rsidRDefault="001C4192" w:rsidP="006C2CEE">
            <w:pPr>
              <w:jc w:val="center"/>
            </w:pPr>
            <w:r w:rsidRPr="001C4192">
              <w:t>2</w:t>
            </w:r>
          </w:p>
        </w:tc>
        <w:tc>
          <w:tcPr>
            <w:tcW w:w="4110" w:type="dxa"/>
            <w:shd w:val="clear" w:color="auto" w:fill="auto"/>
          </w:tcPr>
          <w:p w14:paraId="52E6B153" w14:textId="3FD1920A" w:rsidR="001C4192" w:rsidRPr="00C82837" w:rsidRDefault="001C4192" w:rsidP="006C2CEE">
            <w:r w:rsidRPr="001C4192">
              <w:t xml:space="preserve">B.P. </w:t>
            </w:r>
            <w:r w:rsidR="00FE05D7">
              <w:t>FENICJA Sp. z o.o.</w:t>
            </w:r>
          </w:p>
          <w:p w14:paraId="772DA7FF" w14:textId="77777777" w:rsidR="001C4192" w:rsidRPr="00CB5EDB" w:rsidRDefault="001C4192" w:rsidP="006C2CEE">
            <w:r w:rsidRPr="001C4192">
              <w:t xml:space="preserve">al. </w:t>
            </w:r>
            <w:proofErr w:type="spellStart"/>
            <w:r w:rsidRPr="001C4192">
              <w:t>Reymota</w:t>
            </w:r>
            <w:proofErr w:type="spellEnd"/>
            <w:r w:rsidRPr="00CB5EDB">
              <w:t xml:space="preserve"> </w:t>
            </w:r>
            <w:r w:rsidRPr="001C4192">
              <w:t>26</w:t>
            </w:r>
            <w:r w:rsidRPr="00CB5EDB">
              <w:t xml:space="preserve"> </w:t>
            </w:r>
          </w:p>
          <w:p w14:paraId="2D92E297" w14:textId="77777777" w:rsidR="001C4192" w:rsidRPr="00CB5EDB" w:rsidRDefault="001C4192" w:rsidP="006C2CEE">
            <w:pPr>
              <w:jc w:val="both"/>
            </w:pPr>
            <w:r w:rsidRPr="001C4192">
              <w:t>62-200</w:t>
            </w:r>
            <w:r w:rsidRPr="00CB5EDB">
              <w:t xml:space="preserve"> </w:t>
            </w:r>
            <w:r w:rsidRPr="001C4192"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0B858E" w14:textId="77777777" w:rsidR="001C4192" w:rsidRPr="00CB5EDB" w:rsidRDefault="001C4192" w:rsidP="006C2CEE">
            <w:pPr>
              <w:jc w:val="center"/>
            </w:pPr>
            <w:r w:rsidRPr="001C4192">
              <w:t>25 960.73 zł</w:t>
            </w:r>
          </w:p>
        </w:tc>
      </w:tr>
    </w:tbl>
    <w:p w14:paraId="50D0026D" w14:textId="77777777" w:rsidR="00FE05D7" w:rsidRDefault="00FE05D7" w:rsidP="006C2CE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41F228B8" w14:textId="28DEF189" w:rsidR="00A80738" w:rsidRDefault="00A80738" w:rsidP="006C2CE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BE4CBC5" w14:textId="77777777" w:rsidR="00FE05D7" w:rsidRDefault="00FE05D7" w:rsidP="006C2CE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212B034A" w14:textId="77777777" w:rsidR="00FE05D7" w:rsidRDefault="00FE05D7" w:rsidP="00FE05D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A29E077" w14:textId="77777777" w:rsidR="00FE05D7" w:rsidRDefault="00FE05D7" w:rsidP="00FE05D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394D9A6" w14:textId="77777777" w:rsidR="00FE05D7" w:rsidRPr="006B27ED" w:rsidRDefault="00FE05D7" w:rsidP="00FE05D7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ABB5EA8" w14:textId="77777777" w:rsidR="00FE05D7" w:rsidRPr="006B27ED" w:rsidRDefault="00FE05D7" w:rsidP="006C2CEE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210EA1F" w14:textId="541DDE7C" w:rsidR="00C236D3" w:rsidRPr="006B27ED" w:rsidRDefault="001C4192" w:rsidP="006C2CEE">
      <w:pPr>
        <w:jc w:val="right"/>
        <w:rPr>
          <w:sz w:val="22"/>
          <w:szCs w:val="22"/>
        </w:rPr>
      </w:pPr>
      <w:r w:rsidRPr="001C4192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BC893" w14:textId="77777777" w:rsidR="009E239B" w:rsidRDefault="009E239B">
      <w:r>
        <w:separator/>
      </w:r>
    </w:p>
  </w:endnote>
  <w:endnote w:type="continuationSeparator" w:id="0">
    <w:p w14:paraId="26A8AC52" w14:textId="77777777" w:rsidR="009E239B" w:rsidRDefault="009E2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37A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B031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B88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427BA4">
        <v:line id="_x0000_s1025" style="position:absolute;left:0;text-align:left;z-index:251657728" from="-3.85pt,8.7pt" to="455.15pt,8.7pt"/>
      </w:pict>
    </w:r>
  </w:p>
  <w:p w14:paraId="0EA992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A48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39CF98" w14:textId="77777777" w:rsidR="009F189D" w:rsidRDefault="009F189D">
    <w:pPr>
      <w:pStyle w:val="Stopka"/>
      <w:tabs>
        <w:tab w:val="clear" w:pos="4536"/>
      </w:tabs>
      <w:jc w:val="center"/>
    </w:pPr>
  </w:p>
  <w:p w14:paraId="2BDDC3A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05812" w14:textId="77777777" w:rsidR="009E239B" w:rsidRDefault="009E239B">
      <w:r>
        <w:separator/>
      </w:r>
    </w:p>
  </w:footnote>
  <w:footnote w:type="continuationSeparator" w:id="0">
    <w:p w14:paraId="31B75C79" w14:textId="77777777" w:rsidR="009E239B" w:rsidRDefault="009E2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1685F" w14:textId="77777777" w:rsidR="001C4192" w:rsidRDefault="001C4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01173" w14:textId="77777777" w:rsidR="001C4192" w:rsidRDefault="001C41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8FEFC" w14:textId="77777777" w:rsidR="001C4192" w:rsidRDefault="001C41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239B"/>
    <w:rsid w:val="00007727"/>
    <w:rsid w:val="00017720"/>
    <w:rsid w:val="00035488"/>
    <w:rsid w:val="000D7F25"/>
    <w:rsid w:val="000E00E5"/>
    <w:rsid w:val="00173B20"/>
    <w:rsid w:val="001C4192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C2CEE"/>
    <w:rsid w:val="00843263"/>
    <w:rsid w:val="00861E75"/>
    <w:rsid w:val="009D19BD"/>
    <w:rsid w:val="009E239B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E05D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B7E22A"/>
  <w15:chartTrackingRefBased/>
  <w15:docId w15:val="{2BFA284E-43E5-418F-A58F-7819E8714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C2CEE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FE05D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3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79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554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99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9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9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2022-01-24T12:44:00Z</cp:lastPrinted>
  <dcterms:created xsi:type="dcterms:W3CDTF">2022-01-24T12:45:00Z</dcterms:created>
  <dcterms:modified xsi:type="dcterms:W3CDTF">2022-01-24T12:45:00Z</dcterms:modified>
</cp:coreProperties>
</file>