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A4044" w:rsidRDefault="00657A47" w:rsidP="00DA4044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DA4044">
        <w:rPr>
          <w:rFonts w:ascii="Arial" w:hAnsi="Arial" w:cs="Arial"/>
          <w:bCs/>
          <w:i w:val="0"/>
          <w:szCs w:val="24"/>
        </w:rPr>
        <w:t xml:space="preserve">Załącznik nr </w:t>
      </w:r>
      <w:r w:rsidR="00C47B21" w:rsidRPr="00DA4044">
        <w:rPr>
          <w:rFonts w:ascii="Arial" w:hAnsi="Arial" w:cs="Arial"/>
          <w:bCs/>
          <w:i w:val="0"/>
          <w:szCs w:val="24"/>
        </w:rPr>
        <w:t>2</w:t>
      </w:r>
      <w:r w:rsidR="007666D6" w:rsidRPr="00DA4044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A4044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A4044" w:rsidRDefault="008D442B" w:rsidP="00DA4044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4044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DA4044" w:rsidRDefault="008D442B" w:rsidP="00DA4044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4044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DA404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DA4044" w:rsidRDefault="00053927" w:rsidP="00DA4044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A4044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DA4044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DA4044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DA4044" w:rsidRDefault="008D442B" w:rsidP="00DA4044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DA4044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DA4044" w:rsidTr="0087706D">
        <w:tc>
          <w:tcPr>
            <w:tcW w:w="550" w:type="dxa"/>
            <w:shd w:val="clear" w:color="auto" w:fill="auto"/>
            <w:vAlign w:val="center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DA4044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A4044" w:rsidTr="0087706D">
        <w:tc>
          <w:tcPr>
            <w:tcW w:w="550" w:type="dxa"/>
            <w:shd w:val="clear" w:color="auto" w:fill="auto"/>
            <w:vAlign w:val="center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DA4044" w:rsidTr="0087706D">
        <w:tc>
          <w:tcPr>
            <w:tcW w:w="550" w:type="dxa"/>
            <w:shd w:val="clear" w:color="auto" w:fill="auto"/>
            <w:vAlign w:val="center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DA4044" w:rsidRDefault="003A486D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DA4044" w:rsidRDefault="0024648D" w:rsidP="00DA4044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A404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DA404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DA4044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7B21" w:rsidRPr="00DA4044">
        <w:rPr>
          <w:rFonts w:ascii="Arial" w:hAnsi="Arial" w:cs="Arial"/>
          <w:sz w:val="24"/>
          <w:szCs w:val="24"/>
        </w:rPr>
        <w:t>(</w:t>
      </w:r>
      <w:proofErr w:type="spellStart"/>
      <w:r w:rsidR="00C47B21" w:rsidRPr="00DA4044">
        <w:rPr>
          <w:rFonts w:ascii="Arial" w:hAnsi="Arial" w:cs="Arial"/>
          <w:sz w:val="24"/>
          <w:szCs w:val="24"/>
        </w:rPr>
        <w:t>t.j</w:t>
      </w:r>
      <w:proofErr w:type="spellEnd"/>
      <w:r w:rsidR="00C47B21" w:rsidRPr="00DA4044">
        <w:rPr>
          <w:rFonts w:ascii="Arial" w:hAnsi="Arial" w:cs="Arial"/>
          <w:sz w:val="24"/>
          <w:szCs w:val="24"/>
        </w:rPr>
        <w:t>. Dz.U. z 2021r. poz. 1129)</w:t>
      </w:r>
      <w:r w:rsidRPr="00DA4044">
        <w:rPr>
          <w:rFonts w:ascii="Arial" w:hAnsi="Arial" w:cs="Arial"/>
          <w:sz w:val="24"/>
          <w:szCs w:val="24"/>
        </w:rPr>
        <w:t>, że w ramach zamówienia</w:t>
      </w:r>
      <w:r w:rsidR="00BE3BCE"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DA4044" w:rsidRDefault="00C47B21" w:rsidP="00DA404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044">
        <w:rPr>
          <w:rFonts w:ascii="Arial" w:eastAsia="Times New Roman" w:hAnsi="Arial" w:cs="Arial"/>
          <w:b/>
          <w:sz w:val="24"/>
          <w:szCs w:val="24"/>
          <w:lang w:eastAsia="pl-PL"/>
        </w:rPr>
        <w:t>Sukcesywna usługa w zakresie wykonywania specjalistycznych tłumaczeń pisemnych  dla jednostek organizacyjnych Politechniki Częstochowskiej</w:t>
      </w:r>
    </w:p>
    <w:p w:rsidR="00EC10EE" w:rsidRPr="00DA4044" w:rsidRDefault="00EC10EE" w:rsidP="00DA4044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47B21" w:rsidRPr="00DA4044">
        <w:rPr>
          <w:rFonts w:ascii="Arial" w:eastAsia="Times New Roman" w:hAnsi="Arial" w:cs="Arial"/>
          <w:b/>
          <w:sz w:val="24"/>
          <w:szCs w:val="24"/>
          <w:lang w:eastAsia="pl-PL"/>
        </w:rPr>
        <w:t>ZP/U-01/22</w:t>
      </w:r>
    </w:p>
    <w:p w:rsidR="00DC652A" w:rsidRPr="00DA4044" w:rsidRDefault="0024648D" w:rsidP="00DA404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A4044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DA4044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DA4044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A4044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DA4044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DA4044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3592"/>
        <w:gridCol w:w="243"/>
        <w:gridCol w:w="4564"/>
        <w:gridCol w:w="780"/>
      </w:tblGrid>
      <w:tr w:rsidR="00B641BE" w:rsidRPr="00DA4044" w:rsidTr="0087706D">
        <w:trPr>
          <w:gridAfter w:val="1"/>
          <w:wAfter w:w="849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gridSpan w:val="2"/>
            <w:shd w:val="clear" w:color="auto" w:fill="auto"/>
            <w:vAlign w:val="center"/>
          </w:tcPr>
          <w:p w:rsidR="00B641BE" w:rsidRPr="00DA4044" w:rsidRDefault="00B641BE" w:rsidP="004330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DA4044" w:rsidTr="0087706D">
        <w:trPr>
          <w:gridAfter w:val="1"/>
          <w:wAfter w:w="849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DA4044" w:rsidTr="0087706D">
        <w:trPr>
          <w:gridAfter w:val="1"/>
          <w:wAfter w:w="849" w:type="dxa"/>
        </w:trPr>
        <w:tc>
          <w:tcPr>
            <w:tcW w:w="617" w:type="dxa"/>
            <w:shd w:val="clear" w:color="auto" w:fill="auto"/>
            <w:vAlign w:val="center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gridSpan w:val="2"/>
            <w:shd w:val="clear" w:color="auto" w:fill="auto"/>
          </w:tcPr>
          <w:p w:rsidR="00B641BE" w:rsidRPr="00DA4044" w:rsidRDefault="00B641BE" w:rsidP="00DA4044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053927" w:rsidRPr="00DA4044" w:rsidTr="00DA40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4464" w:type="dxa"/>
            <w:gridSpan w:val="3"/>
            <w:shd w:val="clear" w:color="auto" w:fill="auto"/>
          </w:tcPr>
          <w:p w:rsidR="00DA4044" w:rsidRDefault="00DA4044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DA4044" w:rsidRDefault="00053927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DA4044" w:rsidRDefault="00053927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DA4044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5673" w:type="dxa"/>
            <w:gridSpan w:val="2"/>
            <w:shd w:val="clear" w:color="auto" w:fill="auto"/>
          </w:tcPr>
          <w:p w:rsidR="00053927" w:rsidRPr="00DA4044" w:rsidRDefault="00053927" w:rsidP="00DA4044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053927" w:rsidRPr="00DA4044" w:rsidRDefault="00053927" w:rsidP="00DA4044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404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DA404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DA4044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DA4044" w:rsidRDefault="007A2C38" w:rsidP="00DA404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DA4044" w:rsidRDefault="004A0686" w:rsidP="00DA404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DA4044" w:rsidRDefault="004A0686" w:rsidP="00DA4044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4044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DA4044" w:rsidSect="00DA40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981" w:rsidRDefault="00EB4981" w:rsidP="00025386">
      <w:pPr>
        <w:spacing w:after="0" w:line="240" w:lineRule="auto"/>
      </w:pPr>
      <w:r>
        <w:separator/>
      </w:r>
    </w:p>
  </w:endnote>
  <w:endnote w:type="continuationSeparator" w:id="0">
    <w:p w:rsidR="00EB4981" w:rsidRDefault="00EB49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21" w:rsidRDefault="00C47B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4330D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21" w:rsidRDefault="00C47B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981" w:rsidRDefault="00EB4981" w:rsidP="00025386">
      <w:pPr>
        <w:spacing w:after="0" w:line="240" w:lineRule="auto"/>
      </w:pPr>
      <w:r>
        <w:separator/>
      </w:r>
    </w:p>
  </w:footnote>
  <w:footnote w:type="continuationSeparator" w:id="0">
    <w:p w:rsidR="00EB4981" w:rsidRDefault="00EB49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21" w:rsidRDefault="00C47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47B21">
      <w:rPr>
        <w:rFonts w:ascii="Arial" w:hAnsi="Arial" w:cs="Arial"/>
        <w:sz w:val="20"/>
        <w:szCs w:val="20"/>
      </w:rPr>
      <w:t>ZP/U-01/22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B21" w:rsidRDefault="00C47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98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E0BA4"/>
    <w:rsid w:val="004330DB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47B21"/>
    <w:rsid w:val="00CB29AC"/>
    <w:rsid w:val="00D55FC4"/>
    <w:rsid w:val="00D9320D"/>
    <w:rsid w:val="00DA4044"/>
    <w:rsid w:val="00DC4842"/>
    <w:rsid w:val="00DC587A"/>
    <w:rsid w:val="00DC652A"/>
    <w:rsid w:val="00DE3B21"/>
    <w:rsid w:val="00DE73DD"/>
    <w:rsid w:val="00E27ABB"/>
    <w:rsid w:val="00E67109"/>
    <w:rsid w:val="00E86D3B"/>
    <w:rsid w:val="00EB498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96CB051-5BF4-4D4C-B0B8-7A923F98F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2022-01-21T12:25:00Z</dcterms:created>
  <dcterms:modified xsi:type="dcterms:W3CDTF">2022-01-21T12:25:00Z</dcterms:modified>
</cp:coreProperties>
</file>