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91184A" w:rsidRDefault="00A56E31" w:rsidP="0091184A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91184A">
        <w:rPr>
          <w:rFonts w:cs="Arial"/>
          <w:b w:val="0"/>
          <w:bCs/>
          <w:sz w:val="24"/>
          <w:szCs w:val="24"/>
        </w:rPr>
        <w:t xml:space="preserve">Załącznik nr </w:t>
      </w:r>
      <w:r w:rsidR="00E202EC" w:rsidRPr="0091184A">
        <w:rPr>
          <w:rFonts w:cs="Arial"/>
          <w:b w:val="0"/>
          <w:bCs/>
          <w:sz w:val="24"/>
          <w:szCs w:val="24"/>
        </w:rPr>
        <w:t>3</w:t>
      </w:r>
      <w:r w:rsidR="00F83B51" w:rsidRPr="0091184A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Default="00150D7E" w:rsidP="0091184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 xml:space="preserve">Znak sprawy: </w:t>
      </w:r>
      <w:r w:rsidR="00E202EC" w:rsidRPr="0091184A">
        <w:rPr>
          <w:rFonts w:ascii="Arial" w:hAnsi="Arial" w:cs="Arial"/>
          <w:b/>
          <w:sz w:val="24"/>
          <w:szCs w:val="24"/>
        </w:rPr>
        <w:t>ZP/U-01/22</w:t>
      </w:r>
    </w:p>
    <w:p w:rsidR="00A56E31" w:rsidRPr="0091184A" w:rsidRDefault="00A56E31" w:rsidP="0091184A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nr…………</w:t>
      </w:r>
    </w:p>
    <w:p w:rsidR="00821C80" w:rsidRPr="0091184A" w:rsidRDefault="00821C80" w:rsidP="0091184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60654D" w:rsidP="0091184A">
      <w:pPr>
        <w:pStyle w:val="Nagwek4"/>
        <w:rPr>
          <w:rFonts w:cs="Arial"/>
          <w:spacing w:val="30"/>
          <w:szCs w:val="24"/>
        </w:rPr>
      </w:pPr>
      <w:r w:rsidRPr="0091184A">
        <w:rPr>
          <w:rFonts w:cs="Arial"/>
          <w:spacing w:val="30"/>
          <w:szCs w:val="24"/>
        </w:rPr>
        <w:t>WYKAZ OSÓB</w:t>
      </w:r>
    </w:p>
    <w:p w:rsidR="00821C80" w:rsidRPr="0091184A" w:rsidRDefault="00F83B51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1184A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91184A">
        <w:rPr>
          <w:rFonts w:ascii="Arial" w:hAnsi="Arial" w:cs="Arial"/>
          <w:szCs w:val="24"/>
        </w:rPr>
        <w:t>.</w:t>
      </w:r>
    </w:p>
    <w:p w:rsidR="00150D7E" w:rsidRPr="0091184A" w:rsidRDefault="00150D7E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91184A" w:rsidRDefault="00150D7E" w:rsidP="009118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202EC" w:rsidRPr="0091184A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202EC" w:rsidRPr="0091184A">
        <w:rPr>
          <w:rFonts w:ascii="Arial" w:hAnsi="Arial" w:cs="Arial"/>
          <w:b/>
          <w:sz w:val="24"/>
          <w:szCs w:val="24"/>
        </w:rPr>
        <w:t>Pzp</w:t>
      </w:r>
      <w:proofErr w:type="spellEnd"/>
      <w:r w:rsidRPr="0091184A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184A">
        <w:rPr>
          <w:rFonts w:ascii="Arial" w:hAnsi="Arial" w:cs="Arial"/>
          <w:sz w:val="24"/>
          <w:szCs w:val="24"/>
        </w:rPr>
        <w:t>na:</w:t>
      </w:r>
    </w:p>
    <w:p w:rsidR="00150D7E" w:rsidRPr="0091184A" w:rsidRDefault="00E202EC" w:rsidP="009118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150D7E" w:rsidRPr="0091184A" w:rsidRDefault="00150D7E" w:rsidP="009118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91184A" w:rsidRDefault="00150D7E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1184A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91184A" w:rsidRDefault="0060654D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91184A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91184A" w:rsidRDefault="00F83B51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91184A" w:rsidRDefault="00F83B51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91184A" w:rsidRDefault="00F83B51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91184A" w:rsidRDefault="00F83B51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91184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91184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91184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1184A" w:rsidRDefault="00F83B51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91184A" w:rsidRDefault="00AA594F" w:rsidP="0091184A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91184A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821C80" w:rsidRPr="0091184A" w:rsidRDefault="00821C80" w:rsidP="0091184A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91184A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C90" w:rsidRDefault="00761C90">
      <w:r>
        <w:separator/>
      </w:r>
    </w:p>
  </w:endnote>
  <w:endnote w:type="continuationSeparator" w:id="0">
    <w:p w:rsidR="00761C90" w:rsidRDefault="00761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C5A6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C5A6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8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C90" w:rsidRDefault="00761C90">
      <w:r>
        <w:separator/>
      </w:r>
    </w:p>
  </w:footnote>
  <w:footnote w:type="continuationSeparator" w:id="0">
    <w:p w:rsidR="00761C90" w:rsidRDefault="00761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2EC" w:rsidRDefault="00E20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2EC" w:rsidRDefault="00E20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E5"/>
    <w:rsid w:val="00150D7E"/>
    <w:rsid w:val="00167DCC"/>
    <w:rsid w:val="004E070D"/>
    <w:rsid w:val="005C5A64"/>
    <w:rsid w:val="0060654D"/>
    <w:rsid w:val="007064BA"/>
    <w:rsid w:val="00761C90"/>
    <w:rsid w:val="00771188"/>
    <w:rsid w:val="00821C80"/>
    <w:rsid w:val="0091184A"/>
    <w:rsid w:val="00936CFB"/>
    <w:rsid w:val="00980415"/>
    <w:rsid w:val="009C437A"/>
    <w:rsid w:val="00A56E31"/>
    <w:rsid w:val="00AA594F"/>
    <w:rsid w:val="00B11EA3"/>
    <w:rsid w:val="00B41A5F"/>
    <w:rsid w:val="00B551AF"/>
    <w:rsid w:val="00C638E5"/>
    <w:rsid w:val="00D52F5E"/>
    <w:rsid w:val="00E202EC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76664-3173-4FAA-A85B-39B0ADE9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139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2022-01-12T09:38:00Z</dcterms:created>
  <dcterms:modified xsi:type="dcterms:W3CDTF">2022-01-12T09:38:00Z</dcterms:modified>
</cp:coreProperties>
</file>