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0781D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D7C15" w:rsidRPr="000D7C15">
        <w:rPr>
          <w:b/>
          <w:sz w:val="22"/>
          <w:szCs w:val="22"/>
        </w:rPr>
        <w:t>IBP.III.271.1.2022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7C15" w:rsidRPr="00110593" w:rsidTr="00527634">
        <w:tc>
          <w:tcPr>
            <w:tcW w:w="9104" w:type="dxa"/>
            <w:shd w:val="clear" w:color="auto" w:fill="D9D9D9"/>
          </w:tcPr>
          <w:p w:rsidR="000D7C15" w:rsidRPr="00110593" w:rsidRDefault="000D7C15" w:rsidP="0052763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D7C15" w:rsidRPr="00110593" w:rsidRDefault="000D7C15" w:rsidP="0052763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D7C15">
              <w:t>(</w:t>
            </w:r>
            <w:proofErr w:type="spellStart"/>
            <w:r w:rsidRPr="000D7C15">
              <w:t>t.j</w:t>
            </w:r>
            <w:proofErr w:type="spellEnd"/>
            <w:r w:rsidRPr="000D7C15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0D7C15" w:rsidRPr="0043102D" w:rsidRDefault="000D7C15" w:rsidP="0052763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D7C15" w:rsidRPr="00110593" w:rsidRDefault="000D7C15" w:rsidP="0052763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D7C1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D7C15">
        <w:rPr>
          <w:b/>
          <w:sz w:val="22"/>
          <w:szCs w:val="22"/>
        </w:rPr>
        <w:t>Modernizacja 17 dróg gminnych zniszczonych w wyniku intensywnych opadów atmosferycznych i powodzi na terenie gminy Łapanów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</w:p>
    <w:p w:rsidR="00106AC7" w:rsidRPr="009A4A2C" w:rsidRDefault="000719DC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 xml:space="preserve">imię, nazwisko i </w:t>
      </w:r>
      <w:r w:rsidR="0000184A" w:rsidRPr="000719DC">
        <w:rPr>
          <w:i/>
          <w:iCs/>
          <w:vertAlign w:val="superscript"/>
        </w:rPr>
        <w:t xml:space="preserve">podpis osoby/ osób uprawnionych do </w:t>
      </w:r>
      <w:r w:rsidRPr="000719DC">
        <w:rPr>
          <w:i/>
          <w:iCs/>
          <w:vertAlign w:val="superscript"/>
        </w:rPr>
        <w:t>reprezentacji</w:t>
      </w:r>
      <w:r w:rsidR="0000184A" w:rsidRPr="000719DC">
        <w:rPr>
          <w:i/>
          <w:iCs/>
          <w:vertAlign w:val="superscript"/>
        </w:rPr>
        <w:t xml:space="preserve"> Wykonawcy</w:t>
      </w:r>
      <w:bookmarkStart w:id="0" w:name="_GoBack"/>
      <w:bookmarkEnd w:id="0"/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C12" w:rsidRDefault="00B63C12">
      <w:r>
        <w:separator/>
      </w:r>
    </w:p>
  </w:endnote>
  <w:endnote w:type="continuationSeparator" w:id="0">
    <w:p w:rsidR="00B63C12" w:rsidRDefault="00B63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BE3AD0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C15" w:rsidRDefault="000D7C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C12" w:rsidRDefault="00B63C12">
      <w:r>
        <w:separator/>
      </w:r>
    </w:p>
  </w:footnote>
  <w:footnote w:type="continuationSeparator" w:id="0">
    <w:p w:rsidR="00B63C12" w:rsidRDefault="00B63C1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C15" w:rsidRDefault="000D7C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C15" w:rsidRDefault="000D7C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C15" w:rsidRDefault="000D7C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3C12"/>
    <w:rsid w:val="0000184A"/>
    <w:rsid w:val="00012997"/>
    <w:rsid w:val="000621A2"/>
    <w:rsid w:val="000719DC"/>
    <w:rsid w:val="00075CEC"/>
    <w:rsid w:val="000D7C15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781D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3C12"/>
    <w:rsid w:val="00BE3AD0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C0D447F"/>
  <w15:chartTrackingRefBased/>
  <w15:docId w15:val="{596123B3-16AF-4A0C-A1AF-FAFEEA3E8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E770A-8F04-45B6-919F-DA5F63D00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209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cp:lastModifiedBy>Małgorzata Rybak</cp:lastModifiedBy>
  <cp:revision>2</cp:revision>
  <cp:lastPrinted>2010-01-07T09:39:00Z</cp:lastPrinted>
  <dcterms:created xsi:type="dcterms:W3CDTF">2022-01-20T12:48:00Z</dcterms:created>
  <dcterms:modified xsi:type="dcterms:W3CDTF">2022-01-20T12:48:00Z</dcterms:modified>
</cp:coreProperties>
</file>