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068FE" w:rsidRPr="002068FE">
        <w:rPr>
          <w:b/>
        </w:rPr>
        <w:t>NA/O/10/2022</w:t>
      </w:r>
      <w:r>
        <w:rPr>
          <w:b/>
          <w:lang w:val="pl-PL"/>
        </w:rPr>
        <w:t xml:space="preserve"> </w:t>
      </w:r>
      <w:r w:rsidR="002068FE" w:rsidRPr="002068FE">
        <w:rPr>
          <w:lang w:val="pl-PL"/>
        </w:rPr>
        <w:t>Rzeszów</w:t>
      </w:r>
      <w:r w:rsidR="00211900" w:rsidRPr="003209A8">
        <w:t xml:space="preserve">, </w:t>
      </w:r>
      <w:r w:rsidR="002068FE" w:rsidRPr="002068FE">
        <w:t>2022-01-12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2068FE" w:rsidRPr="002068FE">
        <w:t>(</w:t>
      </w:r>
      <w:proofErr w:type="spellStart"/>
      <w:r w:rsidR="002068FE" w:rsidRPr="002068FE">
        <w:t>t.j</w:t>
      </w:r>
      <w:proofErr w:type="spellEnd"/>
      <w:r w:rsidR="002068FE" w:rsidRPr="002068FE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2068FE" w:rsidP="00583EF9">
      <w:pPr>
        <w:spacing w:line="360" w:lineRule="auto"/>
        <w:rPr>
          <w:b/>
        </w:rPr>
      </w:pPr>
      <w:r w:rsidRPr="002068F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2068FE">
        <w:rPr>
          <w:rFonts w:ascii="Arial" w:hAnsi="Arial" w:cs="Arial"/>
          <w:sz w:val="22"/>
          <w:szCs w:val="22"/>
          <w:lang w:val="de-DE"/>
        </w:rPr>
        <w:t xml:space="preserve"> </w:t>
      </w:r>
      <w:r w:rsidR="00134E8E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2068F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068F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068FE" w:rsidTr="0089078A">
        <w:tc>
          <w:tcPr>
            <w:tcW w:w="1510" w:type="dxa"/>
            <w:vAlign w:val="center"/>
          </w:tcPr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8F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068FE" w:rsidRDefault="002068FE" w:rsidP="0089078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068FE">
              <w:t>Dostawa systemu audiowizualnego Auli S-2</w:t>
            </w:r>
          </w:p>
          <w:p w:rsidR="002068FE" w:rsidRDefault="002068FE" w:rsidP="0089078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068FE">
              <w:t>32321200-1 - Urządzenia audiowizualne</w:t>
            </w:r>
            <w:r>
              <w:t xml:space="preserve"> </w:t>
            </w:r>
          </w:p>
          <w:p w:rsidR="002068FE" w:rsidRDefault="002068FE" w:rsidP="0089078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068FE" w:rsidRDefault="002068FE" w:rsidP="0089078A">
            <w:pPr>
              <w:spacing w:after="120"/>
              <w:jc w:val="both"/>
            </w:pPr>
            <w:r w:rsidRPr="002068FE">
              <w:t>Szczegółowy opis stanowi załącznik nr 1 SWZ.</w:t>
            </w:r>
          </w:p>
          <w:p w:rsidR="002068FE" w:rsidRDefault="002068FE" w:rsidP="0089078A">
            <w:pPr>
              <w:spacing w:after="120"/>
              <w:jc w:val="both"/>
              <w:rPr>
                <w:b/>
              </w:rPr>
            </w:pPr>
            <w:r w:rsidRPr="002068FE">
              <w:rPr>
                <w:b/>
              </w:rPr>
              <w:t>Zamawiający nie dopuszcza składania ofert równoważnych</w:t>
            </w:r>
          </w:p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8F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068FE" w:rsidTr="0089078A">
        <w:tc>
          <w:tcPr>
            <w:tcW w:w="1510" w:type="dxa"/>
            <w:vAlign w:val="center"/>
          </w:tcPr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8F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2068FE" w:rsidRDefault="002068FE" w:rsidP="0089078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068FE">
              <w:t>Dostawa systemu audiowizualnego Auli S-3.</w:t>
            </w:r>
          </w:p>
          <w:p w:rsidR="002068FE" w:rsidRDefault="002068FE" w:rsidP="0089078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068FE">
              <w:t>32321200-1 - Urządzenia audiowizualne</w:t>
            </w:r>
            <w:r>
              <w:t xml:space="preserve"> </w:t>
            </w:r>
          </w:p>
          <w:p w:rsidR="002068FE" w:rsidRDefault="002068FE" w:rsidP="0089078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068FE" w:rsidRDefault="002068FE" w:rsidP="0089078A">
            <w:pPr>
              <w:spacing w:after="120"/>
              <w:jc w:val="both"/>
            </w:pPr>
            <w:r w:rsidRPr="002068FE">
              <w:t>Szczegółowy opis stanowi załącznik nr 1 SWZ.</w:t>
            </w:r>
          </w:p>
          <w:p w:rsidR="002068FE" w:rsidRDefault="002068FE" w:rsidP="0089078A">
            <w:pPr>
              <w:spacing w:after="120"/>
              <w:jc w:val="both"/>
              <w:rPr>
                <w:b/>
              </w:rPr>
            </w:pPr>
            <w:r w:rsidRPr="002068FE">
              <w:rPr>
                <w:b/>
              </w:rPr>
              <w:t>Zamawiający nie dopuszcza składania ofert równoważnych</w:t>
            </w:r>
          </w:p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8F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068FE" w:rsidRPr="003209A8" w:rsidTr="0089078A">
        <w:tc>
          <w:tcPr>
            <w:tcW w:w="8640" w:type="dxa"/>
          </w:tcPr>
          <w:p w:rsidR="002068FE" w:rsidRPr="003209A8" w:rsidRDefault="002068FE" w:rsidP="0090540E">
            <w:pPr>
              <w:pStyle w:val="Tekstpodstawowy"/>
            </w:pPr>
            <w:r w:rsidRPr="002068FE">
              <w:rPr>
                <w:b/>
              </w:rPr>
              <w:lastRenderedPageBreak/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2068FE" w:rsidRPr="003209A8" w:rsidRDefault="002068FE" w:rsidP="0089078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8E" w:rsidRDefault="00134E8E" w:rsidP="00134E8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134E8E" w:rsidRPr="00A54D28" w:rsidRDefault="00134E8E" w:rsidP="00134E8E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54D28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="00CD67F8">
              <w:rPr>
                <w:b/>
                <w:bCs/>
                <w:iCs/>
                <w:u w:val="single"/>
                <w:lang w:eastAsia="x-none"/>
              </w:rPr>
              <w:t>2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134E8E" w:rsidRPr="00A54D28" w:rsidRDefault="00134E8E" w:rsidP="00134E8E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54D28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>oszczególne pozycje składające</w:t>
            </w:r>
            <w:r w:rsidRPr="00A54D28">
              <w:rPr>
                <w:bCs/>
                <w:color w:val="000000"/>
                <w:u w:val="single"/>
              </w:rPr>
              <w:t xml:space="preserve"> się na całość zadania częściowego wraz z informacjami o nazwie producenta oraz numerami katalogowymi oferowanych produktów. </w:t>
            </w:r>
          </w:p>
          <w:p w:rsidR="00134E8E" w:rsidRPr="00A54D28" w:rsidRDefault="00134E8E" w:rsidP="00134E8E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54D28">
              <w:rPr>
                <w:bCs/>
                <w:color w:val="000000"/>
              </w:rPr>
              <w:t xml:space="preserve">Do oferty należy dołączyć </w:t>
            </w:r>
            <w:r w:rsidRPr="00A54D28">
              <w:t xml:space="preserve">Broszury produktowe/katalogi produktowy/specyfikacja techniczna oferowanego urządzenia </w:t>
            </w:r>
            <w:r w:rsidRPr="00A54D28">
              <w:rPr>
                <w:b/>
                <w:u w:val="single"/>
              </w:rPr>
              <w:t xml:space="preserve">potwierdzająca spełnienie wszystkich parametrów </w:t>
            </w:r>
            <w:r w:rsidRPr="00A54D28">
              <w:t xml:space="preserve">określonych przez zamawiającego w ogłoszeniu o udzielanym zamówieniu.- </w:t>
            </w:r>
            <w:r w:rsidRPr="00A54D28">
              <w:rPr>
                <w:b/>
                <w:u w:val="single"/>
              </w:rPr>
              <w:t xml:space="preserve">Dokumenty należy dołączyć w języku polskim </w:t>
            </w:r>
          </w:p>
          <w:p w:rsidR="00134E8E" w:rsidRPr="00A54D28" w:rsidRDefault="00134E8E" w:rsidP="00134E8E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54D28">
              <w:rPr>
                <w:bCs/>
                <w:color w:val="000000"/>
              </w:rPr>
              <w:t xml:space="preserve">Do oferty należy dołączyć </w:t>
            </w:r>
            <w:r w:rsidRPr="00A54D28">
              <w:rPr>
                <w:color w:val="000000"/>
              </w:rPr>
              <w:t>aktualny odpis z właściwego rejestru lub z centralnej ewidencji i informacji o działalności gospodarczej.</w:t>
            </w:r>
            <w:r w:rsidRPr="00A54D28">
              <w:t xml:space="preserve"> </w:t>
            </w:r>
          </w:p>
          <w:p w:rsidR="00134E8E" w:rsidRPr="00A54D28" w:rsidRDefault="00134E8E" w:rsidP="00134E8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54D2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134E8E" w:rsidRPr="00A54D28" w:rsidRDefault="00134E8E" w:rsidP="00134E8E">
            <w:pPr>
              <w:jc w:val="both"/>
              <w:rPr>
                <w:b/>
                <w:color w:val="000000"/>
              </w:rPr>
            </w:pPr>
            <w:r w:rsidRPr="00A54D28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134E8E" w:rsidRPr="00A54D28" w:rsidRDefault="00134E8E" w:rsidP="00134E8E">
            <w:pPr>
              <w:jc w:val="both"/>
              <w:rPr>
                <w:b/>
                <w:color w:val="000000"/>
              </w:rPr>
            </w:pPr>
            <w:r w:rsidRPr="00A54D28">
              <w:rPr>
                <w:b/>
                <w:color w:val="000000"/>
              </w:rPr>
              <w:t>Dodatkowe informację:</w:t>
            </w:r>
          </w:p>
          <w:p w:rsidR="00134E8E" w:rsidRPr="00A54D28" w:rsidRDefault="00134E8E" w:rsidP="00134E8E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W</w:t>
            </w:r>
            <w:r w:rsidRPr="00A54D28">
              <w:rPr>
                <w:bCs/>
                <w:iCs/>
                <w:lang w:eastAsia="x-none"/>
              </w:rPr>
              <w:t>y</w:t>
            </w:r>
            <w:proofErr w:type="spellStart"/>
            <w:r w:rsidRPr="00A54D28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54D28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134E8E" w:rsidRPr="00A54D28" w:rsidRDefault="00134E8E" w:rsidP="00134E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6. Tre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54D28">
              <w:rPr>
                <w:bCs/>
                <w:iCs/>
                <w:lang w:val="x-none" w:eastAsia="x-none"/>
              </w:rPr>
              <w:t>oferty musi odpowiada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54D28">
              <w:rPr>
                <w:bCs/>
                <w:iCs/>
                <w:lang w:val="x-none" w:eastAsia="x-none"/>
              </w:rPr>
              <w:t>tre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54D28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134E8E" w:rsidRPr="00A54D28" w:rsidRDefault="00134E8E" w:rsidP="00134E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134E8E" w:rsidRPr="00A54D28" w:rsidRDefault="00134E8E" w:rsidP="00134E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134E8E" w:rsidRPr="00A54D28" w:rsidRDefault="00134E8E" w:rsidP="00134E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 xml:space="preserve">9. </w:t>
            </w:r>
            <w:r w:rsidRPr="00A54D28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A54D28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54D28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134E8E" w:rsidRPr="00A54D28" w:rsidRDefault="00134E8E" w:rsidP="00134E8E">
            <w:pPr>
              <w:jc w:val="both"/>
            </w:pPr>
            <w:r w:rsidRPr="00A54D28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54D28">
              <w:rPr>
                <w:b/>
                <w:u w:val="single"/>
              </w:rPr>
              <w:t>pełnomocnictwo</w:t>
            </w:r>
            <w:r w:rsidRPr="00A54D28">
              <w:t>, które należy dołączyć do składanej oferty.</w:t>
            </w:r>
          </w:p>
          <w:p w:rsidR="00134E8E" w:rsidRPr="00A54D28" w:rsidRDefault="00134E8E" w:rsidP="00134E8E">
            <w:pPr>
              <w:jc w:val="both"/>
              <w:rPr>
                <w:b/>
                <w:u w:val="single"/>
              </w:rPr>
            </w:pPr>
            <w:r w:rsidRPr="00A54D28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A54D28">
              <w:t xml:space="preserve">zgodnie z formą reprezentacji określoną w dokumentach rejestrowych, lub przez osobę posiadającą ważne </w:t>
            </w:r>
            <w:r w:rsidRPr="00A54D28">
              <w:rPr>
                <w:b/>
                <w:u w:val="single"/>
              </w:rPr>
              <w:t>pełnomocnictwo</w:t>
            </w:r>
            <w:r w:rsidRPr="00A54D28">
              <w:t>, które należy dołączyć do składanej oferty.</w:t>
            </w:r>
          </w:p>
          <w:p w:rsidR="00134E8E" w:rsidRPr="00A54D28" w:rsidRDefault="00134E8E" w:rsidP="00134E8E">
            <w:pPr>
              <w:rPr>
                <w:color w:val="000000"/>
                <w:u w:val="single"/>
              </w:rPr>
            </w:pPr>
            <w:r w:rsidRPr="00A54D28">
              <w:rPr>
                <w:color w:val="000000"/>
                <w:u w:val="single"/>
              </w:rPr>
              <w:t>Oferta powinna zawierać:</w:t>
            </w:r>
          </w:p>
          <w:p w:rsidR="00134E8E" w:rsidRPr="00A54D28" w:rsidRDefault="00134E8E" w:rsidP="00134E8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Dane teleadresowe firmy - numer NIP , REGON firmy itp.</w:t>
            </w:r>
          </w:p>
          <w:p w:rsidR="00134E8E" w:rsidRPr="00A54D28" w:rsidRDefault="00134E8E" w:rsidP="00134E8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Wskazanie osoby do kontaktu w sprawie oferty (numer telefonu i e-mail).</w:t>
            </w:r>
          </w:p>
          <w:p w:rsidR="00134E8E" w:rsidRPr="00A54D28" w:rsidRDefault="00134E8E" w:rsidP="00134E8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Proponowaną cenę brutto za realizację zamówienia.</w:t>
            </w:r>
          </w:p>
          <w:p w:rsidR="00211900" w:rsidRDefault="00134E8E" w:rsidP="00134E8E">
            <w:pPr>
              <w:spacing w:before="120"/>
            </w:pPr>
            <w:r w:rsidRPr="00A54D28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134E8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134E8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038" w:rsidRPr="00720038" w:rsidRDefault="00720038" w:rsidP="00720038">
            <w:pPr>
              <w:rPr>
                <w:b/>
                <w:bCs/>
                <w:color w:val="000000"/>
              </w:rPr>
            </w:pPr>
            <w:r w:rsidRPr="00720038">
              <w:rPr>
                <w:b/>
                <w:bCs/>
                <w:color w:val="000000"/>
              </w:rPr>
              <w:t>VII. MIEJSCE I TERMIN SKŁADANIA OFERT</w:t>
            </w:r>
          </w:p>
          <w:p w:rsidR="00720038" w:rsidRPr="00720038" w:rsidRDefault="00720038" w:rsidP="00720038">
            <w:pPr>
              <w:jc w:val="both"/>
              <w:rPr>
                <w:lang w:val="en-US"/>
              </w:rPr>
            </w:pPr>
            <w:r w:rsidRPr="00720038">
              <w:rPr>
                <w:color w:val="000000"/>
              </w:rPr>
              <w:t>Ofertę należy przygotować w wersji elektronicznej i przesłać odpowiednio drogą </w:t>
            </w:r>
            <w:r w:rsidRPr="00720038">
              <w:rPr>
                <w:color w:val="000000"/>
              </w:rPr>
              <w:br/>
              <w:t>e-mailową na adres</w:t>
            </w:r>
            <w:r w:rsidRPr="00720038">
              <w:rPr>
                <w:lang w:val="en-US"/>
              </w:rPr>
              <w:t xml:space="preserve"> </w:t>
            </w:r>
            <w:hyperlink r:id="rId7" w:history="1">
              <w:r w:rsidRPr="00720038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720038">
              <w:rPr>
                <w:lang w:val="en-US"/>
              </w:rPr>
              <w:t xml:space="preserve"> </w:t>
            </w:r>
          </w:p>
          <w:p w:rsidR="00720038" w:rsidRDefault="00720038" w:rsidP="00720038">
            <w:pPr>
              <w:jc w:val="both"/>
              <w:rPr>
                <w:b/>
                <w:u w:val="single"/>
                <w:lang w:val="en-US"/>
              </w:rPr>
            </w:pPr>
            <w:r w:rsidRPr="00720038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720038">
              <w:rPr>
                <w:b/>
                <w:u w:val="single"/>
                <w:lang w:val="en-US"/>
              </w:rPr>
              <w:t>tytule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wiadomości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należy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podać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numer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72003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0038">
              <w:rPr>
                <w:b/>
                <w:u w:val="single"/>
                <w:lang w:val="en-US"/>
              </w:rPr>
              <w:t>tj</w:t>
            </w:r>
            <w:proofErr w:type="spellEnd"/>
            <w:r w:rsidRPr="00720038">
              <w:rPr>
                <w:b/>
                <w:u w:val="single"/>
                <w:lang w:val="en-US"/>
              </w:rPr>
              <w:t>. -</w:t>
            </w:r>
            <w:r w:rsidRPr="00720038">
              <w:rPr>
                <w:b/>
                <w:u w:val="single"/>
              </w:rPr>
              <w:t>NA/O/</w:t>
            </w:r>
            <w:r w:rsidR="00030A87">
              <w:rPr>
                <w:b/>
                <w:u w:val="single"/>
              </w:rPr>
              <w:t>10</w:t>
            </w:r>
            <w:r w:rsidRPr="00720038">
              <w:rPr>
                <w:b/>
                <w:u w:val="single"/>
              </w:rPr>
              <w:t>/2022”</w:t>
            </w:r>
            <w:r w:rsidRPr="00720038">
              <w:rPr>
                <w:b/>
                <w:u w:val="single"/>
                <w:lang w:val="en-US"/>
              </w:rPr>
              <w:t xml:space="preserve"> </w:t>
            </w:r>
          </w:p>
          <w:p w:rsidR="00FB3DF5" w:rsidRPr="00720038" w:rsidRDefault="00FB3DF5" w:rsidP="00720038">
            <w:pPr>
              <w:jc w:val="both"/>
              <w:rPr>
                <w:b/>
                <w:u w:val="single"/>
                <w:lang w:val="en-US"/>
              </w:rPr>
            </w:pPr>
            <w:proofErr w:type="spellStart"/>
            <w:r w:rsidRPr="00FB3DF5">
              <w:rPr>
                <w:b/>
                <w:u w:val="single"/>
                <w:lang w:val="en-US"/>
              </w:rPr>
              <w:t>Dostawa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B3DF5">
              <w:rPr>
                <w:b/>
                <w:u w:val="single"/>
                <w:lang w:val="en-US"/>
              </w:rPr>
              <w:t>systemu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B3DF5">
              <w:rPr>
                <w:b/>
                <w:u w:val="single"/>
                <w:lang w:val="en-US"/>
              </w:rPr>
              <w:t>audiowizualnego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B3DF5">
              <w:rPr>
                <w:b/>
                <w:u w:val="single"/>
                <w:lang w:val="en-US"/>
              </w:rPr>
              <w:t>Auli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S-2, </w:t>
            </w:r>
            <w:proofErr w:type="spellStart"/>
            <w:r w:rsidRPr="00FB3DF5">
              <w:rPr>
                <w:b/>
                <w:u w:val="single"/>
                <w:lang w:val="en-US"/>
              </w:rPr>
              <w:t>dostawa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B3DF5">
              <w:rPr>
                <w:b/>
                <w:u w:val="single"/>
                <w:lang w:val="en-US"/>
              </w:rPr>
              <w:t>systemu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B3DF5">
              <w:rPr>
                <w:b/>
                <w:u w:val="single"/>
                <w:lang w:val="en-US"/>
              </w:rPr>
              <w:t>audiowizualnego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B3DF5">
              <w:rPr>
                <w:b/>
                <w:u w:val="single"/>
                <w:lang w:val="en-US"/>
              </w:rPr>
              <w:t>Auli</w:t>
            </w:r>
            <w:proofErr w:type="spellEnd"/>
            <w:r w:rsidRPr="00FB3DF5">
              <w:rPr>
                <w:b/>
                <w:u w:val="single"/>
                <w:lang w:val="en-US"/>
              </w:rPr>
              <w:t xml:space="preserve"> S-3.</w:t>
            </w:r>
          </w:p>
          <w:p w:rsidR="00720038" w:rsidRPr="00720038" w:rsidRDefault="00720038" w:rsidP="00720038">
            <w:pPr>
              <w:jc w:val="both"/>
            </w:pPr>
            <w:r w:rsidRPr="00720038">
              <w:rPr>
                <w:color w:val="000000"/>
              </w:rPr>
              <w:t>Otrzymanie oferty zostanie potwierdzone niezwłocznie w e- mailu zwrotnym.</w:t>
            </w:r>
          </w:p>
          <w:p w:rsidR="00720038" w:rsidRPr="00720038" w:rsidRDefault="00720038" w:rsidP="00720038">
            <w:pPr>
              <w:jc w:val="both"/>
              <w:rPr>
                <w:sz w:val="16"/>
                <w:szCs w:val="16"/>
              </w:rPr>
            </w:pPr>
          </w:p>
          <w:p w:rsidR="00720038" w:rsidRPr="00720038" w:rsidRDefault="00720038" w:rsidP="00720038">
            <w:pPr>
              <w:jc w:val="both"/>
              <w:rPr>
                <w:color w:val="000000"/>
              </w:rPr>
            </w:pPr>
            <w:r w:rsidRPr="00720038">
              <w:rPr>
                <w:color w:val="000000"/>
              </w:rPr>
              <w:t xml:space="preserve">W przypadku braku ww. danych w tytule wiadomości, zamawiający nie ponosi </w:t>
            </w:r>
            <w:r w:rsidRPr="00720038">
              <w:rPr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720038" w:rsidRPr="00720038" w:rsidRDefault="00720038" w:rsidP="00720038">
            <w:pPr>
              <w:jc w:val="both"/>
            </w:pPr>
            <w:r w:rsidRPr="00720038">
              <w:rPr>
                <w:color w:val="000000"/>
              </w:rPr>
              <w:t>Oferty złożone po terminie zostaną odrzucone.</w:t>
            </w:r>
          </w:p>
          <w:p w:rsidR="00720038" w:rsidRPr="00720038" w:rsidRDefault="00720038" w:rsidP="00720038">
            <w:pPr>
              <w:tabs>
                <w:tab w:val="num" w:pos="0"/>
              </w:tabs>
              <w:jc w:val="both"/>
              <w:rPr>
                <w:noProof/>
              </w:rPr>
            </w:pPr>
            <w:r w:rsidRPr="00720038">
              <w:rPr>
                <w:b/>
                <w:noProof/>
              </w:rPr>
              <w:t xml:space="preserve">Termin składania ofert: </w:t>
            </w:r>
            <w:r w:rsidRPr="00720038">
              <w:rPr>
                <w:noProof/>
              </w:rPr>
              <w:t>do dnia 2022-01-</w:t>
            </w:r>
            <w:r>
              <w:rPr>
                <w:noProof/>
              </w:rPr>
              <w:t>2</w:t>
            </w:r>
            <w:r w:rsidR="008018CB">
              <w:rPr>
                <w:noProof/>
              </w:rPr>
              <w:t>1</w:t>
            </w:r>
            <w:r w:rsidRPr="00720038">
              <w:rPr>
                <w:noProof/>
              </w:rPr>
              <w:t xml:space="preserve"> do godz. 10:00.</w:t>
            </w:r>
          </w:p>
          <w:p w:rsidR="00720038" w:rsidRPr="00720038" w:rsidRDefault="00720038" w:rsidP="00720038">
            <w:pPr>
              <w:jc w:val="both"/>
              <w:rPr>
                <w:bCs/>
              </w:rPr>
            </w:pPr>
            <w:r w:rsidRPr="00720038">
              <w:rPr>
                <w:b/>
              </w:rPr>
              <w:t xml:space="preserve">Termin związania ofertą: </w:t>
            </w:r>
            <w:r w:rsidRPr="00720038">
              <w:t>30 dn</w:t>
            </w:r>
            <w:r w:rsidRPr="00720038">
              <w:rPr>
                <w:bCs/>
              </w:rPr>
              <w:t>i</w:t>
            </w:r>
          </w:p>
          <w:p w:rsidR="00720038" w:rsidRPr="00720038" w:rsidRDefault="00720038" w:rsidP="008018CB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20038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Otwarcie ofert nastąpi w dniu: 2022-01-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</w:t>
            </w:r>
            <w:r w:rsidR="008018CB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</w:t>
            </w:r>
            <w:r w:rsidRPr="00720038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10:15,</w:t>
            </w:r>
          </w:p>
        </w:tc>
      </w:tr>
      <w:tr w:rsidR="0072003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10" w:rsidRDefault="00120210" w:rsidP="0012021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120210" w:rsidRDefault="00120210" w:rsidP="00120210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>złożonych ofert na podstawie kryteriów oceny ofert, a następnie dokona badania oferty najkorzystniejszej. W przypadku gdy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120210" w:rsidRDefault="00120210" w:rsidP="00120210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120210" w:rsidRDefault="00120210" w:rsidP="00120210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20210" w:rsidRDefault="00120210" w:rsidP="00120210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120210" w:rsidRDefault="00120210" w:rsidP="0012021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120210" w:rsidRDefault="00120210" w:rsidP="0012021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120210" w:rsidRDefault="00120210" w:rsidP="0012021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20210" w:rsidRDefault="00120210" w:rsidP="00120210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120210" w:rsidRDefault="00120210" w:rsidP="00120210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120210" w:rsidRDefault="00120210" w:rsidP="00120210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120210" w:rsidRDefault="00120210" w:rsidP="00120210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120210" w:rsidRDefault="00120210" w:rsidP="00120210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120210" w:rsidRDefault="00120210" w:rsidP="00120210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20038" w:rsidRPr="00720038" w:rsidRDefault="00120210" w:rsidP="00120210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12021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10" w:rsidRDefault="00120210" w:rsidP="0012021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 xml:space="preserve">ODPOWIEDZI NA PYTANIA WYKONAWCÓW ORAZ ZMIANY TREŚCI </w:t>
            </w:r>
            <w:r w:rsidRPr="00033AF1">
              <w:rPr>
                <w:b/>
                <w:bCs/>
                <w:color w:val="000000"/>
              </w:rPr>
              <w:lastRenderedPageBreak/>
              <w:t>OGŁOSZENIA</w:t>
            </w:r>
          </w:p>
          <w:p w:rsidR="00120210" w:rsidRPr="00693802" w:rsidRDefault="00120210" w:rsidP="0012021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2068FE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20210" w:rsidRPr="00693802" w:rsidRDefault="00120210" w:rsidP="0012021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20210" w:rsidRPr="00693802" w:rsidRDefault="00120210" w:rsidP="0012021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20210" w:rsidRPr="00693802" w:rsidRDefault="00120210" w:rsidP="0012021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20210" w:rsidRDefault="00120210" w:rsidP="0012021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2021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10" w:rsidRPr="00FB1361" w:rsidRDefault="00120210" w:rsidP="00120210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12021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210" w:rsidRDefault="00120210" w:rsidP="0012021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Default="0012021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20210" w:rsidRPr="00120210" w:rsidRDefault="00120210" w:rsidP="00120210">
      <w:pPr>
        <w:jc w:val="right"/>
        <w:rPr>
          <w:sz w:val="20"/>
          <w:szCs w:val="20"/>
        </w:rPr>
      </w:pPr>
      <w:r w:rsidRPr="00120210">
        <w:rPr>
          <w:sz w:val="20"/>
          <w:szCs w:val="20"/>
        </w:rPr>
        <w:t xml:space="preserve">Zał. </w:t>
      </w:r>
      <w:r w:rsidR="00252D4D">
        <w:rPr>
          <w:sz w:val="20"/>
          <w:szCs w:val="20"/>
        </w:rPr>
        <w:t>3</w:t>
      </w:r>
      <w:bookmarkStart w:id="0" w:name="_GoBack"/>
      <w:bookmarkEnd w:id="0"/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068FE" w:rsidRPr="002068F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068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068FE">
        <w:rPr>
          <w:rFonts w:ascii="Arial" w:hAnsi="Arial" w:cs="Arial"/>
        </w:rPr>
        <w:t>POLITECHNIKA RZESZOWSKA</w:t>
      </w:r>
    </w:p>
    <w:p w:rsidR="001B541E" w:rsidRPr="00A40632" w:rsidRDefault="002068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068F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068F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068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068F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068F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9F0DAC">
        <w:rPr>
          <w:rFonts w:ascii="Arial" w:hAnsi="Arial" w:cs="Arial"/>
        </w:rPr>
        <w:t xml:space="preserve"> </w:t>
      </w:r>
      <w:r w:rsidR="002068FE" w:rsidRPr="009F0DA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2068FE" w:rsidRPr="002068F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068FE" w:rsidP="001B541E">
      <w:pPr>
        <w:ind w:left="142"/>
        <w:jc w:val="center"/>
        <w:rPr>
          <w:rFonts w:ascii="Arial" w:hAnsi="Arial" w:cs="Arial"/>
        </w:rPr>
      </w:pPr>
      <w:r w:rsidRPr="002068FE">
        <w:rPr>
          <w:rFonts w:ascii="Arial" w:hAnsi="Arial" w:cs="Arial"/>
          <w:b/>
        </w:rPr>
        <w:t>Dostawa systemu audiowizualnego Auli S-2, dostawa systemu audiowizualnego Auli S-3.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52D4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068FE" w:rsidTr="0089078A">
        <w:tc>
          <w:tcPr>
            <w:tcW w:w="1510" w:type="dxa"/>
            <w:vAlign w:val="center"/>
          </w:tcPr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8F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068FE">
              <w:rPr>
                <w:rFonts w:ascii="Arial" w:hAnsi="Arial" w:cs="Arial"/>
                <w:b/>
                <w:sz w:val="22"/>
                <w:szCs w:val="22"/>
              </w:rPr>
              <w:t>Dostawa systemu audiowizualnego Auli S-2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068FE" w:rsidTr="0089078A">
        <w:tc>
          <w:tcPr>
            <w:tcW w:w="1510" w:type="dxa"/>
            <w:vAlign w:val="center"/>
          </w:tcPr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8F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068FE">
              <w:rPr>
                <w:rFonts w:ascii="Arial" w:hAnsi="Arial" w:cs="Arial"/>
                <w:b/>
                <w:sz w:val="22"/>
                <w:szCs w:val="22"/>
              </w:rPr>
              <w:t>Dostawa systemu audiowizualnego Auli S-3.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068FE" w:rsidRPr="002661CA" w:rsidRDefault="002068FE" w:rsidP="0089078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068FE" w:rsidRDefault="002068FE" w:rsidP="0089078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2068FE" w:rsidRPr="002068FE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9F0DAC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9F0DA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9F0DAC">
        <w:rPr>
          <w:rFonts w:ascii="Arial" w:hAnsi="Arial" w:cs="Arial"/>
        </w:rPr>
        <w:t>:</w:t>
      </w:r>
    </w:p>
    <w:p w:rsidR="001B541E" w:rsidRDefault="009F0DAC" w:rsidP="009F0DAC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1 -</w:t>
      </w:r>
      <w:r w:rsidR="001B541E" w:rsidRPr="00A40632">
        <w:rPr>
          <w:rFonts w:ascii="Arial" w:hAnsi="Arial" w:cs="Arial"/>
        </w:rPr>
        <w:t>.............................,</w:t>
      </w:r>
    </w:p>
    <w:p w:rsidR="009F0DAC" w:rsidRPr="00A40632" w:rsidRDefault="009F0DAC" w:rsidP="009F0DAC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2 -</w:t>
      </w:r>
      <w:r w:rsidRPr="00A40632">
        <w:rPr>
          <w:rFonts w:ascii="Arial" w:hAnsi="Arial" w:cs="Arial"/>
        </w:rPr>
        <w:t>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068FE" w:rsidRPr="002068FE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2F0" w:rsidRDefault="008932F0">
      <w:r>
        <w:separator/>
      </w:r>
    </w:p>
  </w:endnote>
  <w:endnote w:type="continuationSeparator" w:id="0">
    <w:p w:rsidR="008932F0" w:rsidRDefault="0089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52D4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D4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D4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3669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2F0" w:rsidRDefault="008932F0">
      <w:r>
        <w:separator/>
      </w:r>
    </w:p>
  </w:footnote>
  <w:footnote w:type="continuationSeparator" w:id="0">
    <w:p w:rsidR="008932F0" w:rsidRDefault="008932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8FE" w:rsidRDefault="002068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8FE" w:rsidRDefault="002068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8FE" w:rsidRDefault="002068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9410A6D2"/>
    <w:lvl w:ilvl="0" w:tplc="700882B6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2F0"/>
    <w:rsid w:val="00006B5B"/>
    <w:rsid w:val="00014627"/>
    <w:rsid w:val="00030A87"/>
    <w:rsid w:val="000600B5"/>
    <w:rsid w:val="000E2D26"/>
    <w:rsid w:val="00116FC7"/>
    <w:rsid w:val="00120210"/>
    <w:rsid w:val="001306AD"/>
    <w:rsid w:val="00134E8E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068FE"/>
    <w:rsid w:val="00211900"/>
    <w:rsid w:val="00241FE1"/>
    <w:rsid w:val="00252D4D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20038"/>
    <w:rsid w:val="007427DE"/>
    <w:rsid w:val="00763481"/>
    <w:rsid w:val="00767DF9"/>
    <w:rsid w:val="00786D4D"/>
    <w:rsid w:val="007926B3"/>
    <w:rsid w:val="007961BF"/>
    <w:rsid w:val="007B7A31"/>
    <w:rsid w:val="008018CB"/>
    <w:rsid w:val="008443B5"/>
    <w:rsid w:val="008932F0"/>
    <w:rsid w:val="008A3EF3"/>
    <w:rsid w:val="008F7860"/>
    <w:rsid w:val="00903B9A"/>
    <w:rsid w:val="0090540E"/>
    <w:rsid w:val="0093214C"/>
    <w:rsid w:val="0095289F"/>
    <w:rsid w:val="00976F8E"/>
    <w:rsid w:val="009B230D"/>
    <w:rsid w:val="009D3669"/>
    <w:rsid w:val="009E25D7"/>
    <w:rsid w:val="009F0DAC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D67F8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3DF5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C54900-A939-4350-BEE6-A0B9160D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D36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3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1365</Words>
  <Characters>11160</Characters>
  <Application>Microsoft Office Word</Application>
  <DocSecurity>0</DocSecurity>
  <Lines>93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12501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2022-01-13T10:32:00Z</cp:lastPrinted>
  <dcterms:created xsi:type="dcterms:W3CDTF">2022-01-12T10:31:00Z</dcterms:created>
  <dcterms:modified xsi:type="dcterms:W3CDTF">2022-01-13T10:32:00Z</dcterms:modified>
</cp:coreProperties>
</file>