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B34077">
      <w:pPr>
        <w:pStyle w:val="Nagwek4"/>
        <w:spacing w:line="240" w:lineRule="auto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3407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B34077">
      <w:pPr>
        <w:spacing w:after="0" w:line="240" w:lineRule="auto"/>
        <w:rPr>
          <w:b/>
        </w:rPr>
      </w:pPr>
    </w:p>
    <w:p w:rsidR="006676AE" w:rsidRPr="004A5DB6" w:rsidRDefault="005103B9" w:rsidP="00B34077">
      <w:pPr>
        <w:spacing w:after="0" w:line="24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220FA" w:rsidRPr="006220FA">
        <w:rPr>
          <w:b/>
        </w:rPr>
        <w:t>CRZP/</w:t>
      </w:r>
      <w:r w:rsidR="00694C60">
        <w:rPr>
          <w:b/>
        </w:rPr>
        <w:t>4/2022</w:t>
      </w:r>
      <w:r w:rsidR="006220FA" w:rsidRPr="006220FA">
        <w:rPr>
          <w:b/>
        </w:rPr>
        <w:t>/AZP</w:t>
      </w:r>
    </w:p>
    <w:p w:rsidR="00C4103F" w:rsidRPr="004A5DB6" w:rsidRDefault="006676AE" w:rsidP="00B34077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B34077">
      <w:pPr>
        <w:spacing w:after="0" w:line="24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B34077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B34077">
      <w:pPr>
        <w:spacing w:after="0" w:line="24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B34077">
      <w:pPr>
        <w:spacing w:line="240" w:lineRule="auto"/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6220FA" w:rsidRPr="004A5DB6" w:rsidTr="00981008">
        <w:tc>
          <w:tcPr>
            <w:tcW w:w="9212" w:type="dxa"/>
            <w:shd w:val="clear" w:color="auto" w:fill="auto"/>
          </w:tcPr>
          <w:p w:rsidR="006220FA" w:rsidRPr="004A5DB6" w:rsidRDefault="006220FA" w:rsidP="00B34077">
            <w:pPr>
              <w:spacing w:before="120" w:after="120" w:line="240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220FA" w:rsidRPr="004A5DB6" w:rsidRDefault="006220FA" w:rsidP="00B34077">
            <w:pPr>
              <w:spacing w:line="240" w:lineRule="auto"/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220FA">
              <w:t>(</w:t>
            </w:r>
            <w:proofErr w:type="spellStart"/>
            <w:r w:rsidRPr="006220FA">
              <w:t>t.j</w:t>
            </w:r>
            <w:proofErr w:type="spellEnd"/>
            <w:r w:rsidRPr="006220FA">
              <w:t>. Dz.U. z 2021r. poz. 1129)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6220FA" w:rsidRPr="004A5DB6" w:rsidRDefault="006220FA" w:rsidP="00B34077">
            <w:pPr>
              <w:spacing w:after="0" w:line="240" w:lineRule="auto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220FA" w:rsidRPr="004A5DB6" w:rsidRDefault="006220FA" w:rsidP="00B34077">
            <w:pPr>
              <w:spacing w:after="0" w:line="240" w:lineRule="auto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220FA" w:rsidRPr="004A5DB6" w:rsidRDefault="006220FA" w:rsidP="00B34077">
            <w:pPr>
              <w:spacing w:line="240" w:lineRule="auto"/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B34077">
      <w:pPr>
        <w:spacing w:after="0" w:line="240" w:lineRule="auto"/>
        <w:jc w:val="both"/>
        <w:rPr>
          <w:sz w:val="21"/>
          <w:szCs w:val="21"/>
        </w:rPr>
      </w:pPr>
    </w:p>
    <w:p w:rsidR="005434B3" w:rsidRPr="004A5DB6" w:rsidRDefault="001F027E" w:rsidP="00B34077">
      <w:pPr>
        <w:spacing w:after="120" w:line="240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220FA" w:rsidRPr="006220F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220FA" w:rsidP="00B34077">
      <w:pPr>
        <w:spacing w:after="240" w:line="240" w:lineRule="auto"/>
        <w:jc w:val="center"/>
      </w:pPr>
      <w:r w:rsidRPr="006220FA">
        <w:rPr>
          <w:b/>
        </w:rPr>
        <w:t>Dostawa sprzętu komputerowego i multimedialnego</w:t>
      </w:r>
      <w:r w:rsidR="00694C60">
        <w:rPr>
          <w:b/>
        </w:rPr>
        <w:t xml:space="preserve"> - powtórne</w:t>
      </w:r>
    </w:p>
    <w:p w:rsidR="00F90CD1" w:rsidRPr="004A5DB6" w:rsidRDefault="00E65685" w:rsidP="00B34077">
      <w:pPr>
        <w:spacing w:after="0" w:line="240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B34077">
      <w:pPr>
        <w:spacing w:before="120" w:after="0" w:line="240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023477" w:rsidRDefault="00023477" w:rsidP="00B34077">
      <w:pPr>
        <w:pStyle w:val="Akapitzlist"/>
        <w:spacing w:after="0" w:line="240" w:lineRule="auto"/>
        <w:ind w:left="0"/>
        <w:jc w:val="both"/>
        <w:rPr>
          <w:bCs/>
          <w:iCs/>
          <w:color w:val="000000"/>
          <w:lang w:val="x-none" w:eastAsia="x-none"/>
        </w:rPr>
      </w:pPr>
    </w:p>
    <w:p w:rsidR="00694C60" w:rsidRPr="004A5DB6" w:rsidRDefault="00694C60" w:rsidP="00B34077">
      <w:pPr>
        <w:pStyle w:val="Akapitzlist"/>
        <w:spacing w:after="0" w:line="240" w:lineRule="auto"/>
        <w:ind w:left="0"/>
        <w:jc w:val="both"/>
        <w:rPr>
          <w:color w:val="FF0000"/>
          <w:sz w:val="18"/>
          <w:szCs w:val="18"/>
        </w:rPr>
      </w:pPr>
      <w:bookmarkStart w:id="0" w:name="_GoBack"/>
      <w:bookmarkEnd w:id="0"/>
    </w:p>
    <w:p w:rsidR="00023477" w:rsidRPr="004A5DB6" w:rsidRDefault="00023477" w:rsidP="00B34077">
      <w:pPr>
        <w:pStyle w:val="Akapitzlist"/>
        <w:spacing w:after="0" w:line="240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B34077">
      <w:pPr>
        <w:spacing w:after="0" w:line="240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B34077">
      <w:pPr>
        <w:spacing w:after="0" w:line="240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B34077">
      <w:pPr>
        <w:spacing w:after="0" w:line="24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B34077">
      <w:pPr>
        <w:pStyle w:val="Akapitzlist"/>
        <w:spacing w:after="0" w:line="240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B34077">
      <w:pPr>
        <w:spacing w:after="0" w:line="240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B34077" w:rsidRPr="004A5DB6" w:rsidRDefault="00B34077" w:rsidP="00694C60">
      <w:pPr>
        <w:spacing w:after="0" w:line="240" w:lineRule="auto"/>
        <w:jc w:val="both"/>
      </w:pPr>
    </w:p>
    <w:p w:rsidR="00023477" w:rsidRPr="004A5DB6" w:rsidRDefault="00023477" w:rsidP="00B34077">
      <w:pPr>
        <w:spacing w:after="0" w:line="240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B34077">
      <w:pPr>
        <w:spacing w:after="0" w:line="24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B34077">
      <w:pPr>
        <w:spacing w:after="0" w:line="24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B34077">
      <w:pPr>
        <w:spacing w:before="120" w:line="240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Default="00FE4E2B" w:rsidP="00B34077">
      <w:pPr>
        <w:spacing w:after="0" w:line="240" w:lineRule="auto"/>
        <w:jc w:val="both"/>
        <w:rPr>
          <w:sz w:val="20"/>
          <w:szCs w:val="20"/>
        </w:rPr>
      </w:pPr>
    </w:p>
    <w:p w:rsidR="00B34077" w:rsidRPr="004A5DB6" w:rsidRDefault="00B34077" w:rsidP="00B34077">
      <w:pPr>
        <w:spacing w:after="0" w:line="240" w:lineRule="auto"/>
        <w:jc w:val="both"/>
        <w:rPr>
          <w:sz w:val="20"/>
          <w:szCs w:val="20"/>
        </w:rPr>
      </w:pPr>
    </w:p>
    <w:p w:rsidR="00FE4E2B" w:rsidRPr="004A5DB6" w:rsidRDefault="00FE4E2B" w:rsidP="00B34077">
      <w:pPr>
        <w:spacing w:after="0" w:line="24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B34077">
      <w:pPr>
        <w:spacing w:after="0" w:line="24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B34077">
      <w:pPr>
        <w:spacing w:after="0" w:line="24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B340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16EB" w:rsidRDefault="00C516EB" w:rsidP="0038231F">
      <w:pPr>
        <w:spacing w:after="0" w:line="240" w:lineRule="auto"/>
      </w:pPr>
      <w:r>
        <w:separator/>
      </w:r>
    </w:p>
  </w:endnote>
  <w:endnote w:type="continuationSeparator" w:id="0">
    <w:p w:rsidR="00C516EB" w:rsidRDefault="00C516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0FA" w:rsidRDefault="006220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6945" w:rsidRDefault="00F8042D" w:rsidP="00B3407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115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0FA" w:rsidRDefault="006220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16EB" w:rsidRDefault="00C516EB" w:rsidP="0038231F">
      <w:pPr>
        <w:spacing w:after="0" w:line="240" w:lineRule="auto"/>
      </w:pPr>
      <w:r>
        <w:separator/>
      </w:r>
    </w:p>
  </w:footnote>
  <w:footnote w:type="continuationSeparator" w:id="0">
    <w:p w:rsidR="00C516EB" w:rsidRDefault="00C516E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0FA" w:rsidRDefault="006220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286F" w:rsidRDefault="00B7089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49536" behindDoc="0" locked="0" layoutInCell="1" allowOverlap="1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0FA" w:rsidRDefault="006220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1C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239D3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1748"/>
    <w:rsid w:val="005434B3"/>
    <w:rsid w:val="005641F0"/>
    <w:rsid w:val="005C39CA"/>
    <w:rsid w:val="005E176A"/>
    <w:rsid w:val="005E24AA"/>
    <w:rsid w:val="006220FA"/>
    <w:rsid w:val="00634311"/>
    <w:rsid w:val="00641874"/>
    <w:rsid w:val="006676AE"/>
    <w:rsid w:val="00694C60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115B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7"/>
    <w:rsid w:val="00B34079"/>
    <w:rsid w:val="00B36ABD"/>
    <w:rsid w:val="00B70892"/>
    <w:rsid w:val="00B8005E"/>
    <w:rsid w:val="00B90E42"/>
    <w:rsid w:val="00B971C3"/>
    <w:rsid w:val="00BB0C3C"/>
    <w:rsid w:val="00C014B5"/>
    <w:rsid w:val="00C113BF"/>
    <w:rsid w:val="00C4103F"/>
    <w:rsid w:val="00C516EB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C5804E"/>
  <w15:chartTrackingRefBased/>
  <w15:docId w15:val="{66DAAA08-6F2F-4BBE-A3B9-361DD0589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CB83E-818D-48FE-9BA7-D4395C842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241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4</cp:revision>
  <cp:lastPrinted>2016-07-26T10:32:00Z</cp:lastPrinted>
  <dcterms:created xsi:type="dcterms:W3CDTF">2022-01-11T09:10:00Z</dcterms:created>
  <dcterms:modified xsi:type="dcterms:W3CDTF">2022-01-11T09:11:00Z</dcterms:modified>
</cp:coreProperties>
</file>