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jpeg" ContentType="image/jpeg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0BB" w:rsidRDefault="005D2664" w:rsidP="00CC16D8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  <w:r w:rsidRPr="005D2664">
        <w:rPr>
          <w:rFonts w:ascii="Times New Roman" w:hAnsi="Times New Roman"/>
          <w:b w:val="0"/>
          <w:noProof/>
          <w:sz w:val="22"/>
          <w:szCs w:val="22"/>
        </w:rPr>
        <w:drawing>
          <wp:inline distT="0" distB="0" distL="0" distR="0">
            <wp:extent cx="5760720" cy="564515"/>
            <wp:effectExtent l="19050" t="0" r="0" b="0"/>
            <wp:docPr id="2" name="Obraz 2" descr="Zasady promocji i oznakowania projektów – umowy podpisane od 1 stycznia  2018 roku - RPO WSL 2014-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asady promocji i oznakowania projektów – umowy podpisane od 1 stycznia  2018 roku - RPO WSL 2014-202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331F" w:rsidRPr="006E0A24" w:rsidRDefault="007E331F" w:rsidP="00CC16D8">
      <w:pPr>
        <w:pStyle w:val="Nagwek4"/>
        <w:spacing w:before="0" w:after="360"/>
        <w:jc w:val="right"/>
        <w:rPr>
          <w:rFonts w:ascii="Times New Roman" w:hAnsi="Times New Roman"/>
          <w:i/>
          <w:sz w:val="22"/>
          <w:szCs w:val="22"/>
        </w:rPr>
      </w:pPr>
      <w:r w:rsidRPr="006E0A24">
        <w:rPr>
          <w:rFonts w:ascii="Times New Roman" w:hAnsi="Times New Roman"/>
          <w:b w:val="0"/>
          <w:i/>
          <w:sz w:val="22"/>
          <w:szCs w:val="22"/>
        </w:rPr>
        <w:t xml:space="preserve">Załącznik nr </w:t>
      </w:r>
      <w:r w:rsidR="00DF2465" w:rsidRPr="006E0A24">
        <w:rPr>
          <w:rFonts w:ascii="Times New Roman" w:hAnsi="Times New Roman"/>
          <w:b w:val="0"/>
          <w:i/>
          <w:sz w:val="22"/>
          <w:szCs w:val="22"/>
        </w:rPr>
        <w:t>1</w:t>
      </w:r>
      <w:r w:rsidRPr="006E0A24">
        <w:rPr>
          <w:rFonts w:ascii="Times New Roman" w:hAnsi="Times New Roman"/>
          <w:b w:val="0"/>
          <w:i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/>
      </w:tblPr>
      <w:tblGrid>
        <w:gridCol w:w="9104"/>
      </w:tblGrid>
      <w:tr w:rsidR="00F31EAC" w:rsidRPr="005844F6" w:rsidTr="00390E1B">
        <w:tc>
          <w:tcPr>
            <w:tcW w:w="9104" w:type="dxa"/>
            <w:shd w:val="clear" w:color="auto" w:fill="D9D9D9" w:themeFill="background1" w:themeFillShade="D9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3030BB" w:rsidRDefault="003030BB" w:rsidP="00F31EAC">
      <w:pPr>
        <w:spacing w:after="240" w:line="276" w:lineRule="auto"/>
        <w:jc w:val="both"/>
        <w:rPr>
          <w:sz w:val="22"/>
          <w:szCs w:val="22"/>
        </w:rPr>
      </w:pPr>
    </w:p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A55A31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D30689" w:rsidRPr="00D30689">
        <w:rPr>
          <w:sz w:val="22"/>
          <w:szCs w:val="22"/>
        </w:rPr>
        <w:t>podstawowy</w:t>
      </w:r>
      <w:r w:rsidR="006E0A24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6E0A24" w:rsidRPr="006E0A24" w:rsidRDefault="006E0A24" w:rsidP="006E0A24">
      <w:pPr>
        <w:pStyle w:val="Nagwek"/>
        <w:jc w:val="center"/>
        <w:rPr>
          <w:b/>
          <w:i/>
          <w:sz w:val="28"/>
          <w:szCs w:val="28"/>
        </w:rPr>
      </w:pPr>
      <w:r w:rsidRPr="006E0A24">
        <w:rPr>
          <w:b/>
          <w:i/>
          <w:sz w:val="28"/>
          <w:szCs w:val="28"/>
        </w:rPr>
        <w:t xml:space="preserve"> Zakup sprzętu medycznego na potrzeby Szpitala Specjalistycznego </w:t>
      </w:r>
    </w:p>
    <w:p w:rsidR="006E0A24" w:rsidRPr="006E0A24" w:rsidRDefault="006E0A24" w:rsidP="006E0A24">
      <w:pPr>
        <w:pStyle w:val="Nagwek"/>
        <w:jc w:val="center"/>
        <w:rPr>
          <w:sz w:val="28"/>
          <w:szCs w:val="28"/>
        </w:rPr>
      </w:pPr>
      <w:r w:rsidRPr="006E0A24">
        <w:rPr>
          <w:b/>
          <w:i/>
          <w:sz w:val="28"/>
          <w:szCs w:val="28"/>
        </w:rPr>
        <w:t xml:space="preserve">w Chorzowie. 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6E0A24" w:rsidTr="006E0A24">
        <w:trPr>
          <w:trHeight w:val="60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A24" w:rsidRDefault="006E0A24" w:rsidP="006E0A2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24" w:rsidRDefault="006E0A24" w:rsidP="006E0A2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E0A24" w:rsidTr="006E0A24">
        <w:trPr>
          <w:trHeight w:val="558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A24" w:rsidRDefault="006E0A24" w:rsidP="006E0A2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24" w:rsidRDefault="006E0A24" w:rsidP="006E0A2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E0A24" w:rsidTr="006E0A24">
        <w:trPr>
          <w:trHeight w:val="558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A24" w:rsidRDefault="006E0A24" w:rsidP="006E0A2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24" w:rsidRDefault="006E0A24" w:rsidP="006E0A2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E0A24" w:rsidTr="006E0A24">
        <w:trPr>
          <w:trHeight w:val="552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A24" w:rsidRDefault="006E0A24" w:rsidP="006E0A2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24" w:rsidRDefault="006E0A24" w:rsidP="006E0A2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E0A24" w:rsidTr="006E0A24">
        <w:trPr>
          <w:trHeight w:val="54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A24" w:rsidRDefault="006E0A24" w:rsidP="006E0A2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24" w:rsidRDefault="006E0A24" w:rsidP="006E0A2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E0A24" w:rsidTr="006E0A24">
        <w:trPr>
          <w:trHeight w:val="389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A24" w:rsidRDefault="006E0A24" w:rsidP="006E0A24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Rodzaj przedsiębiorstwa</w:t>
            </w:r>
          </w:p>
          <w:p w:rsidR="006E0A24" w:rsidRDefault="006E0A24" w:rsidP="006E0A24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jakim jest Wykonawca</w:t>
            </w:r>
          </w:p>
          <w:p w:rsidR="006E0A24" w:rsidRDefault="006E0A24" w:rsidP="006E0A24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</w:pPr>
            <w:r>
              <w:rPr>
                <w:bCs/>
                <w:sz w:val="16"/>
                <w:szCs w:val="16"/>
              </w:rPr>
              <w:t>(zaznaczyć właściwą opcję):</w:t>
            </w:r>
          </w:p>
          <w:p w:rsidR="006E0A24" w:rsidRDefault="006E0A24" w:rsidP="006E0A2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24" w:rsidRDefault="006E0A24" w:rsidP="006E0A2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tbl>
            <w:tblPr>
              <w:tblStyle w:val="Tabela-Siatka"/>
              <w:tblW w:w="0" w:type="auto"/>
              <w:tblInd w:w="5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87"/>
              <w:gridCol w:w="4900"/>
            </w:tblGrid>
            <w:tr w:rsidR="006E0A24" w:rsidTr="006E0A24">
              <w:tc>
                <w:tcPr>
                  <w:tcW w:w="641" w:type="dxa"/>
                  <w:hideMark/>
                </w:tcPr>
                <w:p w:rsidR="006E0A24" w:rsidRDefault="00290FCA" w:rsidP="006E0A24">
                  <w:r>
                    <w:rPr>
                      <w:lang w:eastAsia="zh-CN"/>
                    </w:rPr>
                    <w:object w:dxaOrig="225" w:dyaOrig="22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7" type="#_x0000_t75" style="width:16.5pt;height:18pt" o:ole="">
                        <v:imagedata r:id="rId9" o:title=""/>
                      </v:shape>
                      <w:control r:id="rId10" w:name="CheckBox151" w:shapeid="_x0000_i1037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6E0A24" w:rsidRDefault="006E0A24" w:rsidP="006E0A24">
                  <w:proofErr w:type="spellStart"/>
                  <w:r>
                    <w:t>Mikroprzedsiębiorstwo</w:t>
                  </w:r>
                  <w:proofErr w:type="spellEnd"/>
                  <w:r>
                    <w:t xml:space="preserve"> </w:t>
                  </w:r>
                </w:p>
                <w:p w:rsidR="006E0A24" w:rsidRDefault="006E0A24" w:rsidP="006E0A24">
                  <w:pPr>
                    <w:rPr>
                      <w:i/>
                      <w:sz w:val="16"/>
                    </w:rPr>
                  </w:pPr>
                  <w:r>
                    <w:rPr>
                      <w:i/>
                      <w:sz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6E0A24" w:rsidTr="006E0A24">
              <w:tc>
                <w:tcPr>
                  <w:tcW w:w="641" w:type="dxa"/>
                  <w:hideMark/>
                </w:tcPr>
                <w:p w:rsidR="006E0A24" w:rsidRDefault="00290FCA" w:rsidP="006E0A24">
                  <w:r>
                    <w:rPr>
                      <w:lang w:eastAsia="zh-CN"/>
                    </w:rPr>
                    <w:object w:dxaOrig="225" w:dyaOrig="225">
                      <v:shape id="_x0000_i1039" type="#_x0000_t75" style="width:16.5pt;height:18pt" o:ole="">
                        <v:imagedata r:id="rId9" o:title=""/>
                      </v:shape>
                      <w:control r:id="rId11" w:name="CheckBox1215" w:shapeid="_x0000_i1039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6E0A24" w:rsidRDefault="006E0A24" w:rsidP="006E0A24">
                  <w:r>
                    <w:t>Małe przedsiębiorstwo</w:t>
                  </w:r>
                </w:p>
                <w:p w:rsidR="006E0A24" w:rsidRDefault="006E0A24" w:rsidP="006E0A24">
                  <w:pPr>
                    <w:rPr>
                      <w:i/>
                      <w:sz w:val="16"/>
                    </w:rPr>
                  </w:pPr>
                  <w:r>
                    <w:rPr>
                      <w:i/>
                      <w:sz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6E0A24" w:rsidTr="006E0A24">
              <w:tc>
                <w:tcPr>
                  <w:tcW w:w="641" w:type="dxa"/>
                  <w:hideMark/>
                </w:tcPr>
                <w:p w:rsidR="006E0A24" w:rsidRDefault="00290FCA" w:rsidP="006E0A24">
                  <w:r>
                    <w:rPr>
                      <w:lang w:eastAsia="zh-CN"/>
                    </w:rPr>
                    <w:object w:dxaOrig="225" w:dyaOrig="225">
                      <v:shape id="_x0000_i1041" type="#_x0000_t75" style="width:16.5pt;height:18pt" o:ole="">
                        <v:imagedata r:id="rId9" o:title=""/>
                      </v:shape>
                      <w:control r:id="rId12" w:name="CheckBox12111" w:shapeid="_x0000_i1041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6E0A24" w:rsidRDefault="006E0A24" w:rsidP="006E0A24">
                  <w:r>
                    <w:t>Średnie przedsiębiorstwo</w:t>
                  </w:r>
                </w:p>
                <w:p w:rsidR="006E0A24" w:rsidRDefault="006E0A24" w:rsidP="006E0A24">
                  <w:pPr>
                    <w:rPr>
                      <w:i/>
                      <w:sz w:val="16"/>
                    </w:rPr>
                  </w:pPr>
                  <w:r>
                    <w:rPr>
                      <w:i/>
                      <w:sz w:val="16"/>
                    </w:rPr>
                    <w:t xml:space="preserve">(Przedsiębiorstwo, które nie jest </w:t>
                  </w:r>
                  <w:proofErr w:type="spellStart"/>
                  <w:r>
                    <w:rPr>
                      <w:i/>
                      <w:sz w:val="16"/>
                    </w:rPr>
                    <w:t>mikroprzedsiębiorstwem</w:t>
                  </w:r>
                  <w:proofErr w:type="spellEnd"/>
                  <w:r>
                    <w:rPr>
                      <w:i/>
                      <w:sz w:val="16"/>
                    </w:rPr>
                    <w:t xml:space="preserve">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6E0A24" w:rsidTr="006E0A24">
              <w:tc>
                <w:tcPr>
                  <w:tcW w:w="641" w:type="dxa"/>
                  <w:hideMark/>
                </w:tcPr>
                <w:p w:rsidR="006E0A24" w:rsidRDefault="00290FCA" w:rsidP="006E0A24">
                  <w:r>
                    <w:rPr>
                      <w:lang w:eastAsia="zh-CN"/>
                    </w:rPr>
                    <w:object w:dxaOrig="225" w:dyaOrig="225">
                      <v:shape id="_x0000_i1043" type="#_x0000_t75" style="width:16.5pt;height:18pt" o:ole="">
                        <v:imagedata r:id="rId9" o:title=""/>
                      </v:shape>
                      <w:control r:id="rId13" w:name="CheckBox12121" w:shapeid="_x0000_i1043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6E0A24" w:rsidRDefault="006E0A24" w:rsidP="006E0A24">
                  <w:r>
                    <w:t>Jednoosobowa działalność gospodarcza</w:t>
                  </w:r>
                </w:p>
              </w:tc>
            </w:tr>
            <w:tr w:rsidR="006E0A24" w:rsidTr="006E0A24">
              <w:tc>
                <w:tcPr>
                  <w:tcW w:w="641" w:type="dxa"/>
                  <w:hideMark/>
                </w:tcPr>
                <w:p w:rsidR="006E0A24" w:rsidRDefault="00290FCA" w:rsidP="006E0A24">
                  <w:r>
                    <w:rPr>
                      <w:lang w:eastAsia="zh-CN"/>
                    </w:rPr>
                    <w:object w:dxaOrig="225" w:dyaOrig="225">
                      <v:shape id="_x0000_i1045" type="#_x0000_t75" style="width:16.5pt;height:18pt" o:ole="">
                        <v:imagedata r:id="rId9" o:title=""/>
                      </v:shape>
                      <w:control r:id="rId14" w:name="CheckBox12131" w:shapeid="_x0000_i1045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6E0A24" w:rsidRDefault="006E0A24" w:rsidP="006E0A24">
                  <w:r>
                    <w:t>Osoba fizyczna nieprowadząca działalności gospodarczej</w:t>
                  </w:r>
                </w:p>
              </w:tc>
            </w:tr>
            <w:tr w:rsidR="006E0A24" w:rsidTr="006E0A24">
              <w:tc>
                <w:tcPr>
                  <w:tcW w:w="641" w:type="dxa"/>
                  <w:hideMark/>
                </w:tcPr>
                <w:p w:rsidR="006E0A24" w:rsidRDefault="00290FCA" w:rsidP="006E0A24">
                  <w:r>
                    <w:rPr>
                      <w:lang w:eastAsia="zh-CN"/>
                    </w:rPr>
                    <w:object w:dxaOrig="225" w:dyaOrig="225">
                      <v:shape id="_x0000_i1047" type="#_x0000_t75" style="width:16.5pt;height:18pt" o:ole="">
                        <v:imagedata r:id="rId9" o:title=""/>
                      </v:shape>
                      <w:control r:id="rId15" w:name="CheckBox12141" w:shapeid="_x0000_i1047"/>
                    </w:object>
                  </w:r>
                </w:p>
              </w:tc>
              <w:tc>
                <w:tcPr>
                  <w:tcW w:w="8106" w:type="dxa"/>
                </w:tcPr>
                <w:p w:rsidR="006E0A24" w:rsidRDefault="006E0A24" w:rsidP="006E0A24">
                  <w:r>
                    <w:t>Inny rodzaj</w:t>
                  </w:r>
                </w:p>
                <w:p w:rsidR="006E0A24" w:rsidRDefault="006E0A24" w:rsidP="006E0A24"/>
              </w:tc>
            </w:tr>
          </w:tbl>
          <w:p w:rsidR="006E0A24" w:rsidRDefault="006E0A24" w:rsidP="006E0A2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</w:tbl>
    <w:p w:rsidR="003030BB" w:rsidRPr="00AF4AC3" w:rsidRDefault="003030BB" w:rsidP="00AA39D6">
      <w:pPr>
        <w:spacing w:line="276" w:lineRule="auto"/>
        <w:jc w:val="both"/>
        <w:rPr>
          <w:sz w:val="16"/>
          <w:szCs w:val="16"/>
        </w:rPr>
      </w:pPr>
    </w:p>
    <w:p w:rsidR="003030BB" w:rsidRPr="003030BB" w:rsidRDefault="003030BB" w:rsidP="003030BB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:rsidR="006D09E0" w:rsidRPr="003030BB" w:rsidRDefault="004D5A42" w:rsidP="003030BB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poszczególnych części przedmiotu zamówienia zgodnie, ze Specyfikacją Warunków Zamówienia, stosując niżej wymienione stawki</w:t>
      </w:r>
      <w:r w:rsidRPr="0097776D">
        <w:rPr>
          <w:sz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59"/>
        <w:gridCol w:w="7513"/>
      </w:tblGrid>
      <w:tr w:rsidR="007F3E87" w:rsidRPr="007F3E87" w:rsidTr="00B92B5F">
        <w:trPr>
          <w:trHeight w:val="704"/>
        </w:trPr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7F3E87" w:rsidRPr="007F3E87" w:rsidRDefault="003030BB" w:rsidP="007F3E8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Zadanie częściowe/ pakiet </w:t>
            </w:r>
            <w:r w:rsidR="007F3E87" w:rsidRPr="007F3E87">
              <w:rPr>
                <w:b/>
                <w:sz w:val="22"/>
                <w:szCs w:val="22"/>
              </w:rPr>
              <w:t>nr</w:t>
            </w:r>
          </w:p>
        </w:tc>
        <w:tc>
          <w:tcPr>
            <w:tcW w:w="7513" w:type="dxa"/>
            <w:shd w:val="clear" w:color="auto" w:fill="D9D9D9" w:themeFill="background1" w:themeFillShade="D9"/>
            <w:vAlign w:val="center"/>
          </w:tcPr>
          <w:p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D30689" w:rsidRPr="007F3E87" w:rsidTr="00A55A31">
        <w:tc>
          <w:tcPr>
            <w:tcW w:w="1559" w:type="dxa"/>
            <w:shd w:val="clear" w:color="auto" w:fill="auto"/>
            <w:vAlign w:val="center"/>
          </w:tcPr>
          <w:p w:rsidR="00D30689" w:rsidRPr="007F3E87" w:rsidRDefault="00D30689" w:rsidP="00A55A31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 w:rsidRPr="00D30689">
              <w:rPr>
                <w:sz w:val="22"/>
                <w:szCs w:val="22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5D2664" w:rsidRDefault="00D30689" w:rsidP="005D26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  <w:u w:val="single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="006E0A24" w:rsidRPr="006E0A24">
              <w:rPr>
                <w:b/>
                <w:i/>
                <w:sz w:val="22"/>
                <w:szCs w:val="22"/>
                <w:u w:val="single"/>
              </w:rPr>
              <w:t>TABORET MEDYCZNY</w:t>
            </w:r>
          </w:p>
          <w:p w:rsidR="003030BB" w:rsidRDefault="003030BB" w:rsidP="005D26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Producent………………………………………………</w:t>
            </w:r>
          </w:p>
          <w:p w:rsidR="005D2664" w:rsidRPr="005D2664" w:rsidRDefault="005D2664" w:rsidP="005D26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Nazwa</w:t>
            </w:r>
            <w:r w:rsidR="003030BB">
              <w:rPr>
                <w:b/>
                <w:i/>
                <w:sz w:val="22"/>
                <w:szCs w:val="22"/>
              </w:rPr>
              <w:t>…………..</w:t>
            </w:r>
            <w:r w:rsidRPr="005D2664">
              <w:rPr>
                <w:b/>
                <w:i/>
                <w:sz w:val="22"/>
                <w:szCs w:val="22"/>
              </w:rPr>
              <w:t>………………………………………</w:t>
            </w:r>
          </w:p>
          <w:p w:rsidR="005D2664" w:rsidRPr="005D2664" w:rsidRDefault="005D2664" w:rsidP="005D26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Model…………………………………………………..</w:t>
            </w:r>
          </w:p>
          <w:p w:rsidR="003030BB" w:rsidRPr="005D2664" w:rsidRDefault="005D2664" w:rsidP="005D26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Symbol………………………………………………….</w:t>
            </w:r>
          </w:p>
          <w:p w:rsidR="005D2664" w:rsidRDefault="006E0A24" w:rsidP="005D266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za szt. ..…………… x 1</w:t>
            </w:r>
            <w:r w:rsidR="005D2664">
              <w:rPr>
                <w:sz w:val="22"/>
                <w:szCs w:val="22"/>
              </w:rPr>
              <w:t xml:space="preserve"> szt.  = …………….…… złotych netto</w:t>
            </w:r>
          </w:p>
          <w:p w:rsidR="005D2664" w:rsidRDefault="005D2664" w:rsidP="005D266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natomiast wraz z należnym podatkiem VAT w wysokości ......%,</w:t>
            </w:r>
          </w:p>
          <w:p w:rsidR="00D30689" w:rsidRPr="005D2664" w:rsidRDefault="003030BB" w:rsidP="005D266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za pakiet nr 1 </w:t>
            </w:r>
            <w:r w:rsidR="005D2664">
              <w:rPr>
                <w:b/>
                <w:sz w:val="22"/>
                <w:szCs w:val="22"/>
              </w:rPr>
              <w:t xml:space="preserve">(łącznie) wynosi: </w:t>
            </w:r>
            <w:r w:rsidR="005D2664">
              <w:rPr>
                <w:b/>
                <w:sz w:val="22"/>
                <w:szCs w:val="22"/>
                <w:u w:val="single"/>
              </w:rPr>
              <w:t>……………….. zł brutto</w:t>
            </w:r>
          </w:p>
        </w:tc>
      </w:tr>
      <w:tr w:rsidR="005D2664" w:rsidRPr="007F3E87" w:rsidTr="00A55A31">
        <w:tc>
          <w:tcPr>
            <w:tcW w:w="1559" w:type="dxa"/>
            <w:shd w:val="clear" w:color="auto" w:fill="auto"/>
            <w:vAlign w:val="center"/>
          </w:tcPr>
          <w:p w:rsidR="005D2664" w:rsidRPr="00D30689" w:rsidRDefault="005D2664" w:rsidP="00A55A31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513" w:type="dxa"/>
            <w:shd w:val="clear" w:color="auto" w:fill="auto"/>
          </w:tcPr>
          <w:p w:rsidR="005D2664" w:rsidRDefault="005D2664" w:rsidP="005D26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  <w:u w:val="single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="006E0A24" w:rsidRPr="006E0A24">
              <w:rPr>
                <w:b/>
                <w:i/>
                <w:sz w:val="22"/>
                <w:szCs w:val="22"/>
                <w:u w:val="single"/>
              </w:rPr>
              <w:t>STÓŁ ZABIEGOWY</w:t>
            </w:r>
          </w:p>
          <w:p w:rsidR="003030BB" w:rsidRDefault="003030BB" w:rsidP="005D26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Producent………………………………………………</w:t>
            </w:r>
          </w:p>
          <w:p w:rsidR="005D2664" w:rsidRPr="005D2664" w:rsidRDefault="005D2664" w:rsidP="005D26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Nazwa………………………………………………….</w:t>
            </w:r>
          </w:p>
          <w:p w:rsidR="005D2664" w:rsidRPr="005D2664" w:rsidRDefault="005D2664" w:rsidP="005D26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Model…………………………………………………..</w:t>
            </w:r>
          </w:p>
          <w:p w:rsidR="005D2664" w:rsidRPr="005D2664" w:rsidRDefault="005D2664" w:rsidP="005D26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Symbol………………………………………………….</w:t>
            </w:r>
          </w:p>
          <w:p w:rsidR="005D2664" w:rsidRDefault="006E0A24" w:rsidP="005D266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za szt. ..…………… x 1</w:t>
            </w:r>
            <w:r w:rsidR="005D2664">
              <w:rPr>
                <w:sz w:val="22"/>
                <w:szCs w:val="22"/>
              </w:rPr>
              <w:t xml:space="preserve"> szt.  = …………….…… złotych netto</w:t>
            </w:r>
          </w:p>
          <w:p w:rsidR="005D2664" w:rsidRDefault="005D2664" w:rsidP="005D266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natomiast wraz z należnym podatkiem VAT w wysokości ......%,</w:t>
            </w:r>
          </w:p>
          <w:p w:rsidR="005D2664" w:rsidRPr="007F3E87" w:rsidRDefault="003030BB" w:rsidP="005D2664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za pakiet nr 2 </w:t>
            </w:r>
            <w:r w:rsidR="005D2664">
              <w:rPr>
                <w:b/>
                <w:sz w:val="22"/>
                <w:szCs w:val="22"/>
              </w:rPr>
              <w:t xml:space="preserve">(łącznie) wynosi: </w:t>
            </w:r>
            <w:r w:rsidR="005D2664">
              <w:rPr>
                <w:b/>
                <w:sz w:val="22"/>
                <w:szCs w:val="22"/>
                <w:u w:val="single"/>
              </w:rPr>
              <w:t>……………….. zł brutto</w:t>
            </w:r>
          </w:p>
        </w:tc>
      </w:tr>
      <w:tr w:rsidR="005D2664" w:rsidRPr="007F3E87" w:rsidTr="00A55A31">
        <w:tc>
          <w:tcPr>
            <w:tcW w:w="1559" w:type="dxa"/>
            <w:shd w:val="clear" w:color="auto" w:fill="auto"/>
            <w:vAlign w:val="center"/>
          </w:tcPr>
          <w:p w:rsidR="005D2664" w:rsidRPr="00D30689" w:rsidRDefault="005D2664" w:rsidP="00A55A31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513" w:type="dxa"/>
            <w:shd w:val="clear" w:color="auto" w:fill="auto"/>
          </w:tcPr>
          <w:p w:rsidR="005D2664" w:rsidRDefault="005D2664" w:rsidP="005D26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  <w:u w:val="single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="006E0A24" w:rsidRPr="006E0A24">
              <w:rPr>
                <w:b/>
                <w:i/>
                <w:sz w:val="22"/>
                <w:szCs w:val="22"/>
                <w:u w:val="single"/>
              </w:rPr>
              <w:t>WÓZEK DO PRZEWOZU PACJENTÓW</w:t>
            </w:r>
          </w:p>
          <w:p w:rsidR="003030BB" w:rsidRDefault="003030BB" w:rsidP="005D26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Producent………………………………………………</w:t>
            </w:r>
          </w:p>
          <w:p w:rsidR="005D2664" w:rsidRPr="005D2664" w:rsidRDefault="005D2664" w:rsidP="005D26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Nazwa……………………</w:t>
            </w:r>
            <w:r w:rsidR="003030BB">
              <w:rPr>
                <w:b/>
                <w:i/>
                <w:sz w:val="22"/>
                <w:szCs w:val="22"/>
              </w:rPr>
              <w:t>.</w:t>
            </w:r>
            <w:r w:rsidRPr="005D2664">
              <w:rPr>
                <w:b/>
                <w:i/>
                <w:sz w:val="22"/>
                <w:szCs w:val="22"/>
              </w:rPr>
              <w:t>…………………………….</w:t>
            </w:r>
          </w:p>
          <w:p w:rsidR="005D2664" w:rsidRPr="005D2664" w:rsidRDefault="005D2664" w:rsidP="005D26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Model…………………………………………………..</w:t>
            </w:r>
          </w:p>
          <w:p w:rsidR="005D2664" w:rsidRPr="005D2664" w:rsidRDefault="005D2664" w:rsidP="005D26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Symbol………………………………………………….</w:t>
            </w:r>
          </w:p>
          <w:p w:rsidR="005D2664" w:rsidRDefault="006E0A24" w:rsidP="005D266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za szt. ..…………… x 1</w:t>
            </w:r>
            <w:r w:rsidR="005D2664">
              <w:rPr>
                <w:sz w:val="22"/>
                <w:szCs w:val="22"/>
              </w:rPr>
              <w:t xml:space="preserve"> szt.  = …………….…… złotych netto</w:t>
            </w:r>
          </w:p>
          <w:p w:rsidR="005D2664" w:rsidRDefault="005D2664" w:rsidP="005D266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natomiast wraz z należnym podatkiem VAT w wysokości ......%,</w:t>
            </w:r>
          </w:p>
          <w:p w:rsidR="005D2664" w:rsidRPr="005D2664" w:rsidRDefault="005D2664" w:rsidP="005D266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za pakiet nr 3 (łącznie) wynosi: </w:t>
            </w:r>
            <w:r>
              <w:rPr>
                <w:b/>
                <w:sz w:val="22"/>
                <w:szCs w:val="22"/>
                <w:u w:val="single"/>
              </w:rPr>
              <w:t>……………….. zł brutto</w:t>
            </w:r>
          </w:p>
        </w:tc>
      </w:tr>
      <w:tr w:rsidR="006E0A24" w:rsidRPr="007F3E87" w:rsidTr="00A55A31">
        <w:tc>
          <w:tcPr>
            <w:tcW w:w="1559" w:type="dxa"/>
            <w:shd w:val="clear" w:color="auto" w:fill="auto"/>
            <w:vAlign w:val="center"/>
          </w:tcPr>
          <w:p w:rsidR="006E0A24" w:rsidRDefault="006E0A24" w:rsidP="00A55A31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513" w:type="dxa"/>
            <w:shd w:val="clear" w:color="auto" w:fill="auto"/>
          </w:tcPr>
          <w:p w:rsidR="006E0A24" w:rsidRDefault="006E0A24" w:rsidP="006E0A2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  <w:u w:val="single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>
              <w:rPr>
                <w:b/>
                <w:i/>
                <w:sz w:val="22"/>
                <w:szCs w:val="22"/>
                <w:u w:val="single"/>
              </w:rPr>
              <w:t>TRANSLOKATOR NACZYŃ</w:t>
            </w:r>
          </w:p>
          <w:p w:rsidR="006E0A24" w:rsidRDefault="006E0A24" w:rsidP="006E0A2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Producent………………………………………………</w:t>
            </w:r>
          </w:p>
          <w:p w:rsidR="006E0A24" w:rsidRPr="005D2664" w:rsidRDefault="006E0A24" w:rsidP="006E0A2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Nazwa……………………</w:t>
            </w:r>
            <w:r>
              <w:rPr>
                <w:b/>
                <w:i/>
                <w:sz w:val="22"/>
                <w:szCs w:val="22"/>
              </w:rPr>
              <w:t>.</w:t>
            </w:r>
            <w:r w:rsidRPr="005D2664">
              <w:rPr>
                <w:b/>
                <w:i/>
                <w:sz w:val="22"/>
                <w:szCs w:val="22"/>
              </w:rPr>
              <w:t>…………………………….</w:t>
            </w:r>
          </w:p>
          <w:p w:rsidR="006E0A24" w:rsidRPr="005D2664" w:rsidRDefault="006E0A24" w:rsidP="006E0A2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Model…………………………………………………..</w:t>
            </w:r>
          </w:p>
          <w:p w:rsidR="006E0A24" w:rsidRPr="005D2664" w:rsidRDefault="006E0A24" w:rsidP="006E0A2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Symbol………………………………………………….</w:t>
            </w:r>
          </w:p>
          <w:p w:rsidR="006E0A24" w:rsidRDefault="006E0A24" w:rsidP="006E0A2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za szt. ..…………… x 6 szt.  = …………….…… złotych netto</w:t>
            </w:r>
          </w:p>
          <w:p w:rsidR="006E0A24" w:rsidRDefault="006E0A24" w:rsidP="006E0A2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natomiast wraz z należnym podatkiem VAT w wysokości ......%,</w:t>
            </w:r>
          </w:p>
          <w:p w:rsidR="006E0A24" w:rsidRPr="007F3E87" w:rsidRDefault="006E0A24" w:rsidP="006E0A24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za pakiet nr 4 (łącznie) wynosi: </w:t>
            </w:r>
            <w:r>
              <w:rPr>
                <w:b/>
                <w:sz w:val="22"/>
                <w:szCs w:val="22"/>
                <w:u w:val="single"/>
              </w:rPr>
              <w:t>……………….. zł brutto</w:t>
            </w:r>
          </w:p>
        </w:tc>
      </w:tr>
      <w:tr w:rsidR="006E0A24" w:rsidRPr="007F3E87" w:rsidTr="00A55A31">
        <w:tc>
          <w:tcPr>
            <w:tcW w:w="1559" w:type="dxa"/>
            <w:shd w:val="clear" w:color="auto" w:fill="auto"/>
            <w:vAlign w:val="center"/>
          </w:tcPr>
          <w:p w:rsidR="006E0A24" w:rsidRDefault="006E0A24" w:rsidP="00A55A31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7513" w:type="dxa"/>
            <w:shd w:val="clear" w:color="auto" w:fill="auto"/>
          </w:tcPr>
          <w:p w:rsidR="006E0A24" w:rsidRDefault="006E0A24" w:rsidP="006E0A2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  <w:u w:val="single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>
              <w:rPr>
                <w:b/>
                <w:i/>
                <w:sz w:val="22"/>
                <w:szCs w:val="22"/>
                <w:u w:val="single"/>
              </w:rPr>
              <w:t>PODNOŚNIK PACJENTA</w:t>
            </w:r>
          </w:p>
          <w:p w:rsidR="006E0A24" w:rsidRDefault="006E0A24" w:rsidP="006E0A2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Producent………………………………………………</w:t>
            </w:r>
          </w:p>
          <w:p w:rsidR="006E0A24" w:rsidRPr="005D2664" w:rsidRDefault="006E0A24" w:rsidP="006E0A2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Nazwa……………………</w:t>
            </w:r>
            <w:r>
              <w:rPr>
                <w:b/>
                <w:i/>
                <w:sz w:val="22"/>
                <w:szCs w:val="22"/>
              </w:rPr>
              <w:t>.</w:t>
            </w:r>
            <w:r w:rsidRPr="005D2664">
              <w:rPr>
                <w:b/>
                <w:i/>
                <w:sz w:val="22"/>
                <w:szCs w:val="22"/>
              </w:rPr>
              <w:t>…………………………….</w:t>
            </w:r>
          </w:p>
          <w:p w:rsidR="006E0A24" w:rsidRPr="005D2664" w:rsidRDefault="006E0A24" w:rsidP="006E0A2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Model…………………………………………………..</w:t>
            </w:r>
          </w:p>
          <w:p w:rsidR="006E0A24" w:rsidRPr="005D2664" w:rsidRDefault="006E0A24" w:rsidP="006E0A2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Symbol………………………………………………….</w:t>
            </w:r>
          </w:p>
          <w:p w:rsidR="006E0A24" w:rsidRDefault="006E0A24" w:rsidP="006E0A2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za szt. ..…………… x 3 szt.  = …………….…… złotych netto</w:t>
            </w:r>
          </w:p>
          <w:p w:rsidR="006E0A24" w:rsidRDefault="006E0A24" w:rsidP="006E0A2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natomiast wraz z należnym podatkiem VAT w wysokości ......%,</w:t>
            </w:r>
          </w:p>
          <w:p w:rsidR="006E0A24" w:rsidRPr="007F3E87" w:rsidRDefault="006E0A24" w:rsidP="006E0A24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za pakiet nr 5 (łącznie) wynosi: </w:t>
            </w:r>
            <w:r>
              <w:rPr>
                <w:b/>
                <w:sz w:val="22"/>
                <w:szCs w:val="22"/>
                <w:u w:val="single"/>
              </w:rPr>
              <w:t>……………….. zł brutto</w:t>
            </w:r>
          </w:p>
        </w:tc>
      </w:tr>
      <w:tr w:rsidR="006E0A24" w:rsidRPr="007F3E87" w:rsidTr="00A55A31">
        <w:tc>
          <w:tcPr>
            <w:tcW w:w="1559" w:type="dxa"/>
            <w:shd w:val="clear" w:color="auto" w:fill="auto"/>
            <w:vAlign w:val="center"/>
          </w:tcPr>
          <w:p w:rsidR="006E0A24" w:rsidRDefault="006E0A24" w:rsidP="00A55A31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:rsidR="006E0A24" w:rsidRDefault="006E0A24" w:rsidP="006E0A2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  <w:u w:val="single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>
              <w:rPr>
                <w:b/>
                <w:i/>
                <w:sz w:val="22"/>
                <w:szCs w:val="22"/>
                <w:u w:val="single"/>
              </w:rPr>
              <w:t>ROLKI DO PRZESUWANIA PACJENTA</w:t>
            </w:r>
          </w:p>
          <w:p w:rsidR="006E0A24" w:rsidRDefault="006E0A24" w:rsidP="006E0A2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Producent………………………………………………</w:t>
            </w:r>
          </w:p>
          <w:p w:rsidR="006E0A24" w:rsidRPr="005D2664" w:rsidRDefault="006E0A24" w:rsidP="006E0A2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Nazwa……………………</w:t>
            </w:r>
            <w:r>
              <w:rPr>
                <w:b/>
                <w:i/>
                <w:sz w:val="22"/>
                <w:szCs w:val="22"/>
              </w:rPr>
              <w:t>.</w:t>
            </w:r>
            <w:r w:rsidRPr="005D2664">
              <w:rPr>
                <w:b/>
                <w:i/>
                <w:sz w:val="22"/>
                <w:szCs w:val="22"/>
              </w:rPr>
              <w:t>…………………………….</w:t>
            </w:r>
          </w:p>
          <w:p w:rsidR="006E0A24" w:rsidRPr="005D2664" w:rsidRDefault="006E0A24" w:rsidP="006E0A2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Model…………………………………………………..</w:t>
            </w:r>
          </w:p>
          <w:p w:rsidR="006E0A24" w:rsidRPr="005D2664" w:rsidRDefault="006E0A24" w:rsidP="006E0A2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Symbol………………………………………………….</w:t>
            </w:r>
          </w:p>
          <w:p w:rsidR="006E0A24" w:rsidRDefault="006E0A24" w:rsidP="006E0A2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za szt. ..…………… x 3 szt.  = …………….…… złotych netto</w:t>
            </w:r>
          </w:p>
          <w:p w:rsidR="006E0A24" w:rsidRDefault="006E0A24" w:rsidP="006E0A2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natomiast wraz z należnym podatkiem VAT w wysokości ......%,</w:t>
            </w:r>
          </w:p>
          <w:p w:rsidR="006E0A24" w:rsidRPr="007F3E87" w:rsidRDefault="006E0A24" w:rsidP="006E0A24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za pakiet nr 6 (łącznie) wynosi: </w:t>
            </w:r>
            <w:r>
              <w:rPr>
                <w:b/>
                <w:sz w:val="22"/>
                <w:szCs w:val="22"/>
                <w:u w:val="single"/>
              </w:rPr>
              <w:t>……………….. zł brutto</w:t>
            </w:r>
          </w:p>
        </w:tc>
      </w:tr>
      <w:tr w:rsidR="006E0A24" w:rsidRPr="007F3E87" w:rsidTr="00A55A31">
        <w:tc>
          <w:tcPr>
            <w:tcW w:w="1559" w:type="dxa"/>
            <w:shd w:val="clear" w:color="auto" w:fill="auto"/>
            <w:vAlign w:val="center"/>
          </w:tcPr>
          <w:p w:rsidR="006E0A24" w:rsidRDefault="006E0A24" w:rsidP="00A55A31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7513" w:type="dxa"/>
            <w:shd w:val="clear" w:color="auto" w:fill="auto"/>
          </w:tcPr>
          <w:p w:rsidR="006E0A24" w:rsidRDefault="006E0A24" w:rsidP="006E0A2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  <w:u w:val="single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667329">
              <w:rPr>
                <w:b/>
                <w:i/>
                <w:sz w:val="19"/>
                <w:szCs w:val="19"/>
                <w:u w:val="single"/>
              </w:rPr>
              <w:t xml:space="preserve">PLATFORMA </w:t>
            </w:r>
            <w:r w:rsidR="00667329">
              <w:rPr>
                <w:b/>
                <w:i/>
                <w:sz w:val="19"/>
                <w:szCs w:val="19"/>
                <w:u w:val="single"/>
              </w:rPr>
              <w:t xml:space="preserve"> </w:t>
            </w:r>
            <w:r w:rsidRPr="00667329">
              <w:rPr>
                <w:b/>
                <w:i/>
                <w:sz w:val="19"/>
                <w:szCs w:val="19"/>
                <w:u w:val="single"/>
              </w:rPr>
              <w:t>TRANSPORTOWA</w:t>
            </w:r>
            <w:r w:rsidR="00667329">
              <w:rPr>
                <w:b/>
                <w:i/>
                <w:sz w:val="19"/>
                <w:szCs w:val="19"/>
                <w:u w:val="single"/>
              </w:rPr>
              <w:t xml:space="preserve"> </w:t>
            </w:r>
            <w:r w:rsidRPr="00667329">
              <w:rPr>
                <w:b/>
                <w:i/>
                <w:sz w:val="19"/>
                <w:szCs w:val="19"/>
                <w:u w:val="single"/>
              </w:rPr>
              <w:t xml:space="preserve"> DLA</w:t>
            </w:r>
            <w:r w:rsidR="00667329">
              <w:rPr>
                <w:b/>
                <w:i/>
                <w:sz w:val="19"/>
                <w:szCs w:val="19"/>
                <w:u w:val="single"/>
              </w:rPr>
              <w:t xml:space="preserve"> </w:t>
            </w:r>
            <w:r w:rsidRPr="00667329">
              <w:rPr>
                <w:b/>
                <w:i/>
                <w:sz w:val="19"/>
                <w:szCs w:val="19"/>
                <w:u w:val="single"/>
              </w:rPr>
              <w:t xml:space="preserve"> PACJENTA NIEPEŁNOSPRAWNEGO</w:t>
            </w:r>
          </w:p>
          <w:p w:rsidR="006E0A24" w:rsidRDefault="006E0A24" w:rsidP="006E0A2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Producent………………………………………………</w:t>
            </w:r>
          </w:p>
          <w:p w:rsidR="006E0A24" w:rsidRPr="005D2664" w:rsidRDefault="006E0A24" w:rsidP="006E0A2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Nazwa……………………</w:t>
            </w:r>
            <w:r>
              <w:rPr>
                <w:b/>
                <w:i/>
                <w:sz w:val="22"/>
                <w:szCs w:val="22"/>
              </w:rPr>
              <w:t>.</w:t>
            </w:r>
            <w:r w:rsidRPr="005D2664">
              <w:rPr>
                <w:b/>
                <w:i/>
                <w:sz w:val="22"/>
                <w:szCs w:val="22"/>
              </w:rPr>
              <w:t>…………………………….</w:t>
            </w:r>
          </w:p>
          <w:p w:rsidR="006E0A24" w:rsidRPr="005D2664" w:rsidRDefault="006E0A24" w:rsidP="006E0A2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Model…………………………………………………..</w:t>
            </w:r>
          </w:p>
          <w:p w:rsidR="006E0A24" w:rsidRPr="005D2664" w:rsidRDefault="006E0A24" w:rsidP="006E0A2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Symbol………………………………………………….</w:t>
            </w:r>
          </w:p>
          <w:p w:rsidR="006E0A24" w:rsidRDefault="006E0A24" w:rsidP="006E0A2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za szt. ..…………… x 1 szt.  = …………….…… złotych netto</w:t>
            </w:r>
          </w:p>
          <w:p w:rsidR="006E0A24" w:rsidRDefault="006E0A24" w:rsidP="006E0A2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natomiast wraz z należnym podatkiem VAT w wysokości ......%,</w:t>
            </w:r>
          </w:p>
          <w:p w:rsidR="006E0A24" w:rsidRPr="007F3E87" w:rsidRDefault="006E0A24" w:rsidP="006E0A24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za pakiet nr 7 (łącznie) wynosi: </w:t>
            </w:r>
            <w:r>
              <w:rPr>
                <w:b/>
                <w:sz w:val="22"/>
                <w:szCs w:val="22"/>
                <w:u w:val="single"/>
              </w:rPr>
              <w:t>……………….. zł brutto</w:t>
            </w:r>
          </w:p>
        </w:tc>
      </w:tr>
      <w:tr w:rsidR="006E0A24" w:rsidRPr="007F3E87" w:rsidTr="00A55A31">
        <w:tc>
          <w:tcPr>
            <w:tcW w:w="1559" w:type="dxa"/>
            <w:shd w:val="clear" w:color="auto" w:fill="auto"/>
            <w:vAlign w:val="center"/>
          </w:tcPr>
          <w:p w:rsidR="006E0A24" w:rsidRDefault="006E0A24" w:rsidP="00A55A31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7513" w:type="dxa"/>
            <w:shd w:val="clear" w:color="auto" w:fill="auto"/>
          </w:tcPr>
          <w:p w:rsidR="006E0A24" w:rsidRDefault="006E0A24" w:rsidP="006E0A2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  <w:u w:val="single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>
              <w:rPr>
                <w:b/>
                <w:i/>
                <w:sz w:val="22"/>
                <w:szCs w:val="22"/>
                <w:u w:val="single"/>
              </w:rPr>
              <w:t xml:space="preserve">TRANSFER OBROTOWY </w:t>
            </w:r>
          </w:p>
          <w:p w:rsidR="006E0A24" w:rsidRDefault="006E0A24" w:rsidP="006E0A2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Producent………………………………………………</w:t>
            </w:r>
          </w:p>
          <w:p w:rsidR="006E0A24" w:rsidRPr="005D2664" w:rsidRDefault="006E0A24" w:rsidP="006E0A2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Nazwa……………………</w:t>
            </w:r>
            <w:r>
              <w:rPr>
                <w:b/>
                <w:i/>
                <w:sz w:val="22"/>
                <w:szCs w:val="22"/>
              </w:rPr>
              <w:t>.</w:t>
            </w:r>
            <w:r w:rsidRPr="005D2664">
              <w:rPr>
                <w:b/>
                <w:i/>
                <w:sz w:val="22"/>
                <w:szCs w:val="22"/>
              </w:rPr>
              <w:t>…………………………….</w:t>
            </w:r>
          </w:p>
          <w:p w:rsidR="006E0A24" w:rsidRPr="005D2664" w:rsidRDefault="006E0A24" w:rsidP="006E0A2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Model…………………………………………………..</w:t>
            </w:r>
          </w:p>
          <w:p w:rsidR="006E0A24" w:rsidRPr="005D2664" w:rsidRDefault="006E0A24" w:rsidP="006E0A2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Symbol………………………………………………….</w:t>
            </w:r>
          </w:p>
          <w:p w:rsidR="006E0A24" w:rsidRDefault="006E0A24" w:rsidP="006E0A2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za szt. ..…………… x 4 szt.  = …………….…… złotych netto</w:t>
            </w:r>
          </w:p>
          <w:p w:rsidR="006E0A24" w:rsidRDefault="006E0A24" w:rsidP="006E0A2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natomiast wraz z należnym podatkiem VAT w wysokości ......%,</w:t>
            </w:r>
          </w:p>
          <w:p w:rsidR="006E0A24" w:rsidRPr="007F3E87" w:rsidRDefault="006E0A24" w:rsidP="006E0A24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cena za pakiet nr 8 (łącznie) wynosi: </w:t>
            </w:r>
            <w:r>
              <w:rPr>
                <w:b/>
                <w:sz w:val="22"/>
                <w:szCs w:val="22"/>
                <w:u w:val="single"/>
              </w:rPr>
              <w:t>……………….. zł brutto</w:t>
            </w:r>
          </w:p>
        </w:tc>
      </w:tr>
      <w:tr w:rsidR="006E0A24" w:rsidRPr="007F3E87" w:rsidTr="00A55A31">
        <w:tc>
          <w:tcPr>
            <w:tcW w:w="1559" w:type="dxa"/>
            <w:shd w:val="clear" w:color="auto" w:fill="auto"/>
            <w:vAlign w:val="center"/>
          </w:tcPr>
          <w:p w:rsidR="006E0A24" w:rsidRDefault="006E0A24" w:rsidP="00A55A31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7513" w:type="dxa"/>
            <w:shd w:val="clear" w:color="auto" w:fill="auto"/>
          </w:tcPr>
          <w:p w:rsidR="006E0A24" w:rsidRDefault="006E0A24" w:rsidP="006E0A2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  <w:u w:val="single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>
              <w:rPr>
                <w:b/>
                <w:i/>
                <w:sz w:val="22"/>
                <w:szCs w:val="22"/>
                <w:u w:val="single"/>
              </w:rPr>
              <w:t>PODNOŚNIK KĄPIELOWY</w:t>
            </w:r>
          </w:p>
          <w:p w:rsidR="006E0A24" w:rsidRDefault="006E0A24" w:rsidP="006E0A2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Producent………………………………………………</w:t>
            </w:r>
          </w:p>
          <w:p w:rsidR="006E0A24" w:rsidRPr="005D2664" w:rsidRDefault="006E0A24" w:rsidP="006E0A2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Nazwa……………………</w:t>
            </w:r>
            <w:r>
              <w:rPr>
                <w:b/>
                <w:i/>
                <w:sz w:val="22"/>
                <w:szCs w:val="22"/>
              </w:rPr>
              <w:t>.</w:t>
            </w:r>
            <w:r w:rsidRPr="005D2664">
              <w:rPr>
                <w:b/>
                <w:i/>
                <w:sz w:val="22"/>
                <w:szCs w:val="22"/>
              </w:rPr>
              <w:t>…………………………….</w:t>
            </w:r>
          </w:p>
          <w:p w:rsidR="006E0A24" w:rsidRPr="005D2664" w:rsidRDefault="006E0A24" w:rsidP="006E0A2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Model…………………………………………………..</w:t>
            </w:r>
          </w:p>
          <w:p w:rsidR="006E0A24" w:rsidRPr="005D2664" w:rsidRDefault="006E0A24" w:rsidP="006E0A2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Symbol………………………………………………….</w:t>
            </w:r>
          </w:p>
          <w:p w:rsidR="006E0A24" w:rsidRDefault="006E0A24" w:rsidP="006E0A2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za szt. ..…………… x 1 szt.  = …………….…… złotych netto</w:t>
            </w:r>
          </w:p>
          <w:p w:rsidR="006E0A24" w:rsidRDefault="006E0A24" w:rsidP="006E0A2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natomiast wraz z należnym podatkiem VAT w wysokości ......%,</w:t>
            </w:r>
          </w:p>
          <w:p w:rsidR="006E0A24" w:rsidRPr="007F3E87" w:rsidRDefault="006E0A24" w:rsidP="006E0A24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za pakiet nr 9 (łącznie) wynosi: </w:t>
            </w:r>
            <w:r>
              <w:rPr>
                <w:b/>
                <w:sz w:val="22"/>
                <w:szCs w:val="22"/>
                <w:u w:val="single"/>
              </w:rPr>
              <w:t>……………….. zł brutto</w:t>
            </w:r>
          </w:p>
        </w:tc>
      </w:tr>
      <w:tr w:rsidR="006E0A24" w:rsidRPr="007F3E87" w:rsidTr="00A55A31">
        <w:tc>
          <w:tcPr>
            <w:tcW w:w="1559" w:type="dxa"/>
            <w:shd w:val="clear" w:color="auto" w:fill="auto"/>
            <w:vAlign w:val="center"/>
          </w:tcPr>
          <w:p w:rsidR="006E0A24" w:rsidRDefault="006E0A24" w:rsidP="00A55A31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513" w:type="dxa"/>
            <w:shd w:val="clear" w:color="auto" w:fill="auto"/>
          </w:tcPr>
          <w:p w:rsidR="00B4388A" w:rsidRDefault="00B4388A" w:rsidP="00B4388A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  <w:u w:val="single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>
              <w:rPr>
                <w:b/>
                <w:i/>
                <w:sz w:val="22"/>
                <w:szCs w:val="22"/>
                <w:u w:val="single"/>
              </w:rPr>
              <w:t>MATA ŚLIZGOWA</w:t>
            </w:r>
          </w:p>
          <w:p w:rsidR="00B4388A" w:rsidRDefault="00B4388A" w:rsidP="00B4388A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Producent………………………………………………</w:t>
            </w:r>
          </w:p>
          <w:p w:rsidR="00B4388A" w:rsidRPr="005D2664" w:rsidRDefault="00B4388A" w:rsidP="00B4388A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Nazwa……………………</w:t>
            </w:r>
            <w:r>
              <w:rPr>
                <w:b/>
                <w:i/>
                <w:sz w:val="22"/>
                <w:szCs w:val="22"/>
              </w:rPr>
              <w:t>.</w:t>
            </w:r>
            <w:r w:rsidRPr="005D2664">
              <w:rPr>
                <w:b/>
                <w:i/>
                <w:sz w:val="22"/>
                <w:szCs w:val="22"/>
              </w:rPr>
              <w:t>…………………………….</w:t>
            </w:r>
          </w:p>
          <w:p w:rsidR="00B4388A" w:rsidRPr="005D2664" w:rsidRDefault="00B4388A" w:rsidP="00B4388A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Model…………………………………………………..</w:t>
            </w:r>
          </w:p>
          <w:p w:rsidR="00B4388A" w:rsidRPr="005D2664" w:rsidRDefault="00B4388A" w:rsidP="00B4388A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Symbol………………………………………………….</w:t>
            </w:r>
          </w:p>
          <w:p w:rsidR="00B4388A" w:rsidRDefault="00B4388A" w:rsidP="00B4388A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za szt. ..…………… x 3 szt.  = …………….…… złotych netto</w:t>
            </w:r>
          </w:p>
          <w:p w:rsidR="00B4388A" w:rsidRDefault="00B4388A" w:rsidP="00B4388A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natomiast wraz z należnym podatkiem VAT w wysokości ......%,</w:t>
            </w:r>
          </w:p>
          <w:p w:rsidR="006E0A24" w:rsidRPr="007F3E87" w:rsidRDefault="00B4388A" w:rsidP="00B4388A">
            <w:pPr>
              <w:tabs>
                <w:tab w:val="left" w:pos="2955"/>
              </w:tabs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za pakiet nr 10 (łącznie) wynosi: </w:t>
            </w:r>
            <w:r>
              <w:rPr>
                <w:b/>
                <w:sz w:val="22"/>
                <w:szCs w:val="22"/>
                <w:u w:val="single"/>
              </w:rPr>
              <w:t>……………….. zł brutto</w:t>
            </w:r>
            <w:r w:rsidR="006E0A24">
              <w:rPr>
                <w:b/>
                <w:sz w:val="22"/>
                <w:szCs w:val="22"/>
              </w:rPr>
              <w:tab/>
            </w:r>
          </w:p>
        </w:tc>
      </w:tr>
      <w:tr w:rsidR="006E0A24" w:rsidRPr="007F3E87" w:rsidTr="00A55A31">
        <w:tc>
          <w:tcPr>
            <w:tcW w:w="1559" w:type="dxa"/>
            <w:shd w:val="clear" w:color="auto" w:fill="auto"/>
            <w:vAlign w:val="center"/>
          </w:tcPr>
          <w:p w:rsidR="006E0A24" w:rsidRDefault="006E0A24" w:rsidP="00A55A31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7513" w:type="dxa"/>
            <w:shd w:val="clear" w:color="auto" w:fill="auto"/>
          </w:tcPr>
          <w:p w:rsidR="00B4388A" w:rsidRDefault="00B4388A" w:rsidP="00B4388A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  <w:u w:val="single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6E0A24">
              <w:rPr>
                <w:b/>
                <w:i/>
                <w:sz w:val="22"/>
                <w:szCs w:val="22"/>
                <w:u w:val="single"/>
              </w:rPr>
              <w:t xml:space="preserve">WÓZEK </w:t>
            </w:r>
            <w:r>
              <w:rPr>
                <w:b/>
                <w:i/>
                <w:sz w:val="22"/>
                <w:szCs w:val="22"/>
                <w:u w:val="single"/>
              </w:rPr>
              <w:t>DLA PACJENTA POWYZEJ 120 kg</w:t>
            </w:r>
          </w:p>
          <w:p w:rsidR="00B4388A" w:rsidRDefault="00B4388A" w:rsidP="00B4388A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Producent………………………………………………</w:t>
            </w:r>
          </w:p>
          <w:p w:rsidR="00B4388A" w:rsidRPr="005D2664" w:rsidRDefault="00B4388A" w:rsidP="00B4388A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Nazwa……………………</w:t>
            </w:r>
            <w:r>
              <w:rPr>
                <w:b/>
                <w:i/>
                <w:sz w:val="22"/>
                <w:szCs w:val="22"/>
              </w:rPr>
              <w:t>.</w:t>
            </w:r>
            <w:r w:rsidRPr="005D2664">
              <w:rPr>
                <w:b/>
                <w:i/>
                <w:sz w:val="22"/>
                <w:szCs w:val="22"/>
              </w:rPr>
              <w:t>…………………………….</w:t>
            </w:r>
          </w:p>
          <w:p w:rsidR="00B4388A" w:rsidRPr="005D2664" w:rsidRDefault="00B4388A" w:rsidP="00B4388A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Model…………………………………………………..</w:t>
            </w:r>
          </w:p>
          <w:p w:rsidR="00B4388A" w:rsidRPr="005D2664" w:rsidRDefault="00B4388A" w:rsidP="00B4388A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Symbol………………………………………………….</w:t>
            </w:r>
          </w:p>
          <w:p w:rsidR="00B4388A" w:rsidRDefault="00B4388A" w:rsidP="00B4388A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za szt. ..…………… x 4 szt.  = …………….…… złotych netto</w:t>
            </w:r>
          </w:p>
          <w:p w:rsidR="00B4388A" w:rsidRDefault="00B4388A" w:rsidP="00B4388A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natomiast wraz z należnym podatkiem VAT w wysokości ......%,</w:t>
            </w:r>
          </w:p>
          <w:p w:rsidR="006E0A24" w:rsidRDefault="00B4388A" w:rsidP="00B4388A">
            <w:pPr>
              <w:tabs>
                <w:tab w:val="left" w:pos="2955"/>
              </w:tabs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za pakiet nr 11 (łącznie) wynosi: </w:t>
            </w:r>
            <w:r>
              <w:rPr>
                <w:b/>
                <w:sz w:val="22"/>
                <w:szCs w:val="22"/>
                <w:u w:val="single"/>
              </w:rPr>
              <w:t>……………….. zł brutto</w:t>
            </w:r>
          </w:p>
        </w:tc>
      </w:tr>
      <w:tr w:rsidR="006E0A24" w:rsidRPr="007F3E87" w:rsidTr="00A55A31">
        <w:tc>
          <w:tcPr>
            <w:tcW w:w="1559" w:type="dxa"/>
            <w:shd w:val="clear" w:color="auto" w:fill="auto"/>
            <w:vAlign w:val="center"/>
          </w:tcPr>
          <w:p w:rsidR="006E0A24" w:rsidRDefault="006E0A24" w:rsidP="00A55A31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7513" w:type="dxa"/>
            <w:shd w:val="clear" w:color="auto" w:fill="auto"/>
          </w:tcPr>
          <w:p w:rsidR="00B4388A" w:rsidRDefault="00B4388A" w:rsidP="00B4388A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  <w:u w:val="single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>
              <w:rPr>
                <w:b/>
                <w:i/>
                <w:sz w:val="22"/>
                <w:szCs w:val="22"/>
                <w:u w:val="single"/>
              </w:rPr>
              <w:t>NOSZE JEZDNE</w:t>
            </w:r>
          </w:p>
          <w:p w:rsidR="00B4388A" w:rsidRDefault="00B4388A" w:rsidP="00B4388A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Producent………………………………………………</w:t>
            </w:r>
          </w:p>
          <w:p w:rsidR="00B4388A" w:rsidRPr="005D2664" w:rsidRDefault="00B4388A" w:rsidP="00B4388A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Nazwa……………………</w:t>
            </w:r>
            <w:r>
              <w:rPr>
                <w:b/>
                <w:i/>
                <w:sz w:val="22"/>
                <w:szCs w:val="22"/>
              </w:rPr>
              <w:t>.</w:t>
            </w:r>
            <w:r w:rsidRPr="005D2664">
              <w:rPr>
                <w:b/>
                <w:i/>
                <w:sz w:val="22"/>
                <w:szCs w:val="22"/>
              </w:rPr>
              <w:t>…………………………….</w:t>
            </w:r>
          </w:p>
          <w:p w:rsidR="00B4388A" w:rsidRPr="005D2664" w:rsidRDefault="00B4388A" w:rsidP="00B4388A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Model…………………………………………………..</w:t>
            </w:r>
          </w:p>
          <w:p w:rsidR="00B4388A" w:rsidRPr="005D2664" w:rsidRDefault="00B4388A" w:rsidP="00B4388A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Symbol………………………………………………….</w:t>
            </w:r>
          </w:p>
          <w:p w:rsidR="00B4388A" w:rsidRDefault="00B4388A" w:rsidP="00B4388A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za szt. ..…………… x 1 szt.  = …………….…… złotych netto</w:t>
            </w:r>
          </w:p>
          <w:p w:rsidR="00B4388A" w:rsidRDefault="00B4388A" w:rsidP="00B4388A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natomiast wraz z należnym podatkiem VAT w wysokości ......%,</w:t>
            </w:r>
          </w:p>
          <w:p w:rsidR="006E0A24" w:rsidRDefault="00B4388A" w:rsidP="00B4388A">
            <w:pPr>
              <w:tabs>
                <w:tab w:val="left" w:pos="2955"/>
              </w:tabs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za pakiet nr 12 (łącznie) wynosi: </w:t>
            </w:r>
            <w:r>
              <w:rPr>
                <w:b/>
                <w:sz w:val="22"/>
                <w:szCs w:val="22"/>
                <w:u w:val="single"/>
              </w:rPr>
              <w:t>……………….. zł brutto</w:t>
            </w:r>
          </w:p>
        </w:tc>
      </w:tr>
    </w:tbl>
    <w:p w:rsidR="006E2451" w:rsidRDefault="006E2451" w:rsidP="003030BB">
      <w:pPr>
        <w:jc w:val="both"/>
        <w:rPr>
          <w:b/>
          <w:sz w:val="22"/>
          <w:szCs w:val="22"/>
        </w:rPr>
      </w:pPr>
    </w:p>
    <w:p w:rsidR="003030BB" w:rsidRPr="003030BB" w:rsidRDefault="003030BB" w:rsidP="003030BB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*</w:t>
      </w:r>
      <w:r w:rsidRPr="003030BB">
        <w:rPr>
          <w:b/>
          <w:sz w:val="22"/>
          <w:szCs w:val="22"/>
          <w:u w:val="single"/>
        </w:rPr>
        <w:t>w przypadku składania oferty na wybrane</w:t>
      </w:r>
      <w:r w:rsidR="0067035A">
        <w:rPr>
          <w:b/>
          <w:sz w:val="22"/>
          <w:szCs w:val="22"/>
          <w:u w:val="single"/>
        </w:rPr>
        <w:t xml:space="preserve"> zadania </w:t>
      </w:r>
      <w:proofErr w:type="spellStart"/>
      <w:r w:rsidR="0067035A">
        <w:rPr>
          <w:b/>
          <w:sz w:val="22"/>
          <w:szCs w:val="22"/>
          <w:u w:val="single"/>
        </w:rPr>
        <w:t>czesciowe</w:t>
      </w:r>
      <w:proofErr w:type="spellEnd"/>
      <w:r w:rsidR="0067035A">
        <w:rPr>
          <w:b/>
          <w:sz w:val="22"/>
          <w:szCs w:val="22"/>
          <w:u w:val="single"/>
        </w:rPr>
        <w:t>/</w:t>
      </w:r>
      <w:r w:rsidRPr="003030BB">
        <w:rPr>
          <w:b/>
          <w:sz w:val="22"/>
          <w:szCs w:val="22"/>
          <w:u w:val="single"/>
        </w:rPr>
        <w:t xml:space="preserve"> pakiety w pozostałych wpisać „nie dotyczy” lub dokonać skreślenia</w:t>
      </w:r>
      <w:r>
        <w:rPr>
          <w:b/>
          <w:sz w:val="22"/>
          <w:szCs w:val="22"/>
          <w:u w:val="single"/>
        </w:rPr>
        <w:t>.</w:t>
      </w:r>
    </w:p>
    <w:p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3030BB" w:rsidRDefault="00FF57EE" w:rsidP="003030B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3030BB" w:rsidRPr="003030BB" w:rsidRDefault="003030BB" w:rsidP="003030B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t>oferowany sprzęt jest fabrycznie nowy i nieużywany, jest</w:t>
      </w:r>
      <w:r w:rsidRPr="003030BB">
        <w:rPr>
          <w:rFonts w:cs="Arial"/>
          <w:bCs/>
          <w:szCs w:val="20"/>
        </w:rPr>
        <w:t xml:space="preserve"> w aktualnej ofercie producenta na dzień składania ofert,</w:t>
      </w:r>
      <w:r>
        <w:t xml:space="preserve"> posiada  stosowne dokumenty, certyfikaty i aprobaty dopuszczające  sprzęt do sprzedaży i użytkowania na terenie RP.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BC4F99" w:rsidRPr="001661BD" w:rsidTr="00B92B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 xml:space="preserve">Opis części zamówienia, którą Wykonawca </w:t>
            </w:r>
          </w:p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C16D8" w:rsidRPr="00CC16D8" w:rsidRDefault="00CC16D8" w:rsidP="00CC16D8">
      <w:pPr>
        <w:ind w:left="644"/>
        <w:jc w:val="both"/>
        <w:rPr>
          <w:i/>
          <w:sz w:val="20"/>
          <w:szCs w:val="20"/>
        </w:rPr>
      </w:pPr>
      <w:r w:rsidRPr="00CC16D8">
        <w:rPr>
          <w:sz w:val="20"/>
          <w:szCs w:val="20"/>
        </w:rPr>
        <w:t>(</w:t>
      </w:r>
      <w:r w:rsidRPr="00CC16D8">
        <w:rPr>
          <w:i/>
          <w:sz w:val="20"/>
          <w:szCs w:val="20"/>
        </w:rPr>
        <w:t>w przypadku nie wskazania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udziału podwykonawców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Zamawiający przyjmie, że całe zamówienie zostanie wykonane przez Wykonawcę, bez udziału Podwykonawcy).</w:t>
      </w:r>
    </w:p>
    <w:p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sz w:val="22"/>
          <w:szCs w:val="22"/>
        </w:rPr>
      </w:pPr>
      <w:r w:rsidRPr="00A55A31">
        <w:rPr>
          <w:b/>
          <w:sz w:val="22"/>
          <w:szCs w:val="22"/>
        </w:rPr>
        <w:t>udzielamy gwarancji na okres .......... miesięcy licząc od daty odbioru końcowego;</w:t>
      </w:r>
    </w:p>
    <w:p w:rsidR="00DA34D3" w:rsidRPr="00DA34D3" w:rsidRDefault="00DA34D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wykonania zamówienia</w:t>
      </w:r>
      <w:r>
        <w:rPr>
          <w:sz w:val="22"/>
          <w:szCs w:val="22"/>
        </w:rPr>
        <w:t xml:space="preserve"> dostarczenia sprzętu na własny koszt do Szpitala Specjalistycznego w Chorzowie przy ul. Zjednoczenia 10,</w:t>
      </w:r>
      <w:r>
        <w:rPr>
          <w:b/>
          <w:sz w:val="22"/>
          <w:szCs w:val="22"/>
        </w:rPr>
        <w:t xml:space="preserve"> deklarujemy na  ……</w:t>
      </w:r>
      <w:r w:rsidR="0067035A">
        <w:rPr>
          <w:b/>
          <w:sz w:val="22"/>
          <w:szCs w:val="22"/>
        </w:rPr>
        <w:t>…. dni od dnia zawarcia umowy (28,35,42</w:t>
      </w:r>
      <w:r>
        <w:rPr>
          <w:b/>
          <w:sz w:val="22"/>
          <w:szCs w:val="22"/>
        </w:rPr>
        <w:t xml:space="preserve"> zgodnie z rozdziałem 21.2 SWZ)</w:t>
      </w:r>
      <w:r>
        <w:rPr>
          <w:sz w:val="22"/>
          <w:szCs w:val="22"/>
        </w:rPr>
        <w:t>,</w:t>
      </w:r>
    </w:p>
    <w:p w:rsidR="00DA34D3" w:rsidRPr="00A55A31" w:rsidRDefault="00DA34D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sz w:val="22"/>
          <w:szCs w:val="22"/>
        </w:rPr>
      </w:pPr>
      <w:r>
        <w:rPr>
          <w:color w:val="000000"/>
          <w:sz w:val="22"/>
          <w:szCs w:val="22"/>
        </w:rPr>
        <w:t xml:space="preserve">termin płatności ustalamy </w:t>
      </w:r>
      <w:r>
        <w:rPr>
          <w:b/>
          <w:bCs/>
          <w:color w:val="000000"/>
          <w:sz w:val="22"/>
          <w:szCs w:val="22"/>
        </w:rPr>
        <w:t>na 30 dni</w:t>
      </w:r>
      <w:r>
        <w:rPr>
          <w:color w:val="000000"/>
          <w:sz w:val="22"/>
          <w:szCs w:val="22"/>
        </w:rPr>
        <w:t>, licząc od dnia otrzymania prawidłowo wystawionej faktury VAT,</w:t>
      </w: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</w:t>
      </w:r>
      <w:r w:rsidR="00DA34D3">
        <w:rPr>
          <w:sz w:val="22"/>
        </w:rPr>
        <w:br/>
      </w:r>
      <w:r w:rsidRPr="0097776D">
        <w:rPr>
          <w:sz w:val="22"/>
        </w:rPr>
        <w:t>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Pr="00A9564B" w:rsidRDefault="00A55A31" w:rsidP="00A9564B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0"/>
          <w:szCs w:val="40"/>
          <w:u w:val="single"/>
        </w:rPr>
        <w:t>□</w:t>
      </w:r>
      <w:r>
        <w:rPr>
          <w:b/>
          <w:sz w:val="22"/>
          <w:szCs w:val="22"/>
          <w:u w:val="single"/>
        </w:rPr>
        <w:t xml:space="preserve">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</w:r>
      <w:r w:rsidR="00267D1F" w:rsidRPr="00CE3AE6">
        <w:rPr>
          <w:bCs/>
          <w:sz w:val="22"/>
          <w:szCs w:val="22"/>
        </w:rPr>
        <w:t>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970809">
        <w:rPr>
          <w:bCs/>
          <w:sz w:val="22"/>
          <w:szCs w:val="22"/>
        </w:rPr>
        <w:t>21</w:t>
      </w:r>
      <w:r w:rsidR="00267D1F" w:rsidRPr="00CE3AE6">
        <w:rPr>
          <w:bCs/>
          <w:sz w:val="22"/>
          <w:szCs w:val="22"/>
        </w:rPr>
        <w:t xml:space="preserve">r. poz. </w:t>
      </w:r>
      <w:r w:rsidR="00970809">
        <w:rPr>
          <w:bCs/>
          <w:sz w:val="22"/>
          <w:szCs w:val="22"/>
        </w:rPr>
        <w:t>685</w:t>
      </w:r>
      <w:r w:rsidR="00267D1F" w:rsidRPr="00CE3AE6">
        <w:rPr>
          <w:bCs/>
          <w:sz w:val="22"/>
          <w:szCs w:val="22"/>
        </w:rPr>
        <w:t>)</w:t>
      </w:r>
    </w:p>
    <w:p w:rsidR="00CE3AE6" w:rsidRDefault="00A55A31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4"/>
          <w:szCs w:val="44"/>
          <w:u w:val="single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</w:t>
      </w:r>
      <w:r>
        <w:rPr>
          <w:bCs/>
          <w:sz w:val="22"/>
          <w:szCs w:val="22"/>
        </w:rPr>
        <w:t xml:space="preserve">ku podatkowego zgodnie z ustawą </w:t>
      </w:r>
      <w:r w:rsidR="00CE3AE6" w:rsidRPr="00CE3AE6">
        <w:rPr>
          <w:bCs/>
          <w:sz w:val="22"/>
          <w:szCs w:val="22"/>
        </w:rPr>
        <w:t>z dnia 11 marca 2014 r. o podatku od tow</w:t>
      </w:r>
      <w:r w:rsidR="00970809">
        <w:rPr>
          <w:bCs/>
          <w:sz w:val="22"/>
          <w:szCs w:val="22"/>
        </w:rPr>
        <w:t>arów i usług (</w:t>
      </w:r>
      <w:proofErr w:type="spellStart"/>
      <w:r w:rsidR="00970809">
        <w:rPr>
          <w:bCs/>
          <w:sz w:val="22"/>
          <w:szCs w:val="22"/>
        </w:rPr>
        <w:t>t.j</w:t>
      </w:r>
      <w:proofErr w:type="spellEnd"/>
      <w:r w:rsidR="00970809">
        <w:rPr>
          <w:bCs/>
          <w:sz w:val="22"/>
          <w:szCs w:val="22"/>
        </w:rPr>
        <w:t>. Dz. U. z 2021</w:t>
      </w:r>
      <w:r w:rsidR="00CE3AE6" w:rsidRPr="00CE3AE6">
        <w:rPr>
          <w:bCs/>
          <w:sz w:val="22"/>
          <w:szCs w:val="22"/>
        </w:rPr>
        <w:t xml:space="preserve">r. poz. </w:t>
      </w:r>
      <w:r w:rsidR="00970809">
        <w:rPr>
          <w:bCs/>
          <w:sz w:val="22"/>
          <w:szCs w:val="22"/>
        </w:rPr>
        <w:t>685</w:t>
      </w:r>
      <w:r w:rsidR="00CE3AE6" w:rsidRPr="00CE3AE6">
        <w:rPr>
          <w:bCs/>
          <w:sz w:val="22"/>
          <w:szCs w:val="22"/>
        </w:rPr>
        <w:t>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580"/>
        <w:gridCol w:w="2551"/>
        <w:gridCol w:w="2948"/>
      </w:tblGrid>
      <w:tr w:rsidR="00CE3AE6" w:rsidRPr="00B92B5F" w:rsidTr="00B92B5F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ED129D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D30689" w:rsidRPr="00ED129D" w:rsidRDefault="00D30689" w:rsidP="00D30689">
      <w:pPr>
        <w:pStyle w:val="Akapitzlist"/>
        <w:spacing w:after="120" w:line="276" w:lineRule="auto"/>
        <w:ind w:left="284"/>
        <w:jc w:val="both"/>
        <w:rPr>
          <w:bCs/>
          <w:sz w:val="16"/>
          <w:szCs w:val="16"/>
        </w:rPr>
      </w:pPr>
    </w:p>
    <w:p w:rsidR="00ED129D" w:rsidRPr="00ED129D" w:rsidRDefault="00ED129D" w:rsidP="00ED129D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D129D">
        <w:rPr>
          <w:b/>
          <w:bCs/>
          <w:sz w:val="22"/>
          <w:szCs w:val="22"/>
        </w:rPr>
        <w:t>Wadium należy zwrócić:</w:t>
      </w:r>
    </w:p>
    <w:p w:rsidR="00ED129D" w:rsidRPr="00ED129D" w:rsidRDefault="00ED129D" w:rsidP="00ED129D">
      <w:pPr>
        <w:pStyle w:val="Akapitzlist"/>
        <w:numPr>
          <w:ilvl w:val="0"/>
          <w:numId w:val="7"/>
        </w:numPr>
        <w:spacing w:before="240" w:after="120" w:line="276" w:lineRule="auto"/>
        <w:ind w:left="567" w:hanging="283"/>
        <w:jc w:val="both"/>
        <w:rPr>
          <w:bCs/>
          <w:sz w:val="22"/>
          <w:szCs w:val="22"/>
        </w:rPr>
      </w:pPr>
      <w:r w:rsidRPr="00ED129D">
        <w:rPr>
          <w:bCs/>
          <w:sz w:val="22"/>
          <w:szCs w:val="22"/>
        </w:rPr>
        <w:t xml:space="preserve">na rachunek bankowy – w przypadku wadium w formie pieniężnej </w:t>
      </w:r>
      <w:r w:rsidRPr="00ED129D">
        <w:rPr>
          <w:bCs/>
          <w:i/>
          <w:sz w:val="22"/>
          <w:szCs w:val="22"/>
        </w:rPr>
        <w:t>(jeśli dotyczy)</w:t>
      </w:r>
      <w:r w:rsidRPr="00ED129D">
        <w:rPr>
          <w:bCs/>
          <w:sz w:val="22"/>
          <w:szCs w:val="22"/>
        </w:rPr>
        <w:t>:</w:t>
      </w:r>
    </w:p>
    <w:p w:rsidR="00ED129D" w:rsidRPr="00ED129D" w:rsidRDefault="00ED129D" w:rsidP="00ED129D">
      <w:pPr>
        <w:pStyle w:val="Akapitzlist"/>
        <w:spacing w:before="240" w:after="120" w:line="276" w:lineRule="auto"/>
        <w:ind w:left="567"/>
        <w:jc w:val="both"/>
        <w:rPr>
          <w:bCs/>
          <w:sz w:val="22"/>
          <w:szCs w:val="22"/>
        </w:rPr>
      </w:pPr>
      <w:r w:rsidRPr="00ED129D">
        <w:rPr>
          <w:bCs/>
          <w:sz w:val="22"/>
          <w:szCs w:val="22"/>
        </w:rPr>
        <w:t>nazwa (firma) Wykonawcy: __________________________</w:t>
      </w:r>
      <w:r>
        <w:rPr>
          <w:bCs/>
          <w:sz w:val="22"/>
          <w:szCs w:val="22"/>
        </w:rPr>
        <w:t>______________________</w:t>
      </w:r>
    </w:p>
    <w:p w:rsidR="00ED129D" w:rsidRPr="00ED129D" w:rsidRDefault="00ED129D" w:rsidP="00ED129D">
      <w:pPr>
        <w:pStyle w:val="Akapitzlist"/>
        <w:spacing w:before="240" w:after="120" w:line="276" w:lineRule="auto"/>
        <w:ind w:left="567"/>
        <w:jc w:val="both"/>
        <w:rPr>
          <w:bCs/>
          <w:sz w:val="22"/>
          <w:szCs w:val="22"/>
        </w:rPr>
      </w:pPr>
      <w:r w:rsidRPr="00ED129D">
        <w:rPr>
          <w:bCs/>
          <w:sz w:val="22"/>
          <w:szCs w:val="22"/>
        </w:rPr>
        <w:t>numer:________________________________________________</w:t>
      </w:r>
      <w:r>
        <w:rPr>
          <w:bCs/>
          <w:sz w:val="22"/>
          <w:szCs w:val="22"/>
        </w:rPr>
        <w:t>_________________</w:t>
      </w:r>
    </w:p>
    <w:p w:rsidR="00ED129D" w:rsidRPr="00ED129D" w:rsidRDefault="00ED129D" w:rsidP="00ED129D">
      <w:pPr>
        <w:pStyle w:val="Akapitzlist"/>
        <w:numPr>
          <w:ilvl w:val="0"/>
          <w:numId w:val="7"/>
        </w:numPr>
        <w:tabs>
          <w:tab w:val="left" w:pos="-3119"/>
        </w:tabs>
        <w:spacing w:after="120" w:line="276" w:lineRule="auto"/>
        <w:ind w:left="567" w:hanging="283"/>
        <w:rPr>
          <w:sz w:val="22"/>
          <w:szCs w:val="22"/>
        </w:rPr>
      </w:pPr>
      <w:r w:rsidRPr="00ED129D">
        <w:rPr>
          <w:bCs/>
          <w:sz w:val="22"/>
          <w:szCs w:val="22"/>
        </w:rPr>
        <w:t xml:space="preserve">gwarantowi lub poręczycielowi – w przypadku wadium w formie niepieniężnej </w:t>
      </w:r>
      <w:r w:rsidRPr="00ED129D">
        <w:rPr>
          <w:bCs/>
          <w:i/>
          <w:sz w:val="22"/>
          <w:szCs w:val="22"/>
        </w:rPr>
        <w:t>(jeśli dotyczy)</w:t>
      </w:r>
      <w:r w:rsidRPr="00ED129D">
        <w:rPr>
          <w:bCs/>
          <w:sz w:val="22"/>
          <w:szCs w:val="22"/>
        </w:rPr>
        <w:t>:</w:t>
      </w:r>
    </w:p>
    <w:p w:rsidR="00ED129D" w:rsidRPr="00ED129D" w:rsidRDefault="00ED129D" w:rsidP="00ED129D">
      <w:pPr>
        <w:pStyle w:val="Akapitzlist"/>
        <w:tabs>
          <w:tab w:val="left" w:pos="-3119"/>
        </w:tabs>
        <w:spacing w:after="120" w:line="276" w:lineRule="auto"/>
        <w:ind w:left="567"/>
        <w:rPr>
          <w:bCs/>
          <w:sz w:val="22"/>
          <w:szCs w:val="22"/>
        </w:rPr>
      </w:pPr>
      <w:r w:rsidRPr="00ED129D">
        <w:rPr>
          <w:bCs/>
          <w:sz w:val="22"/>
          <w:szCs w:val="22"/>
        </w:rPr>
        <w:t>nazwa (firma) gwaranta/poręczyciela : _____________________________</w:t>
      </w:r>
      <w:r>
        <w:rPr>
          <w:bCs/>
          <w:sz w:val="22"/>
          <w:szCs w:val="22"/>
        </w:rPr>
        <w:t>________________</w:t>
      </w:r>
    </w:p>
    <w:p w:rsidR="00ED129D" w:rsidRDefault="00ED129D" w:rsidP="003030BB">
      <w:pPr>
        <w:pStyle w:val="Akapitzlist"/>
        <w:tabs>
          <w:tab w:val="left" w:pos="-3119"/>
        </w:tabs>
        <w:spacing w:after="120" w:line="276" w:lineRule="auto"/>
        <w:ind w:left="567"/>
        <w:rPr>
          <w:bCs/>
          <w:sz w:val="22"/>
          <w:szCs w:val="22"/>
        </w:rPr>
      </w:pPr>
      <w:r w:rsidRPr="00ED129D">
        <w:rPr>
          <w:bCs/>
          <w:sz w:val="22"/>
          <w:szCs w:val="22"/>
        </w:rPr>
        <w:t>adres e-mail gwaranta/poręczyciela: ________________________________</w:t>
      </w:r>
      <w:r>
        <w:rPr>
          <w:bCs/>
          <w:sz w:val="22"/>
          <w:szCs w:val="22"/>
        </w:rPr>
        <w:t>____</w:t>
      </w:r>
      <w:r w:rsidRPr="00ED129D">
        <w:rPr>
          <w:bCs/>
          <w:sz w:val="22"/>
          <w:szCs w:val="22"/>
        </w:rPr>
        <w:t>___________</w:t>
      </w:r>
    </w:p>
    <w:p w:rsidR="00546DB7" w:rsidRPr="003030BB" w:rsidRDefault="00546DB7" w:rsidP="003030BB">
      <w:pPr>
        <w:pStyle w:val="Akapitzlist"/>
        <w:tabs>
          <w:tab w:val="left" w:pos="-3119"/>
        </w:tabs>
        <w:spacing w:after="120" w:line="276" w:lineRule="auto"/>
        <w:ind w:left="567"/>
        <w:rPr>
          <w:bCs/>
          <w:sz w:val="22"/>
          <w:szCs w:val="22"/>
        </w:rPr>
      </w:pPr>
    </w:p>
    <w:p w:rsidR="00ED129D" w:rsidRPr="00ED129D" w:rsidRDefault="00ED129D" w:rsidP="00ED129D">
      <w:pPr>
        <w:pStyle w:val="Akapitzlist"/>
        <w:numPr>
          <w:ilvl w:val="0"/>
          <w:numId w:val="1"/>
        </w:numPr>
        <w:spacing w:before="100" w:beforeAutospacing="1" w:after="100" w:afterAutospacing="1"/>
        <w:ind w:left="284" w:hanging="284"/>
        <w:jc w:val="both"/>
        <w:rPr>
          <w:sz w:val="22"/>
          <w:szCs w:val="22"/>
        </w:rPr>
      </w:pPr>
      <w:r w:rsidRPr="00ED129D">
        <w:rPr>
          <w:rFonts w:eastAsia="Arial"/>
          <w:b/>
          <w:color w:val="000000" w:themeColor="text1"/>
          <w:sz w:val="22"/>
          <w:szCs w:val="22"/>
        </w:rPr>
        <w:t xml:space="preserve"> </w:t>
      </w:r>
      <w:r w:rsidRPr="00ED129D">
        <w:rPr>
          <w:color w:val="000000" w:themeColor="text1"/>
          <w:sz w:val="22"/>
          <w:szCs w:val="22"/>
        </w:rPr>
        <w:t>Zastrzegam tajność informacji stanowiących tajemnicę przedsiębiorstwa w rozumieniu przepisów ustawy o zwalczaniu nieuczciwej konkurencji (</w:t>
      </w:r>
      <w:hyperlink r:id="rId16" w:history="1">
        <w:r w:rsidRPr="00ED129D">
          <w:rPr>
            <w:color w:val="000000" w:themeColor="text1"/>
            <w:sz w:val="22"/>
            <w:szCs w:val="22"/>
            <w:u w:val="single"/>
          </w:rPr>
          <w:t>Dz.</w:t>
        </w:r>
        <w:r w:rsidR="00DA34D3">
          <w:rPr>
            <w:color w:val="000000" w:themeColor="text1"/>
            <w:sz w:val="22"/>
            <w:szCs w:val="22"/>
            <w:u w:val="single"/>
          </w:rPr>
          <w:t xml:space="preserve"> </w:t>
        </w:r>
        <w:r w:rsidRPr="00ED129D">
          <w:rPr>
            <w:color w:val="000000" w:themeColor="text1"/>
            <w:sz w:val="22"/>
            <w:szCs w:val="22"/>
            <w:u w:val="single"/>
          </w:rPr>
          <w:t>U. 2020 poz. 1913</w:t>
        </w:r>
      </w:hyperlink>
      <w:r w:rsidRPr="00ED129D">
        <w:rPr>
          <w:color w:val="000000" w:themeColor="text1"/>
          <w:sz w:val="22"/>
          <w:szCs w:val="22"/>
        </w:rPr>
        <w:t xml:space="preserve">), zawartych w ofercie na stronach od </w:t>
      </w:r>
      <w:r w:rsidR="00030518">
        <w:rPr>
          <w:color w:val="000000" w:themeColor="text1"/>
          <w:sz w:val="22"/>
          <w:szCs w:val="22"/>
        </w:rPr>
        <w:t xml:space="preserve">_____________ </w:t>
      </w:r>
      <w:r w:rsidRPr="00ED129D">
        <w:rPr>
          <w:color w:val="000000" w:themeColor="text1"/>
          <w:sz w:val="22"/>
          <w:szCs w:val="22"/>
        </w:rPr>
        <w:t xml:space="preserve">do </w:t>
      </w:r>
      <w:r w:rsidR="00030518">
        <w:rPr>
          <w:color w:val="000000" w:themeColor="text1"/>
          <w:sz w:val="22"/>
          <w:szCs w:val="22"/>
        </w:rPr>
        <w:t>_____________</w:t>
      </w:r>
    </w:p>
    <w:p w:rsidR="00ED129D" w:rsidRPr="00ED129D" w:rsidRDefault="00ED129D" w:rsidP="00ED129D">
      <w:pPr>
        <w:pStyle w:val="Akapitzlist"/>
        <w:spacing w:before="100" w:beforeAutospacing="1" w:after="100" w:afterAutospacing="1"/>
        <w:ind w:left="284"/>
        <w:jc w:val="both"/>
        <w:rPr>
          <w:color w:val="000000" w:themeColor="text1"/>
          <w:sz w:val="22"/>
          <w:szCs w:val="22"/>
        </w:rPr>
      </w:pPr>
    </w:p>
    <w:p w:rsidR="00ED129D" w:rsidRPr="00ED129D" w:rsidRDefault="00ED129D" w:rsidP="00ED129D">
      <w:pPr>
        <w:pStyle w:val="Akapitzlist"/>
        <w:spacing w:before="100" w:beforeAutospacing="1" w:after="100" w:afterAutospacing="1"/>
        <w:ind w:left="284"/>
        <w:jc w:val="both"/>
        <w:rPr>
          <w:sz w:val="22"/>
          <w:szCs w:val="22"/>
        </w:rPr>
      </w:pPr>
      <w:r w:rsidRPr="00ED129D">
        <w:rPr>
          <w:color w:val="000000" w:themeColor="text1"/>
          <w:sz w:val="22"/>
          <w:szCs w:val="22"/>
        </w:rPr>
        <w:t>Jednocześnie do oferty dołączam uzasadnienie wskazujące, że zastrzeżone informacje faktycznie stanowią tajemnicę przedsiębiorstwa, zgodnie z w/w ustawą.</w:t>
      </w:r>
    </w:p>
    <w:p w:rsidR="00ED129D" w:rsidRPr="00ED129D" w:rsidRDefault="00ED129D" w:rsidP="00ED129D">
      <w:pPr>
        <w:pStyle w:val="Akapitzlist"/>
        <w:rPr>
          <w:b/>
          <w:sz w:val="22"/>
          <w:szCs w:val="2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E3260B" w:rsidRDefault="00E3260B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:rsidR="00E3260B" w:rsidRPr="006E2451" w:rsidRDefault="00E3260B" w:rsidP="006E2451">
      <w:pPr>
        <w:rPr>
          <w:i/>
        </w:rPr>
      </w:pPr>
    </w:p>
    <w:p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NALEŻY PODPISAĆ ELEKTRONICZNIE </w:t>
      </w:r>
    </w:p>
    <w:p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(PODPISEM  KWALIFIKOWANYM)</w:t>
      </w:r>
    </w:p>
    <w:p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</w:t>
      </w:r>
      <w:r w:rsidR="00934F2D" w:rsidRPr="006E2451">
        <w:rPr>
          <w:b/>
          <w:i/>
          <w:sz w:val="18"/>
          <w:szCs w:val="18"/>
        </w:rPr>
        <w:t xml:space="preserve">               </w:t>
      </w:r>
      <w:r w:rsidR="006E2451" w:rsidRPr="006E2451">
        <w:rPr>
          <w:b/>
          <w:i/>
          <w:sz w:val="18"/>
          <w:szCs w:val="18"/>
        </w:rPr>
        <w:t xml:space="preserve">                 </w:t>
      </w:r>
      <w:r w:rsidRPr="006E2451">
        <w:rPr>
          <w:b/>
          <w:i/>
          <w:sz w:val="18"/>
          <w:szCs w:val="18"/>
        </w:rPr>
        <w:t xml:space="preserve"> LUB</w:t>
      </w:r>
    </w:p>
    <w:p w:rsidR="00E3260B" w:rsidRPr="006E2451" w:rsidRDefault="00934F2D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</w:t>
      </w:r>
      <w:r w:rsidR="006E2451" w:rsidRPr="006E2451">
        <w:rPr>
          <w:b/>
          <w:i/>
          <w:sz w:val="18"/>
          <w:szCs w:val="18"/>
        </w:rPr>
        <w:t xml:space="preserve">                </w:t>
      </w:r>
      <w:r w:rsidRPr="006E2451">
        <w:rPr>
          <w:b/>
          <w:i/>
          <w:sz w:val="18"/>
          <w:szCs w:val="18"/>
        </w:rPr>
        <w:t xml:space="preserve">  </w:t>
      </w:r>
      <w:r w:rsidR="00E3260B" w:rsidRPr="006E2451">
        <w:rPr>
          <w:b/>
          <w:i/>
          <w:sz w:val="18"/>
          <w:szCs w:val="18"/>
        </w:rPr>
        <w:t xml:space="preserve">PODPISEM OSOBISTYM  </w:t>
      </w:r>
    </w:p>
    <w:p w:rsidR="00E3260B" w:rsidRPr="006E2451" w:rsidRDefault="00934F2D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        </w:t>
      </w:r>
      <w:r w:rsidR="006E2451" w:rsidRPr="006E2451">
        <w:rPr>
          <w:b/>
          <w:i/>
          <w:sz w:val="18"/>
          <w:szCs w:val="18"/>
        </w:rPr>
        <w:t xml:space="preserve">                </w:t>
      </w:r>
      <w:r w:rsidR="00E3260B" w:rsidRPr="006E2451">
        <w:rPr>
          <w:b/>
          <w:i/>
          <w:sz w:val="18"/>
          <w:szCs w:val="18"/>
        </w:rPr>
        <w:t xml:space="preserve">  LUB</w:t>
      </w:r>
    </w:p>
    <w:p w:rsidR="0097776D" w:rsidRPr="006E2451" w:rsidRDefault="006E2451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       </w:t>
      </w:r>
      <w:r w:rsidR="00E3260B" w:rsidRPr="006E2451">
        <w:rPr>
          <w:b/>
          <w:i/>
          <w:sz w:val="18"/>
          <w:szCs w:val="18"/>
        </w:rPr>
        <w:t>PODPISEM ZAUFANYM</w:t>
      </w:r>
    </w:p>
    <w:sectPr w:rsidR="0097776D" w:rsidRPr="006E2451" w:rsidSect="006E0A24">
      <w:headerReference w:type="default" r:id="rId17"/>
      <w:pgSz w:w="11906" w:h="16838"/>
      <w:pgMar w:top="679" w:right="1417" w:bottom="1701" w:left="1417" w:header="284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A24" w:rsidRDefault="006E0A24" w:rsidP="00FF57EE">
      <w:r>
        <w:separator/>
      </w:r>
    </w:p>
  </w:endnote>
  <w:endnote w:type="continuationSeparator" w:id="0">
    <w:p w:rsidR="006E0A24" w:rsidRDefault="006E0A24" w:rsidP="00FF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A24" w:rsidRDefault="006E0A24" w:rsidP="00FF57EE">
      <w:r>
        <w:separator/>
      </w:r>
    </w:p>
  </w:footnote>
  <w:footnote w:type="continuationSeparator" w:id="0">
    <w:p w:rsidR="006E0A24" w:rsidRDefault="006E0A24" w:rsidP="00FF57EE">
      <w:r>
        <w:continuationSeparator/>
      </w:r>
    </w:p>
  </w:footnote>
  <w:footnote w:id="1">
    <w:p w:rsidR="006E0A24" w:rsidRDefault="006E0A24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6E0A24" w:rsidRPr="00A55A31" w:rsidRDefault="006E0A24" w:rsidP="009D75A8">
      <w:pPr>
        <w:pStyle w:val="Tekstprzypisudolnego"/>
        <w:spacing w:after="60"/>
        <w:ind w:left="142" w:hanging="142"/>
        <w:jc w:val="both"/>
        <w:rPr>
          <w:sz w:val="18"/>
          <w:szCs w:val="18"/>
        </w:rPr>
      </w:pPr>
      <w:r w:rsidRPr="00A55A31">
        <w:rPr>
          <w:sz w:val="18"/>
          <w:szCs w:val="18"/>
        </w:rPr>
        <w:t>* niepotrzebne skreślić</w:t>
      </w:r>
      <w:r>
        <w:rPr>
          <w:sz w:val="18"/>
          <w:szCs w:val="18"/>
        </w:rPr>
        <w:t>/ zaznaczyć</w:t>
      </w:r>
    </w:p>
    <w:p w:rsidR="006E0A24" w:rsidRPr="00A55A31" w:rsidRDefault="006E0A24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6E0A24" w:rsidRPr="00A55A31" w:rsidRDefault="006E0A24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A24" w:rsidRPr="00AE2ACB" w:rsidRDefault="006E0A24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>
      <w:rPr>
        <w:sz w:val="20"/>
        <w:szCs w:val="20"/>
      </w:rPr>
      <w:t>TP/ZSM/1/22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66E43"/>
    <w:multiLevelType w:val="multilevel"/>
    <w:tmpl w:val="AAF8757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vertAlign w:val="baseline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6202923"/>
    <w:multiLevelType w:val="hybridMultilevel"/>
    <w:tmpl w:val="716E2632"/>
    <w:lvl w:ilvl="0" w:tplc="AA5ADC1E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395C4D"/>
    <w:multiLevelType w:val="hybridMultilevel"/>
    <w:tmpl w:val="E960AEF0"/>
    <w:lvl w:ilvl="0" w:tplc="3A1CA12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C2B79B0"/>
    <w:multiLevelType w:val="hybridMultilevel"/>
    <w:tmpl w:val="3A82080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6FEC7CD9"/>
    <w:multiLevelType w:val="hybridMultilevel"/>
    <w:tmpl w:val="B860B8FC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7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/>
  <w:rsids>
    <w:rsidRoot w:val="00D30689"/>
    <w:rsid w:val="00030518"/>
    <w:rsid w:val="00033A94"/>
    <w:rsid w:val="00036FCA"/>
    <w:rsid w:val="00075B49"/>
    <w:rsid w:val="001063D3"/>
    <w:rsid w:val="0018292E"/>
    <w:rsid w:val="001C7D84"/>
    <w:rsid w:val="001F14FA"/>
    <w:rsid w:val="001F7B52"/>
    <w:rsid w:val="002214DB"/>
    <w:rsid w:val="0022574C"/>
    <w:rsid w:val="00262DE8"/>
    <w:rsid w:val="00267D1F"/>
    <w:rsid w:val="00290FCA"/>
    <w:rsid w:val="002A2613"/>
    <w:rsid w:val="002E612D"/>
    <w:rsid w:val="003030BB"/>
    <w:rsid w:val="00333569"/>
    <w:rsid w:val="0034591B"/>
    <w:rsid w:val="00390E1B"/>
    <w:rsid w:val="003B769C"/>
    <w:rsid w:val="004325E4"/>
    <w:rsid w:val="004D5A42"/>
    <w:rsid w:val="00525EFF"/>
    <w:rsid w:val="00546DB7"/>
    <w:rsid w:val="005844F6"/>
    <w:rsid w:val="005D2664"/>
    <w:rsid w:val="005F6F5F"/>
    <w:rsid w:val="00612195"/>
    <w:rsid w:val="00667329"/>
    <w:rsid w:val="0067035A"/>
    <w:rsid w:val="006B63D6"/>
    <w:rsid w:val="006C641D"/>
    <w:rsid w:val="006D09E0"/>
    <w:rsid w:val="006E0A24"/>
    <w:rsid w:val="006E2451"/>
    <w:rsid w:val="006E4BED"/>
    <w:rsid w:val="006F70E5"/>
    <w:rsid w:val="007A7FC8"/>
    <w:rsid w:val="007D475B"/>
    <w:rsid w:val="007E331F"/>
    <w:rsid w:val="007F3E87"/>
    <w:rsid w:val="008321D4"/>
    <w:rsid w:val="00871B0A"/>
    <w:rsid w:val="00875829"/>
    <w:rsid w:val="009312B4"/>
    <w:rsid w:val="00934F2D"/>
    <w:rsid w:val="00970809"/>
    <w:rsid w:val="0097776D"/>
    <w:rsid w:val="00983D1D"/>
    <w:rsid w:val="0099002D"/>
    <w:rsid w:val="009D75A8"/>
    <w:rsid w:val="00A50E18"/>
    <w:rsid w:val="00A55A31"/>
    <w:rsid w:val="00A9564B"/>
    <w:rsid w:val="00AA39D6"/>
    <w:rsid w:val="00AE2ACB"/>
    <w:rsid w:val="00AE5DCA"/>
    <w:rsid w:val="00AF4AC3"/>
    <w:rsid w:val="00B163FB"/>
    <w:rsid w:val="00B4388A"/>
    <w:rsid w:val="00B47637"/>
    <w:rsid w:val="00B9086B"/>
    <w:rsid w:val="00B92B5F"/>
    <w:rsid w:val="00BC4F99"/>
    <w:rsid w:val="00BD4D5D"/>
    <w:rsid w:val="00BF2725"/>
    <w:rsid w:val="00C22F7D"/>
    <w:rsid w:val="00C75E74"/>
    <w:rsid w:val="00CC16D8"/>
    <w:rsid w:val="00CE3AE6"/>
    <w:rsid w:val="00D14D7F"/>
    <w:rsid w:val="00D30689"/>
    <w:rsid w:val="00D554C7"/>
    <w:rsid w:val="00DA34D3"/>
    <w:rsid w:val="00DC336F"/>
    <w:rsid w:val="00DF2465"/>
    <w:rsid w:val="00E1735C"/>
    <w:rsid w:val="00E3260B"/>
    <w:rsid w:val="00EA3737"/>
    <w:rsid w:val="00ED129D"/>
    <w:rsid w:val="00EE3F8E"/>
    <w:rsid w:val="00F00810"/>
    <w:rsid w:val="00F134D5"/>
    <w:rsid w:val="00F31EAC"/>
    <w:rsid w:val="00FC3482"/>
    <w:rsid w:val="00FD0BA1"/>
    <w:rsid w:val="00FF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A55A31"/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link w:val="pktZnak"/>
    <w:rsid w:val="00A55A31"/>
    <w:pPr>
      <w:spacing w:before="60" w:after="60"/>
      <w:ind w:left="851" w:hanging="295"/>
      <w:jc w:val="both"/>
    </w:pPr>
    <w:rPr>
      <w:rFonts w:eastAsiaTheme="minorEastAsia"/>
      <w:szCs w:val="20"/>
    </w:rPr>
  </w:style>
  <w:style w:type="character" w:customStyle="1" w:styleId="pktZnak">
    <w:name w:val="pkt Znak"/>
    <w:link w:val="pkt"/>
    <w:locked/>
    <w:rsid w:val="00A55A31"/>
    <w:rPr>
      <w:rFonts w:ascii="Times New Roman" w:eastAsiaTheme="minorEastAsia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26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2664"/>
    <w:rPr>
      <w:rFonts w:ascii="Tahoma" w:eastAsia="Times New Roman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ED129D"/>
    <w:pPr>
      <w:spacing w:before="100" w:beforeAutospacing="1" w:after="100" w:afterAutospacing="1"/>
    </w:pPr>
  </w:style>
  <w:style w:type="paragraph" w:customStyle="1" w:styleId="a4-pocztekwyliczenia">
    <w:name w:val="a4-pocztekwyliczenia"/>
    <w:basedOn w:val="Normalny"/>
    <w:rsid w:val="00ED129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ED129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ontrol" Target="activeX/activeX4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ntrol" Target="activeX/activeX3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isap.sejm.gov.pl/isap.nsf/DocDetails.xsp?id=WDU2020000191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control" Target="activeX/activeX6.xml"/><Relationship Id="rId10" Type="http://schemas.openxmlformats.org/officeDocument/2006/relationships/control" Target="activeX/activeX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control" Target="activeX/activeX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81AF73-D4A7-4204-9FB5-E42499751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6</Pages>
  <Words>1410</Words>
  <Characters>8461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3</cp:revision>
  <dcterms:created xsi:type="dcterms:W3CDTF">2022-01-04T11:41:00Z</dcterms:created>
  <dcterms:modified xsi:type="dcterms:W3CDTF">2022-01-11T08:16:00Z</dcterms:modified>
</cp:coreProperties>
</file>