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ABDD0" w14:textId="77777777" w:rsidR="006676AE" w:rsidRPr="00B36ABD" w:rsidRDefault="006676AE" w:rsidP="005E0D11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5556F" w:rsidRPr="0025556F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5ADEEF91" w14:textId="77777777" w:rsidR="006676AE" w:rsidRPr="005103B9" w:rsidRDefault="005103B9" w:rsidP="005E0D11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5556F" w:rsidRPr="0025556F">
        <w:rPr>
          <w:rFonts w:ascii="Times New Roman" w:hAnsi="Times New Roman"/>
          <w:b/>
        </w:rPr>
        <w:t>SZW/DZP/1/2022</w:t>
      </w:r>
    </w:p>
    <w:p w14:paraId="359975D4" w14:textId="77777777" w:rsidR="00C4103F" w:rsidRPr="00E24546" w:rsidRDefault="006676AE" w:rsidP="005E0D11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5B4A0BEC" w14:textId="77777777" w:rsidR="006676AE" w:rsidRPr="00E24546" w:rsidRDefault="006676AE" w:rsidP="005E0D1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5556F" w:rsidRPr="0025556F">
        <w:rPr>
          <w:sz w:val="22"/>
          <w:szCs w:val="22"/>
        </w:rPr>
        <w:t>SZPITAL WOJEWÓDZKI W POZNANIU</w:t>
      </w:r>
    </w:p>
    <w:p w14:paraId="42B848A2" w14:textId="77777777" w:rsidR="006676AE" w:rsidRPr="00E24546" w:rsidRDefault="006676AE" w:rsidP="005E0D1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5556F" w:rsidRPr="0025556F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25556F" w:rsidRPr="0025556F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32C737E8" w14:textId="77777777" w:rsidR="00F90CD1" w:rsidRDefault="006676AE" w:rsidP="005E0D1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5556F" w:rsidRPr="0025556F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25556F" w:rsidRPr="0025556F">
        <w:rPr>
          <w:sz w:val="22"/>
          <w:szCs w:val="22"/>
        </w:rPr>
        <w:t>Poznań</w:t>
      </w:r>
    </w:p>
    <w:p w14:paraId="1FB89CF2" w14:textId="77777777" w:rsidR="00C4103F" w:rsidRPr="00F90CD1" w:rsidRDefault="006676AE" w:rsidP="005E0D1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869A557" w14:textId="77777777" w:rsidR="00C4103F" w:rsidRPr="00E24546" w:rsidRDefault="007118F0" w:rsidP="005E0D11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7F8C1A3" w14:textId="77777777" w:rsidR="007118F0" w:rsidRPr="004541F9" w:rsidRDefault="007118F0" w:rsidP="005E0D1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7D296B8B" w14:textId="77777777" w:rsidR="00757EFB" w:rsidRPr="006676AE" w:rsidRDefault="00757EFB" w:rsidP="005E0D1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90FB1D3" w14:textId="77777777" w:rsidR="007118F0" w:rsidRPr="006676AE" w:rsidRDefault="007118F0" w:rsidP="005E0D11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2A25CF15" w14:textId="77777777" w:rsidR="007118F0" w:rsidRPr="004541F9" w:rsidRDefault="007936D6" w:rsidP="005E0D11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78633E5" w14:textId="77777777" w:rsidR="00C4103F" w:rsidRPr="004541F9" w:rsidRDefault="007936D6" w:rsidP="005E0D1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28194CF" w14:textId="77777777" w:rsidR="00757EFB" w:rsidRPr="004541F9" w:rsidRDefault="00757EFB" w:rsidP="005E0D1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036A105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ACBEBC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5556F" w:rsidRPr="00110593" w14:paraId="67B8CD05" w14:textId="77777777" w:rsidTr="00B11521">
        <w:tc>
          <w:tcPr>
            <w:tcW w:w="9212" w:type="dxa"/>
            <w:shd w:val="clear" w:color="auto" w:fill="D9D9D9"/>
          </w:tcPr>
          <w:p w14:paraId="0C21C6AF" w14:textId="77777777" w:rsidR="0025556F" w:rsidRPr="00110593" w:rsidRDefault="0025556F" w:rsidP="00B1152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6CFD3B6" w14:textId="77777777" w:rsidR="0025556F" w:rsidRPr="00110593" w:rsidRDefault="0025556F" w:rsidP="00B1152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5556F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6DF9A011" w14:textId="77777777" w:rsidR="0025556F" w:rsidRPr="00110593" w:rsidRDefault="0025556F" w:rsidP="00B1152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C7E99CC" w14:textId="77777777" w:rsidR="0025556F" w:rsidRPr="00110593" w:rsidRDefault="0025556F" w:rsidP="00B1152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FDEF70F" w14:textId="77777777" w:rsidR="0025556F" w:rsidRPr="00110593" w:rsidRDefault="0025556F" w:rsidP="00B1152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79E191A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735BD95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3B6CD60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5556F" w:rsidRPr="0025556F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46F1CA52" w14:textId="77777777" w:rsidR="005434B3" w:rsidRDefault="0025556F" w:rsidP="005434B3">
      <w:pPr>
        <w:spacing w:after="240" w:line="276" w:lineRule="auto"/>
        <w:jc w:val="center"/>
        <w:rPr>
          <w:rFonts w:ascii="Times New Roman" w:hAnsi="Times New Roman"/>
        </w:rPr>
      </w:pPr>
      <w:r w:rsidRPr="0025556F">
        <w:rPr>
          <w:rFonts w:ascii="Times New Roman" w:hAnsi="Times New Roman"/>
          <w:b/>
        </w:rPr>
        <w:t>Dostawa ryb do Szpitala Wojewódzkiego w Poznaniu</w:t>
      </w:r>
    </w:p>
    <w:p w14:paraId="44EB7BBD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8F6D43C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5038BBB7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911216E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13C676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557D095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4E9A8C4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62FC34D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084CBB3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1874DAD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EBB8971" w14:textId="592860A2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D0FFF30" w14:textId="77777777" w:rsidR="005E0D11" w:rsidRDefault="005E0D11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B947DB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AA8AA6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39E1D1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3CED5DF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0EF8FAC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EDF0CD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79427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B4767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25556F" w:rsidRPr="00D2702A" w14:paraId="7EA71D0C" w14:textId="77777777" w:rsidTr="00B115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C6674" w14:textId="77777777" w:rsidR="0025556F" w:rsidRPr="00D2702A" w:rsidRDefault="0025556F" w:rsidP="00B1152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556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33B85" w14:textId="77777777" w:rsidR="0025556F" w:rsidRPr="00D2702A" w:rsidRDefault="0025556F" w:rsidP="00B1152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5556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C3F2CD0" w14:textId="77777777" w:rsidR="0025556F" w:rsidRPr="00D2702A" w:rsidRDefault="0025556F" w:rsidP="00B1152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556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5556F" w:rsidRPr="00D2702A" w14:paraId="3CBC9DB5" w14:textId="77777777" w:rsidTr="00B115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4E5E" w14:textId="77777777" w:rsidR="0025556F" w:rsidRPr="00D2702A" w:rsidRDefault="0025556F" w:rsidP="00B1152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556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5537A" w14:textId="77777777" w:rsidR="0025556F" w:rsidRPr="00D2702A" w:rsidRDefault="0025556F" w:rsidP="00B1152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5556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5703562" w14:textId="77777777" w:rsidR="0025556F" w:rsidRPr="00D2702A" w:rsidRDefault="0025556F" w:rsidP="00B1152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556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5556F" w:rsidRPr="00D2702A" w14:paraId="5572CCBC" w14:textId="77777777" w:rsidTr="00B115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0FEF" w14:textId="77777777" w:rsidR="0025556F" w:rsidRPr="00D2702A" w:rsidRDefault="0025556F" w:rsidP="00B1152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556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EFBDE" w14:textId="77777777" w:rsidR="0025556F" w:rsidRPr="00D2702A" w:rsidRDefault="0025556F" w:rsidP="00B1152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5556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A316EC1" w14:textId="77777777" w:rsidR="0025556F" w:rsidRPr="00D2702A" w:rsidRDefault="0025556F" w:rsidP="00B1152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556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5556F" w:rsidRPr="00D2702A" w14:paraId="3527AFC2" w14:textId="77777777" w:rsidTr="00B115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5346B" w14:textId="77777777" w:rsidR="0025556F" w:rsidRPr="00D2702A" w:rsidRDefault="0025556F" w:rsidP="00B1152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556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8CAD5" w14:textId="77777777" w:rsidR="0025556F" w:rsidRPr="00D2702A" w:rsidRDefault="0025556F" w:rsidP="00B1152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5556F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4F6A1EAD" w14:textId="77777777" w:rsidR="0025556F" w:rsidRPr="00D2702A" w:rsidRDefault="0025556F" w:rsidP="00B1152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556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E8E884E" w14:textId="69BDDA8F"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3767F2F" w14:textId="63FA02BE" w:rsidR="005E0D11" w:rsidRDefault="005E0D11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0948169B" w14:textId="77777777" w:rsidR="005E0D11" w:rsidRPr="00D2702A" w:rsidRDefault="005E0D11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D100894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B25F35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9F59883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DE8CB1B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6C4ABD7" w14:textId="69AD4DC7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8DA86E" w14:textId="2D835556" w:rsidR="005E0D11" w:rsidRDefault="005E0D1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6D81C3" w14:textId="5E17CE2F" w:rsidR="005E0D11" w:rsidRDefault="005E0D1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24DD1B1" w14:textId="77777777" w:rsidR="005E0D11" w:rsidRPr="006676AE" w:rsidRDefault="005E0D1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201399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40A16B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2163650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85110" w14:textId="77777777" w:rsidR="007B1049" w:rsidRDefault="007B1049" w:rsidP="0038231F">
      <w:pPr>
        <w:spacing w:after="0" w:line="240" w:lineRule="auto"/>
      </w:pPr>
      <w:r>
        <w:separator/>
      </w:r>
    </w:p>
  </w:endnote>
  <w:endnote w:type="continuationSeparator" w:id="0">
    <w:p w14:paraId="379C2283" w14:textId="77777777" w:rsidR="007B1049" w:rsidRDefault="007B10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80AC3" w14:textId="77777777" w:rsidR="0025556F" w:rsidRDefault="002555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6E7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58414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FE8F0" w14:textId="77777777" w:rsidR="0025556F" w:rsidRDefault="002555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781C2" w14:textId="77777777" w:rsidR="007B1049" w:rsidRDefault="007B1049" w:rsidP="0038231F">
      <w:pPr>
        <w:spacing w:after="0" w:line="240" w:lineRule="auto"/>
      </w:pPr>
      <w:r>
        <w:separator/>
      </w:r>
    </w:p>
  </w:footnote>
  <w:footnote w:type="continuationSeparator" w:id="0">
    <w:p w14:paraId="6E927985" w14:textId="77777777" w:rsidR="007B1049" w:rsidRDefault="007B10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3A7A" w14:textId="77777777" w:rsidR="0025556F" w:rsidRDefault="002555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201E2" w14:textId="77777777" w:rsidR="0025556F" w:rsidRDefault="002555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447AB" w14:textId="77777777" w:rsidR="0025556F" w:rsidRDefault="002555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04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556F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0D11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1049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3F81B2"/>
  <w15:docId w15:val="{7E139143-99BC-4441-8B06-BBA79ECAF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2022-01-03T07:47:00Z</dcterms:created>
  <dcterms:modified xsi:type="dcterms:W3CDTF">2022-01-03T07:47:00Z</dcterms:modified>
</cp:coreProperties>
</file>