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6ADD626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6517B6">
        <w:rPr>
          <w:b/>
          <w:sz w:val="22"/>
          <w:szCs w:val="22"/>
        </w:rPr>
        <w:t>39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61C45B" w14:textId="77777777" w:rsidR="00CA1A41" w:rsidRDefault="00CA1A41" w:rsidP="00CA1A41">
      <w:pPr>
        <w:pStyle w:val="NormalnyWeb"/>
        <w:spacing w:after="0" w:line="363" w:lineRule="atLeast"/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Dostawa produktów leczniczych - paracetamol, </w:t>
      </w:r>
      <w:proofErr w:type="spellStart"/>
      <w:r>
        <w:rPr>
          <w:b/>
          <w:bCs/>
          <w:sz w:val="28"/>
          <w:szCs w:val="28"/>
        </w:rPr>
        <w:t>vankomycyna</w:t>
      </w:r>
      <w:proofErr w:type="spellEnd"/>
    </w:p>
    <w:p w14:paraId="3AADB831" w14:textId="77777777" w:rsidR="00212A95" w:rsidRPr="00212A95" w:rsidRDefault="00212A95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51E77041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36CA5085" w14:textId="0A7FCF2B" w:rsidR="00F80D4D" w:rsidRDefault="00F80D4D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643B57B8" w14:textId="77777777" w:rsidR="00F80D4D" w:rsidRDefault="00F80D4D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bookmarkStart w:id="0" w:name="_GoBack"/>
      <w:bookmarkEnd w:id="0"/>
    </w:p>
    <w:sectPr w:rsidR="00F80D4D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4194D" w14:textId="77777777" w:rsidR="00206EB6" w:rsidRDefault="00206EB6">
      <w:r>
        <w:separator/>
      </w:r>
    </w:p>
  </w:endnote>
  <w:endnote w:type="continuationSeparator" w:id="0">
    <w:p w14:paraId="16246195" w14:textId="77777777" w:rsidR="00206EB6" w:rsidRDefault="00206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6CBBF" w14:textId="77777777" w:rsidR="00206EB6" w:rsidRDefault="00206EB6">
      <w:r>
        <w:separator/>
      </w:r>
    </w:p>
  </w:footnote>
  <w:footnote w:type="continuationSeparator" w:id="0">
    <w:p w14:paraId="0F138ADB" w14:textId="77777777" w:rsidR="00206EB6" w:rsidRDefault="00206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06EB6"/>
    <w:rsid w:val="00212A95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56ACF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2D94"/>
    <w:rsid w:val="005A5013"/>
    <w:rsid w:val="005C0282"/>
    <w:rsid w:val="005C3627"/>
    <w:rsid w:val="005E622E"/>
    <w:rsid w:val="00641063"/>
    <w:rsid w:val="006517B6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A1A41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80D4D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83583-C87E-44B8-8C24-7D66FF351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175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2021-12-31T09:37:00Z</cp:lastPrinted>
  <dcterms:created xsi:type="dcterms:W3CDTF">2021-12-31T09:41:00Z</dcterms:created>
  <dcterms:modified xsi:type="dcterms:W3CDTF">2021-12-31T09:41:00Z</dcterms:modified>
</cp:coreProperties>
</file>