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0011B3">
        <w:rPr>
          <w:b/>
          <w:sz w:val="22"/>
          <w:szCs w:val="22"/>
        </w:rPr>
        <w:t>39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15EDF" w:rsidRDefault="00415EDF" w:rsidP="00415EDF">
      <w:pPr>
        <w:pStyle w:val="NormalnyWeb"/>
        <w:spacing w:after="0" w:line="363" w:lineRule="atLeast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Dostawa produktów leczniczych - paracetamol, </w:t>
      </w:r>
      <w:proofErr w:type="spellStart"/>
      <w:r>
        <w:rPr>
          <w:b/>
          <w:bCs/>
          <w:sz w:val="28"/>
          <w:szCs w:val="28"/>
        </w:rPr>
        <w:t>vankomycyna</w:t>
      </w:r>
      <w:proofErr w:type="spellEnd"/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8AD" w:rsidRDefault="001858AD">
      <w:r>
        <w:separator/>
      </w:r>
    </w:p>
  </w:endnote>
  <w:endnote w:type="continuationSeparator" w:id="0">
    <w:p w:rsidR="001858AD" w:rsidRDefault="0018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8AD" w:rsidRDefault="001858AD">
      <w:r>
        <w:separator/>
      </w:r>
    </w:p>
  </w:footnote>
  <w:footnote w:type="continuationSeparator" w:id="0">
    <w:p w:rsidR="001858AD" w:rsidRDefault="001858A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1B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858AD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15EDF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B632A"/>
    <w:rsid w:val="006B69A5"/>
    <w:rsid w:val="006D68D8"/>
    <w:rsid w:val="006E0FAA"/>
    <w:rsid w:val="006E2174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486A8-14E8-41C4-A298-1FA071D42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2021-12-31T07:45:00Z</dcterms:created>
  <dcterms:modified xsi:type="dcterms:W3CDTF">2021-12-31T08:11:00Z</dcterms:modified>
</cp:coreProperties>
</file>