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F08E0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15C6C" w:rsidRPr="00615C6C">
        <w:rPr>
          <w:b/>
        </w:rPr>
        <w:t>CRZP/160/2021/AZP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15C6C" w:rsidRPr="004A5DB6" w:rsidTr="001F517B">
        <w:tc>
          <w:tcPr>
            <w:tcW w:w="9212" w:type="dxa"/>
            <w:shd w:val="clear" w:color="auto" w:fill="auto"/>
          </w:tcPr>
          <w:p w:rsidR="00615C6C" w:rsidRPr="004A5DB6" w:rsidRDefault="00615C6C" w:rsidP="001F517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15C6C" w:rsidRPr="004A5DB6" w:rsidRDefault="00615C6C" w:rsidP="001F517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15C6C">
              <w:t>(</w:t>
            </w:r>
            <w:proofErr w:type="spellStart"/>
            <w:r w:rsidRPr="00615C6C">
              <w:t>t.j</w:t>
            </w:r>
            <w:proofErr w:type="spellEnd"/>
            <w:r w:rsidRPr="00615C6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15C6C" w:rsidRPr="004A5DB6" w:rsidRDefault="00615C6C" w:rsidP="001F51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15C6C" w:rsidRPr="004A5DB6" w:rsidRDefault="00615C6C" w:rsidP="001F51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15C6C" w:rsidRPr="004A5DB6" w:rsidRDefault="00615C6C" w:rsidP="001F517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15C6C" w:rsidRPr="00615C6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15C6C" w:rsidP="005434B3">
      <w:pPr>
        <w:spacing w:after="240" w:line="276" w:lineRule="auto"/>
        <w:jc w:val="center"/>
      </w:pPr>
      <w:r w:rsidRPr="00615C6C">
        <w:rPr>
          <w:b/>
        </w:rPr>
        <w:t>Przeprowadzenie certyfikowanego szkolenia z zarządzania łańcuchem dostaw-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E44E7" w:rsidRDefault="004F23F7" w:rsidP="000857C0">
      <w:pPr>
        <w:spacing w:after="120" w:line="276" w:lineRule="auto"/>
        <w:jc w:val="both"/>
      </w:pPr>
      <w:r w:rsidRPr="00BE44E7">
        <w:t>Oświadczam,</w:t>
      </w:r>
      <w:r w:rsidR="00313417" w:rsidRPr="00BE44E7">
        <w:t xml:space="preserve"> że spełniam</w:t>
      </w:r>
      <w:r w:rsidR="004541F9" w:rsidRPr="00BE44E7">
        <w:t>, określone przez Zamawiającego,</w:t>
      </w:r>
      <w:r w:rsidR="00313417" w:rsidRPr="00BE44E7">
        <w:t xml:space="preserve"> warunki udziału </w:t>
      </w:r>
      <w:r w:rsidR="004541F9" w:rsidRPr="00BE44E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44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4E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E44E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4E7" w:rsidRDefault="00D2702A" w:rsidP="00D2702A">
            <w:pPr>
              <w:spacing w:before="60" w:after="120"/>
            </w:pPr>
            <w:r w:rsidRPr="00BE44E7">
              <w:rPr>
                <w:b/>
              </w:rPr>
              <w:t>Warunki udziału w postępowaniu</w:t>
            </w:r>
          </w:p>
        </w:tc>
      </w:tr>
      <w:tr w:rsidR="00D2702A" w:rsidRPr="00BE44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4E7" w:rsidRDefault="00BE44E7" w:rsidP="00D2702A">
            <w:pPr>
              <w:spacing w:before="60" w:after="120"/>
              <w:jc w:val="both"/>
            </w:pPr>
            <w:r w:rsidRPr="00BE44E7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4E7" w:rsidRDefault="00BE44E7" w:rsidP="00D2702A">
            <w:pPr>
              <w:spacing w:before="60" w:after="120"/>
              <w:jc w:val="both"/>
              <w:rPr>
                <w:b/>
                <w:bCs/>
              </w:rPr>
            </w:pPr>
            <w:r w:rsidRPr="00BE44E7">
              <w:rPr>
                <w:b/>
                <w:bCs/>
              </w:rPr>
              <w:t>Zdolność techniczna lub zawodowa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Zamawiający wymaga, aby Wykonawca dysponował  min. 1 osoba kompetentną w zakresie realizacji usługi oraz posiadających: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-co najmniej 3 letnie doświadczenie w prowadzeniu szkoleń z tematyki zbieżnej z przedmiotem ogłoszenia</w:t>
            </w:r>
          </w:p>
          <w:p w:rsidR="00BE44E7" w:rsidRPr="00BE44E7" w:rsidRDefault="00BE44E7" w:rsidP="00BE44E7">
            <w:pPr>
              <w:spacing w:before="60" w:after="120"/>
              <w:jc w:val="both"/>
              <w:rPr>
                <w:bCs/>
              </w:rPr>
            </w:pPr>
            <w:r w:rsidRPr="00BE44E7">
              <w:rPr>
                <w:bCs/>
              </w:rPr>
              <w:t>Wykonawca posiada odpowiednie doświadczenie - w ciągu ostatniego roku, a jeżeli okres prowadzenia działalności jest krótszy -  w tym okresie, przeprowadził minimum 2 szkolenia dla minimum 5 osób każde, odpowiadających swoim obszarem tematycznym przedmiotowi niniejszego ogłoszenia.</w:t>
            </w:r>
          </w:p>
          <w:p w:rsidR="00D2702A" w:rsidRPr="00BE44E7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E44E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E44E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E44E7">
        <w:rPr>
          <w:sz w:val="20"/>
          <w:szCs w:val="20"/>
        </w:rPr>
        <w:t xml:space="preserve">…………….……. </w:t>
      </w:r>
      <w:r w:rsidRPr="00BE44E7">
        <w:rPr>
          <w:i/>
          <w:sz w:val="16"/>
          <w:szCs w:val="16"/>
        </w:rPr>
        <w:t>(miejscowość),</w:t>
      </w:r>
      <w:r w:rsidRPr="00BE44E7">
        <w:rPr>
          <w:i/>
          <w:sz w:val="18"/>
          <w:szCs w:val="18"/>
        </w:rPr>
        <w:t xml:space="preserve"> </w:t>
      </w:r>
      <w:r w:rsidRPr="00BE44E7">
        <w:rPr>
          <w:sz w:val="20"/>
          <w:szCs w:val="20"/>
        </w:rPr>
        <w:t xml:space="preserve">dnia ………….……. r. </w:t>
      </w:r>
    </w:p>
    <w:p w:rsidR="00025C8D" w:rsidRPr="00BE44E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</w:r>
      <w:r w:rsidRPr="00BE44E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E44E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F1D" w:rsidRDefault="00052F1D" w:rsidP="0038231F">
      <w:pPr>
        <w:spacing w:after="0" w:line="240" w:lineRule="auto"/>
      </w:pPr>
      <w:r>
        <w:separator/>
      </w:r>
    </w:p>
  </w:endnote>
  <w:endnote w:type="continuationSeparator" w:id="0">
    <w:p w:rsidR="00052F1D" w:rsidRDefault="00052F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0F08E0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F1D" w:rsidRDefault="00052F1D" w:rsidP="0038231F">
      <w:pPr>
        <w:spacing w:after="0" w:line="240" w:lineRule="auto"/>
      </w:pPr>
      <w:r>
        <w:separator/>
      </w:r>
    </w:p>
  </w:footnote>
  <w:footnote w:type="continuationSeparator" w:id="0">
    <w:p w:rsidR="00052F1D" w:rsidRDefault="00052F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0F08E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C6C" w:rsidRDefault="00615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F1D"/>
    <w:rsid w:val="00023477"/>
    <w:rsid w:val="000247FF"/>
    <w:rsid w:val="00025C8D"/>
    <w:rsid w:val="000303EE"/>
    <w:rsid w:val="00052F1D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8E0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15C6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4E7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351F16C4"/>
  <w15:chartTrackingRefBased/>
  <w15:docId w15:val="{B471E5BC-F019-4007-AA22-33C5BE25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56C86-8A13-43D0-948C-DCB00F66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2021-12-03T09:59:00Z</cp:lastPrinted>
  <dcterms:created xsi:type="dcterms:W3CDTF">2021-12-03T09:59:00Z</dcterms:created>
  <dcterms:modified xsi:type="dcterms:W3CDTF">2021-12-03T09:59:00Z</dcterms:modified>
</cp:coreProperties>
</file>