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85DC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A3D62" w:rsidRPr="005A3D62">
        <w:rPr>
          <w:b/>
        </w:rPr>
        <w:t>CRZP/163/2021/AZP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A3D62" w:rsidRPr="004A5DB6" w:rsidTr="00EA66E2">
        <w:tc>
          <w:tcPr>
            <w:tcW w:w="9212" w:type="dxa"/>
            <w:shd w:val="clear" w:color="auto" w:fill="auto"/>
          </w:tcPr>
          <w:p w:rsidR="005A3D62" w:rsidRPr="004A5DB6" w:rsidRDefault="005A3D62" w:rsidP="00EA66E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A3D62" w:rsidRPr="004A5DB6" w:rsidRDefault="005A3D62" w:rsidP="00EA66E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A3D62">
              <w:t>(</w:t>
            </w:r>
            <w:proofErr w:type="spellStart"/>
            <w:r w:rsidRPr="005A3D62">
              <w:t>t.j</w:t>
            </w:r>
            <w:proofErr w:type="spellEnd"/>
            <w:r w:rsidRPr="005A3D62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A3D62" w:rsidRPr="004A5DB6" w:rsidRDefault="005A3D62" w:rsidP="00EA66E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A3D62" w:rsidRPr="004A5DB6" w:rsidRDefault="005A3D62" w:rsidP="00EA66E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A3D62" w:rsidRPr="004A5DB6" w:rsidRDefault="005A3D62" w:rsidP="00EA66E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A3D62" w:rsidRPr="005A3D6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A3D62" w:rsidP="005434B3">
      <w:pPr>
        <w:spacing w:after="240" w:line="276" w:lineRule="auto"/>
        <w:jc w:val="center"/>
      </w:pPr>
      <w:r w:rsidRPr="005A3D62">
        <w:rPr>
          <w:b/>
        </w:rPr>
        <w:t>Przeprowadzenie szkolenia z zakresu technik chromatograficznych-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85DCE" w:rsidRDefault="004F23F7" w:rsidP="000857C0">
      <w:pPr>
        <w:spacing w:after="120" w:line="276" w:lineRule="auto"/>
        <w:jc w:val="both"/>
      </w:pPr>
      <w:bookmarkStart w:id="0" w:name="_GoBack"/>
      <w:bookmarkEnd w:id="0"/>
      <w:r w:rsidRPr="00285DCE">
        <w:t>Oświadczam,</w:t>
      </w:r>
      <w:r w:rsidR="00313417" w:rsidRPr="00285DCE">
        <w:t xml:space="preserve"> że spełniam</w:t>
      </w:r>
      <w:r w:rsidR="004541F9" w:rsidRPr="00285DCE">
        <w:t>, określone przez Zamawiającego,</w:t>
      </w:r>
      <w:r w:rsidR="00313417" w:rsidRPr="00285DCE">
        <w:t xml:space="preserve"> warunki udziału </w:t>
      </w:r>
      <w:r w:rsidR="004541F9" w:rsidRPr="00285DC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85DC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85DC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85DC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85DCE" w:rsidRDefault="00D2702A" w:rsidP="00D2702A">
            <w:pPr>
              <w:spacing w:before="60" w:after="120"/>
            </w:pPr>
            <w:r w:rsidRPr="00285DCE">
              <w:rPr>
                <w:b/>
              </w:rPr>
              <w:t>Warunki udziału w postępowaniu</w:t>
            </w:r>
          </w:p>
        </w:tc>
      </w:tr>
      <w:tr w:rsidR="00D2702A" w:rsidRPr="00285DC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85DCE" w:rsidRDefault="00285DCE" w:rsidP="00285DCE">
            <w:pPr>
              <w:spacing w:before="60" w:after="120"/>
              <w:jc w:val="center"/>
              <w:rPr>
                <w:b/>
              </w:rPr>
            </w:pPr>
            <w:r w:rsidRPr="00285DCE">
              <w:rPr>
                <w:b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85DCE" w:rsidRDefault="00285DCE" w:rsidP="00D2702A">
            <w:pPr>
              <w:spacing w:before="60" w:after="120"/>
              <w:jc w:val="both"/>
              <w:rPr>
                <w:b/>
                <w:bCs/>
              </w:rPr>
            </w:pPr>
            <w:r w:rsidRPr="00285DCE">
              <w:rPr>
                <w:b/>
                <w:bCs/>
              </w:rPr>
              <w:t xml:space="preserve">Zdolność techniczna i zawodowa </w:t>
            </w:r>
          </w:p>
          <w:p w:rsidR="00285DCE" w:rsidRPr="00285DCE" w:rsidRDefault="00285DCE" w:rsidP="00285DCE">
            <w:pPr>
              <w:spacing w:before="60" w:after="120"/>
              <w:jc w:val="both"/>
              <w:rPr>
                <w:bCs/>
              </w:rPr>
            </w:pPr>
            <w:r w:rsidRPr="00285DCE">
              <w:rPr>
                <w:bCs/>
              </w:rPr>
              <w:t>1)Zamawiający wymaga, aby trener skierowany do realizacji zamówienia posiadał co najmniej 3 letnie doświadczenie w prowadzeniu szkoleń z tematyki zbieżnej z przedmiotem ogłoszenia</w:t>
            </w:r>
          </w:p>
          <w:p w:rsidR="00285DCE" w:rsidRPr="00285DCE" w:rsidRDefault="00285DCE" w:rsidP="00285DCE">
            <w:pPr>
              <w:spacing w:before="60" w:after="120"/>
              <w:jc w:val="both"/>
              <w:rPr>
                <w:bCs/>
              </w:rPr>
            </w:pPr>
            <w:r w:rsidRPr="00285DCE">
              <w:rPr>
                <w:bCs/>
              </w:rPr>
              <w:t>2)Zamawiający wymaga aby Wykonawca posiadał odpowiednie doświadczenie - w ciągu ostatniego roku, a jeżeli okres prowadzenia działalności jest krótszy -  w tym okresie, przeprowadził minimum 2 szkolenia dla minimum 5 osób każde, odpowiadające swoim obszarem tematycznym przedmiotowi niniejszego ogłoszenia.</w:t>
            </w:r>
          </w:p>
          <w:p w:rsidR="00D2702A" w:rsidRPr="00285DCE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285DC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85DC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85DCE">
        <w:rPr>
          <w:sz w:val="20"/>
          <w:szCs w:val="20"/>
        </w:rPr>
        <w:t xml:space="preserve">…………….……. </w:t>
      </w:r>
      <w:r w:rsidRPr="00285DCE">
        <w:rPr>
          <w:i/>
          <w:sz w:val="16"/>
          <w:szCs w:val="16"/>
        </w:rPr>
        <w:t>(miejscowość),</w:t>
      </w:r>
      <w:r w:rsidRPr="00285DCE">
        <w:rPr>
          <w:i/>
          <w:sz w:val="18"/>
          <w:szCs w:val="18"/>
        </w:rPr>
        <w:t xml:space="preserve"> </w:t>
      </w:r>
      <w:r w:rsidRPr="00285DCE">
        <w:rPr>
          <w:sz w:val="20"/>
          <w:szCs w:val="20"/>
        </w:rPr>
        <w:t xml:space="preserve">dnia ………….……. r. </w:t>
      </w:r>
    </w:p>
    <w:p w:rsidR="00025C8D" w:rsidRPr="00285DC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85DCE">
        <w:rPr>
          <w:sz w:val="20"/>
          <w:szCs w:val="20"/>
        </w:rPr>
        <w:tab/>
      </w:r>
      <w:r w:rsidRPr="00285DCE">
        <w:rPr>
          <w:sz w:val="20"/>
          <w:szCs w:val="20"/>
        </w:rPr>
        <w:tab/>
      </w:r>
      <w:r w:rsidRPr="00285DCE">
        <w:rPr>
          <w:sz w:val="20"/>
          <w:szCs w:val="20"/>
        </w:rPr>
        <w:tab/>
      </w:r>
      <w:r w:rsidRPr="00285DCE">
        <w:rPr>
          <w:sz w:val="20"/>
          <w:szCs w:val="20"/>
        </w:rPr>
        <w:tab/>
      </w:r>
      <w:r w:rsidRPr="00285DCE">
        <w:rPr>
          <w:sz w:val="20"/>
          <w:szCs w:val="20"/>
        </w:rPr>
        <w:tab/>
      </w:r>
      <w:r w:rsidRPr="00285DCE">
        <w:rPr>
          <w:sz w:val="20"/>
          <w:szCs w:val="20"/>
        </w:rPr>
        <w:tab/>
      </w:r>
      <w:r w:rsidRPr="00285DCE">
        <w:rPr>
          <w:sz w:val="20"/>
          <w:szCs w:val="20"/>
        </w:rPr>
        <w:tab/>
        <w:t>…………………………………………</w:t>
      </w:r>
    </w:p>
    <w:p w:rsidR="00F8042D" w:rsidRPr="00285DC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85DC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285DCE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0E25" w:rsidRDefault="00DB0E25" w:rsidP="0038231F">
      <w:pPr>
        <w:spacing w:after="0" w:line="240" w:lineRule="auto"/>
      </w:pPr>
      <w:r>
        <w:separator/>
      </w:r>
    </w:p>
  </w:endnote>
  <w:endnote w:type="continuationSeparator" w:id="0">
    <w:p w:rsidR="00DB0E25" w:rsidRDefault="00DB0E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D62" w:rsidRDefault="005A3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2239D3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D62" w:rsidRDefault="005A3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0E25" w:rsidRDefault="00DB0E25" w:rsidP="0038231F">
      <w:pPr>
        <w:spacing w:after="0" w:line="240" w:lineRule="auto"/>
      </w:pPr>
      <w:r>
        <w:separator/>
      </w:r>
    </w:p>
  </w:footnote>
  <w:footnote w:type="continuationSeparator" w:id="0">
    <w:p w:rsidR="00DB0E25" w:rsidRDefault="00DB0E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D62" w:rsidRDefault="005A3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D62" w:rsidRDefault="005A3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E2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85DCE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3D62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B0E25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6DAF4AB9"/>
  <w15:chartTrackingRefBased/>
  <w15:docId w15:val="{6EDDC0C3-0509-43FC-8107-5A2FEE4BD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646F0-0958-4A3C-BB28-2776D223F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347</Words>
  <Characters>2087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2021-12-06T10:43:00Z</dcterms:created>
  <dcterms:modified xsi:type="dcterms:W3CDTF">2021-12-06T10:43:00Z</dcterms:modified>
</cp:coreProperties>
</file>