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B34077">
      <w:pPr>
        <w:pStyle w:val="Nagwek4"/>
        <w:spacing w:line="240" w:lineRule="auto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34077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B34077">
      <w:pPr>
        <w:spacing w:after="0" w:line="240" w:lineRule="auto"/>
        <w:rPr>
          <w:b/>
        </w:rPr>
      </w:pPr>
    </w:p>
    <w:p w:rsidR="006676AE" w:rsidRPr="004A5DB6" w:rsidRDefault="005103B9" w:rsidP="00B34077">
      <w:pPr>
        <w:spacing w:after="0" w:line="24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220FA" w:rsidRPr="006220FA">
        <w:rPr>
          <w:b/>
        </w:rPr>
        <w:t>CRZP/153/2021/AZP</w:t>
      </w:r>
    </w:p>
    <w:p w:rsidR="00C4103F" w:rsidRPr="004A5DB6" w:rsidRDefault="006676AE" w:rsidP="00B34077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B34077">
      <w:pPr>
        <w:spacing w:after="0" w:line="24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B34077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B34077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B34077">
      <w:pPr>
        <w:spacing w:line="240" w:lineRule="auto"/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220FA" w:rsidRPr="004A5DB6" w:rsidTr="00981008">
        <w:tc>
          <w:tcPr>
            <w:tcW w:w="9212" w:type="dxa"/>
            <w:shd w:val="clear" w:color="auto" w:fill="auto"/>
          </w:tcPr>
          <w:p w:rsidR="006220FA" w:rsidRPr="004A5DB6" w:rsidRDefault="006220FA" w:rsidP="00B34077">
            <w:pPr>
              <w:spacing w:before="120" w:after="120" w:line="240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220FA" w:rsidRPr="004A5DB6" w:rsidRDefault="006220FA" w:rsidP="00B34077">
            <w:pPr>
              <w:spacing w:line="240" w:lineRule="auto"/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220FA">
              <w:t>(</w:t>
            </w:r>
            <w:proofErr w:type="spellStart"/>
            <w:r w:rsidRPr="006220FA">
              <w:t>t.j</w:t>
            </w:r>
            <w:proofErr w:type="spellEnd"/>
            <w:r w:rsidRPr="006220FA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220FA" w:rsidRPr="004A5DB6" w:rsidRDefault="006220FA" w:rsidP="00B34077">
            <w:pPr>
              <w:spacing w:after="0" w:line="240" w:lineRule="auto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220FA" w:rsidRPr="004A5DB6" w:rsidRDefault="006220FA" w:rsidP="00B34077">
            <w:pPr>
              <w:spacing w:after="0" w:line="240" w:lineRule="auto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220FA" w:rsidRPr="004A5DB6" w:rsidRDefault="006220FA" w:rsidP="00B34077">
            <w:pPr>
              <w:spacing w:line="240" w:lineRule="auto"/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B34077">
      <w:pPr>
        <w:spacing w:after="0" w:line="240" w:lineRule="auto"/>
        <w:jc w:val="both"/>
        <w:rPr>
          <w:sz w:val="21"/>
          <w:szCs w:val="21"/>
        </w:rPr>
      </w:pPr>
    </w:p>
    <w:p w:rsidR="005434B3" w:rsidRPr="004A5DB6" w:rsidRDefault="001F027E" w:rsidP="00B34077">
      <w:pPr>
        <w:spacing w:after="120" w:line="240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220FA" w:rsidRPr="006220F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220FA" w:rsidP="00B34077">
      <w:pPr>
        <w:spacing w:after="240" w:line="240" w:lineRule="auto"/>
        <w:jc w:val="center"/>
      </w:pPr>
      <w:r w:rsidRPr="006220FA">
        <w:rPr>
          <w:b/>
        </w:rPr>
        <w:t>Dostawa sprzętu komputerowego i multimedialnego</w:t>
      </w:r>
    </w:p>
    <w:p w:rsidR="00F90CD1" w:rsidRPr="004A5DB6" w:rsidRDefault="00E65685" w:rsidP="00B34077">
      <w:pPr>
        <w:spacing w:after="0" w:line="240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B34077">
      <w:pPr>
        <w:spacing w:before="120" w:after="0" w:line="240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B34077">
      <w:pPr>
        <w:spacing w:after="0" w:line="240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B34077">
      <w:pPr>
        <w:spacing w:line="240" w:lineRule="auto"/>
      </w:pPr>
    </w:p>
    <w:p w:rsidR="00023477" w:rsidRPr="004A5DB6" w:rsidRDefault="00023477" w:rsidP="00B34077">
      <w:pPr>
        <w:pStyle w:val="Akapitzlist"/>
        <w:spacing w:after="0" w:line="240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B34077">
      <w:pPr>
        <w:pStyle w:val="Akapitzlist"/>
        <w:spacing w:after="0" w:line="240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B34077">
      <w:pPr>
        <w:spacing w:after="0" w:line="240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B34077">
      <w:pPr>
        <w:spacing w:after="0" w:line="240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B34077">
      <w:pPr>
        <w:spacing w:after="0" w:line="24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B34077">
      <w:pPr>
        <w:pStyle w:val="Akapitzlist"/>
        <w:spacing w:after="0" w:line="240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B34077">
      <w:pPr>
        <w:spacing w:after="0" w:line="240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Default="00023477" w:rsidP="00B34077">
      <w:pPr>
        <w:pStyle w:val="Akapitzlist"/>
        <w:spacing w:after="0" w:line="240" w:lineRule="auto"/>
        <w:ind w:left="426"/>
        <w:jc w:val="both"/>
      </w:pPr>
    </w:p>
    <w:p w:rsidR="00B34077" w:rsidRPr="004A5DB6" w:rsidRDefault="00B34077" w:rsidP="00B34077">
      <w:pPr>
        <w:pStyle w:val="Akapitzlist"/>
        <w:spacing w:after="0" w:line="240" w:lineRule="auto"/>
        <w:ind w:left="426"/>
        <w:jc w:val="both"/>
      </w:pPr>
      <w:bookmarkStart w:id="0" w:name="_GoBack"/>
      <w:bookmarkEnd w:id="0"/>
    </w:p>
    <w:p w:rsidR="00023477" w:rsidRPr="004A5DB6" w:rsidRDefault="00023477" w:rsidP="00B34077">
      <w:pPr>
        <w:spacing w:after="0" w:line="240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B34077">
      <w:pPr>
        <w:spacing w:after="0" w:line="24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B34077">
      <w:pPr>
        <w:spacing w:after="0" w:line="24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B34077">
      <w:pPr>
        <w:spacing w:before="120" w:line="240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Default="00FE4E2B" w:rsidP="00B34077">
      <w:pPr>
        <w:spacing w:after="0" w:line="240" w:lineRule="auto"/>
        <w:jc w:val="both"/>
        <w:rPr>
          <w:sz w:val="20"/>
          <w:szCs w:val="20"/>
        </w:rPr>
      </w:pPr>
    </w:p>
    <w:p w:rsidR="00B34077" w:rsidRPr="004A5DB6" w:rsidRDefault="00B34077" w:rsidP="00B34077">
      <w:pPr>
        <w:spacing w:after="0" w:line="240" w:lineRule="auto"/>
        <w:jc w:val="both"/>
        <w:rPr>
          <w:sz w:val="20"/>
          <w:szCs w:val="20"/>
        </w:rPr>
      </w:pPr>
    </w:p>
    <w:p w:rsidR="00FE4E2B" w:rsidRPr="004A5DB6" w:rsidRDefault="00FE4E2B" w:rsidP="00B34077">
      <w:pPr>
        <w:spacing w:after="0" w:line="24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B34077">
      <w:pPr>
        <w:spacing w:after="0" w:line="24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B34077">
      <w:pPr>
        <w:spacing w:after="0" w:line="24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B340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71C3" w:rsidRDefault="00B971C3" w:rsidP="0038231F">
      <w:pPr>
        <w:spacing w:after="0" w:line="240" w:lineRule="auto"/>
      </w:pPr>
      <w:r>
        <w:separator/>
      </w:r>
    </w:p>
  </w:endnote>
  <w:endnote w:type="continuationSeparator" w:id="0">
    <w:p w:rsidR="00B971C3" w:rsidRDefault="00B971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0FA" w:rsidRDefault="006220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F8042D" w:rsidP="00B3407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0FA" w:rsidRDefault="006220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71C3" w:rsidRDefault="00B971C3" w:rsidP="0038231F">
      <w:pPr>
        <w:spacing w:after="0" w:line="240" w:lineRule="auto"/>
      </w:pPr>
      <w:r>
        <w:separator/>
      </w:r>
    </w:p>
  </w:footnote>
  <w:footnote w:type="continuationSeparator" w:id="0">
    <w:p w:rsidR="00B971C3" w:rsidRDefault="00B971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0FA" w:rsidRDefault="006220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0FA" w:rsidRDefault="006220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71C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220F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7"/>
    <w:rsid w:val="00B34079"/>
    <w:rsid w:val="00B36ABD"/>
    <w:rsid w:val="00B8005E"/>
    <w:rsid w:val="00B90E42"/>
    <w:rsid w:val="00B971C3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5D86202E"/>
  <w15:chartTrackingRefBased/>
  <w15:docId w15:val="{66DAAA08-6F2F-4BBE-A3B9-361DD058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3007B-3B4B-4F2E-8358-6B73FBCD8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240</Words>
  <Characters>1445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2</cp:revision>
  <cp:lastPrinted>2016-07-26T10:32:00Z</cp:lastPrinted>
  <dcterms:created xsi:type="dcterms:W3CDTF">2021-12-09T13:36:00Z</dcterms:created>
  <dcterms:modified xsi:type="dcterms:W3CDTF">2021-12-09T13:36:00Z</dcterms:modified>
</cp:coreProperties>
</file>