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 w:rsidRPr="00072258">
        <w:rPr>
          <w:b/>
          <w:i w:val="0"/>
        </w:rPr>
        <w:t>Załącznik nr</w:t>
      </w:r>
      <w:r w:rsidR="00072258" w:rsidRPr="00072258">
        <w:rPr>
          <w:b/>
          <w:i w:val="0"/>
        </w:rPr>
        <w:t>.3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569EF" w:rsidRDefault="007569E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569EF" w:rsidRDefault="007569EF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</w:t>
      </w:r>
    </w:p>
    <w:p w:rsidR="007569EF" w:rsidRPr="007569EF" w:rsidRDefault="007569EF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Pieczęć Wykonawcy</w:t>
      </w: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Default="0000184A" w:rsidP="0000184A">
      <w:pPr>
        <w:pStyle w:val="Nagwek"/>
        <w:rPr>
          <w:b/>
          <w:sz w:val="22"/>
          <w:szCs w:val="22"/>
        </w:rPr>
      </w:pPr>
      <w:r w:rsidRPr="007569EF">
        <w:rPr>
          <w:sz w:val="22"/>
          <w:szCs w:val="22"/>
        </w:rPr>
        <w:t xml:space="preserve">Znak Sprawy: </w:t>
      </w:r>
      <w:r w:rsidR="00072258" w:rsidRPr="000470CB">
        <w:rPr>
          <w:rStyle w:val="Pogrubienie"/>
          <w:color w:val="000000"/>
        </w:rPr>
        <w:t>ZP/U-31/21</w:t>
      </w:r>
      <w:r w:rsidR="00072258">
        <w:rPr>
          <w:rStyle w:val="Pogrubienie"/>
          <w:rFonts w:ascii="Arial" w:hAnsi="Arial" w:cs="Arial"/>
          <w:color w:val="000000"/>
        </w:rPr>
        <w:t xml:space="preserve"> </w:t>
      </w:r>
      <w:r w:rsidR="00072258">
        <w:rPr>
          <w:b/>
        </w:rPr>
        <w:t xml:space="preserve"> </w:t>
      </w:r>
      <w:bookmarkStart w:id="0" w:name="_GoBack"/>
      <w:bookmarkEnd w:id="0"/>
    </w:p>
    <w:p w:rsidR="00145FF4" w:rsidRDefault="00145FF4" w:rsidP="0000184A">
      <w:pPr>
        <w:pStyle w:val="Nagwek"/>
        <w:rPr>
          <w:b/>
          <w:sz w:val="22"/>
          <w:szCs w:val="22"/>
        </w:rPr>
      </w:pPr>
    </w:p>
    <w:p w:rsidR="00145FF4" w:rsidRPr="007569EF" w:rsidRDefault="00145FF4" w:rsidP="0000184A">
      <w:pPr>
        <w:pStyle w:val="Nagwek"/>
        <w:rPr>
          <w:sz w:val="22"/>
          <w:szCs w:val="22"/>
        </w:rPr>
      </w:pPr>
    </w:p>
    <w:p w:rsidR="00EC667E" w:rsidRDefault="00EC667E" w:rsidP="00145FF4">
      <w:pPr>
        <w:pStyle w:val="Nagwek3"/>
        <w:ind w:left="0"/>
        <w:rPr>
          <w:sz w:val="22"/>
          <w:szCs w:val="22"/>
        </w:rPr>
      </w:pPr>
    </w:p>
    <w:p w:rsidR="001D469F" w:rsidRPr="001D469F" w:rsidRDefault="00145FF4" w:rsidP="001D469F">
      <w:pPr>
        <w:spacing w:line="360" w:lineRule="auto"/>
        <w:ind w:left="284" w:hanging="142"/>
        <w:jc w:val="center"/>
        <w:rPr>
          <w:b/>
        </w:rPr>
      </w:pPr>
      <w:r w:rsidRPr="001D469F">
        <w:rPr>
          <w:b/>
        </w:rPr>
        <w:t>Wykaz urządzeń technicznych  dostępnych Wykonawcy, z podaniem  nazwy systemu elektronicznej obsługi polisy, wykazem dostępnych funkcji  oraz   informacją</w:t>
      </w:r>
      <w:r w:rsidR="001D469F" w:rsidRPr="001D469F">
        <w:rPr>
          <w:b/>
        </w:rPr>
        <w:t xml:space="preserve">  o podstawie dysponowania tymi </w:t>
      </w:r>
    </w:p>
    <w:p w:rsidR="00145FF4" w:rsidRPr="001D469F" w:rsidRDefault="001D469F" w:rsidP="001D469F">
      <w:pPr>
        <w:spacing w:line="360" w:lineRule="auto"/>
        <w:ind w:left="284" w:hanging="142"/>
        <w:jc w:val="center"/>
        <w:rPr>
          <w:b/>
        </w:rPr>
      </w:pPr>
      <w:r w:rsidRPr="001D469F">
        <w:rPr>
          <w:b/>
        </w:rPr>
        <w:t>Z</w:t>
      </w:r>
      <w:r w:rsidR="00145FF4" w:rsidRPr="001D469F">
        <w:rPr>
          <w:b/>
        </w:rPr>
        <w:t>asobami</w:t>
      </w:r>
      <w:r>
        <w:rPr>
          <w:b/>
        </w:rPr>
        <w:t>.</w:t>
      </w:r>
    </w:p>
    <w:p w:rsidR="00145FF4" w:rsidRDefault="00145FF4" w:rsidP="00145FF4">
      <w:pPr>
        <w:spacing w:line="360" w:lineRule="auto"/>
        <w:ind w:left="709" w:hanging="567"/>
        <w:jc w:val="center"/>
        <w:rPr>
          <w:b/>
          <w:szCs w:val="24"/>
        </w:rPr>
      </w:pPr>
    </w:p>
    <w:p w:rsidR="00145FF4" w:rsidRPr="001D469F" w:rsidRDefault="001D469F" w:rsidP="001D469F">
      <w:pPr>
        <w:ind w:left="426" w:hanging="993"/>
        <w:jc w:val="both"/>
        <w:rPr>
          <w:b/>
          <w:szCs w:val="24"/>
        </w:rPr>
      </w:pPr>
      <w:r>
        <w:rPr>
          <w:b/>
          <w:szCs w:val="24"/>
        </w:rPr>
        <w:t xml:space="preserve">                   </w:t>
      </w:r>
      <w:r w:rsidR="00145FF4" w:rsidRPr="001D469F">
        <w:rPr>
          <w:szCs w:val="24"/>
        </w:rPr>
        <w:t xml:space="preserve">Usługa grupowego ubezpieczenia na życie pracowników, współmałżonków, partnerów życiowych i pełnoletnich dzieci pracowników Politechniki Częstochowskiej,  </w:t>
      </w:r>
      <w:proofErr w:type="spellStart"/>
      <w:r w:rsidR="00145FF4" w:rsidRPr="001D469F">
        <w:rPr>
          <w:szCs w:val="24"/>
        </w:rPr>
        <w:t>spr</w:t>
      </w:r>
      <w:proofErr w:type="spellEnd"/>
      <w:r w:rsidR="00145FF4" w:rsidRPr="001D469F">
        <w:rPr>
          <w:szCs w:val="24"/>
        </w:rPr>
        <w:t>.  nr rej</w:t>
      </w:r>
      <w:r w:rsidR="00072258">
        <w:rPr>
          <w:b/>
          <w:szCs w:val="24"/>
        </w:rPr>
        <w:t xml:space="preserve">. </w:t>
      </w:r>
      <w:r w:rsidR="00072258" w:rsidRPr="000470CB">
        <w:rPr>
          <w:rStyle w:val="Pogrubienie"/>
          <w:color w:val="000000"/>
        </w:rPr>
        <w:t>ZP/U-31/21</w:t>
      </w:r>
      <w:r w:rsidR="00072258">
        <w:rPr>
          <w:rStyle w:val="Pogrubienie"/>
          <w:rFonts w:ascii="Arial" w:hAnsi="Arial" w:cs="Arial"/>
          <w:color w:val="000000"/>
        </w:rPr>
        <w:t xml:space="preserve"> </w:t>
      </w:r>
      <w:r w:rsidR="00072258">
        <w:rPr>
          <w:b/>
        </w:rPr>
        <w:t xml:space="preserve"> </w:t>
      </w:r>
    </w:p>
    <w:p w:rsidR="00145FF4" w:rsidRDefault="00145FF4" w:rsidP="00145FF4">
      <w:pPr>
        <w:tabs>
          <w:tab w:val="left" w:pos="6915"/>
        </w:tabs>
        <w:spacing w:line="360" w:lineRule="auto"/>
        <w:ind w:left="709" w:hanging="567"/>
        <w:jc w:val="both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145FF4" w:rsidRPr="00821C6E" w:rsidRDefault="00145FF4" w:rsidP="00145FF4">
      <w:pPr>
        <w:spacing w:line="360" w:lineRule="auto"/>
        <w:ind w:left="709" w:hanging="567"/>
        <w:jc w:val="center"/>
        <w:rPr>
          <w:b/>
          <w:szCs w:val="24"/>
        </w:rPr>
      </w:pPr>
    </w:p>
    <w:p w:rsidR="00145FF4" w:rsidRPr="008252D7" w:rsidRDefault="00145FF4" w:rsidP="00145FF4">
      <w:pPr>
        <w:pStyle w:val="Tekstpodstawowy"/>
        <w:jc w:val="center"/>
        <w:rPr>
          <w:b/>
          <w:color w:val="000000"/>
          <w:u w:val="single"/>
        </w:rPr>
      </w:pPr>
    </w:p>
    <w:tbl>
      <w:tblPr>
        <w:tblW w:w="887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55"/>
        <w:gridCol w:w="3225"/>
        <w:gridCol w:w="2393"/>
      </w:tblGrid>
      <w:tr w:rsidR="00145FF4" w:rsidRPr="006B3B49" w:rsidTr="001D469F">
        <w:tc>
          <w:tcPr>
            <w:tcW w:w="3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:rsidR="00145FF4" w:rsidRPr="006B3B49" w:rsidRDefault="00145FF4" w:rsidP="00CF4921">
            <w:pPr>
              <w:pStyle w:val="Tekstpodstawowy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</w:pPr>
            <w:r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  <w:t xml:space="preserve">Nazwa 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:rsidR="00145FF4" w:rsidRPr="006B3B49" w:rsidRDefault="00145FF4" w:rsidP="00CF4921">
            <w:pPr>
              <w:pStyle w:val="Tekstpodstawowy"/>
              <w:jc w:val="center"/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</w:pPr>
            <w:r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  <w:t xml:space="preserve">Dostępne funkcje  </w:t>
            </w:r>
            <w:r w:rsidRPr="006B3B49"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  <w:t xml:space="preserve"> </w:t>
            </w:r>
          </w:p>
        </w:tc>
        <w:tc>
          <w:tcPr>
            <w:tcW w:w="2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CCCCCC"/>
            <w:vAlign w:val="center"/>
          </w:tcPr>
          <w:p w:rsidR="00145FF4" w:rsidRPr="006B3B49" w:rsidRDefault="00145FF4" w:rsidP="00CF4921">
            <w:pPr>
              <w:pStyle w:val="Zawartotabeli"/>
              <w:ind w:left="305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</w:pPr>
            <w:r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  <w:t xml:space="preserve"> Podstawa   dysponowania    </w:t>
            </w:r>
            <w:r w:rsidRPr="006B3B49">
              <w:rPr>
                <w:b/>
                <w:bCs/>
                <w:color w:val="000000"/>
                <w:sz w:val="22"/>
                <w:szCs w:val="22"/>
                <w:shd w:val="clear" w:color="auto" w:fill="B3B3B3"/>
              </w:rPr>
              <w:t xml:space="preserve"> </w:t>
            </w:r>
          </w:p>
        </w:tc>
      </w:tr>
      <w:tr w:rsidR="00145FF4" w:rsidRPr="006B3B49" w:rsidTr="001D469F">
        <w:tc>
          <w:tcPr>
            <w:tcW w:w="325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45FF4" w:rsidRPr="006B3B49" w:rsidRDefault="00145FF4" w:rsidP="00CF4921">
            <w:pPr>
              <w:pStyle w:val="Zawartotabeli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45FF4" w:rsidRPr="0056250D" w:rsidRDefault="00145FF4" w:rsidP="00CF4921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145FF4" w:rsidRPr="008252D7" w:rsidRDefault="00145FF4" w:rsidP="00CF4921">
            <w:pPr>
              <w:spacing w:line="276" w:lineRule="auto"/>
              <w:ind w:left="-250"/>
              <w:jc w:val="both"/>
              <w:rPr>
                <w:b/>
                <w:bCs/>
              </w:rPr>
            </w:pPr>
            <w:r>
              <w:rPr>
                <w:color w:val="FF0000"/>
              </w:rPr>
              <w:t xml:space="preserve">    </w:t>
            </w:r>
            <w:r w:rsidRPr="00477516">
              <w:rPr>
                <w:color w:val="FF0000"/>
              </w:rPr>
              <w:t xml:space="preserve"> </w:t>
            </w:r>
            <w:r>
              <w:rPr>
                <w:b/>
              </w:rPr>
              <w:t xml:space="preserve"> </w:t>
            </w:r>
          </w:p>
          <w:p w:rsidR="00145FF4" w:rsidRPr="006B3B49" w:rsidRDefault="00145FF4" w:rsidP="00CF4921">
            <w:pPr>
              <w:pStyle w:val="Zawartotabeli"/>
              <w:ind w:left="-25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5FF4" w:rsidRPr="006B3B49" w:rsidRDefault="00145FF4" w:rsidP="00CF4921">
            <w:pPr>
              <w:pStyle w:val="Zawartotabeli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145FF4" w:rsidRDefault="00145FF4" w:rsidP="00145FF4">
      <w:pPr>
        <w:pStyle w:val="Tekstpodstawowy"/>
        <w:jc w:val="both"/>
        <w:rPr>
          <w:color w:val="000000"/>
          <w:u w:val="single"/>
        </w:rPr>
      </w:pPr>
    </w:p>
    <w:p w:rsidR="00145FF4" w:rsidRDefault="00145FF4" w:rsidP="00145FF4">
      <w:pPr>
        <w:pStyle w:val="Tekstpodstawowy"/>
        <w:jc w:val="both"/>
        <w:rPr>
          <w:color w:val="000000"/>
          <w:u w:val="single"/>
        </w:rPr>
      </w:pPr>
    </w:p>
    <w:p w:rsidR="00145FF4" w:rsidRDefault="00145FF4" w:rsidP="00145FF4">
      <w:pPr>
        <w:pStyle w:val="Tekstpodstawowy"/>
        <w:jc w:val="both"/>
        <w:rPr>
          <w:color w:val="000000"/>
          <w:u w:val="single"/>
        </w:rPr>
      </w:pPr>
    </w:p>
    <w:p w:rsidR="00145FF4" w:rsidRPr="006B3B49" w:rsidRDefault="00145FF4" w:rsidP="00145FF4">
      <w:pPr>
        <w:pStyle w:val="Tekstpodstawowy"/>
        <w:jc w:val="both"/>
        <w:rPr>
          <w:color w:val="000000"/>
          <w:u w:val="single"/>
        </w:rPr>
      </w:pPr>
    </w:p>
    <w:p w:rsidR="00145FF4" w:rsidRDefault="00145FF4" w:rsidP="00145FF4">
      <w:pPr>
        <w:pStyle w:val="Tekstpodstawowy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 </w:t>
      </w:r>
    </w:p>
    <w:p w:rsidR="00145FF4" w:rsidRPr="00683EEE" w:rsidRDefault="00145FF4" w:rsidP="00145FF4">
      <w:r w:rsidRPr="00683EEE">
        <w:t>……….……</w:t>
      </w:r>
      <w:r>
        <w:t>………</w:t>
      </w:r>
      <w:r w:rsidRPr="00683EEE">
        <w:t xml:space="preserve"> dnia ……….……..          </w:t>
      </w:r>
      <w:r>
        <w:t xml:space="preserve">                       </w:t>
      </w:r>
      <w:r w:rsidRPr="00683EEE">
        <w:t xml:space="preserve">  ……………………………………………………</w:t>
      </w:r>
    </w:p>
    <w:p w:rsidR="00145FF4" w:rsidRPr="00683EEE" w:rsidRDefault="00145FF4" w:rsidP="00145FF4">
      <w:pPr>
        <w:rPr>
          <w:vertAlign w:val="superscript"/>
        </w:rPr>
      </w:pPr>
      <w:r w:rsidRPr="00683EEE">
        <w:t xml:space="preserve">                                                             </w:t>
      </w:r>
      <w:r>
        <w:t xml:space="preserve">                                 </w:t>
      </w:r>
      <w:r w:rsidRPr="00683EEE">
        <w:t xml:space="preserve">   </w:t>
      </w:r>
      <w:r w:rsidRPr="00683EEE">
        <w:rPr>
          <w:vertAlign w:val="superscript"/>
        </w:rPr>
        <w:t>podpis osoby uprawnionej do składania oświadczeń woli w imieniu Wykonawcy</w:t>
      </w:r>
    </w:p>
    <w:p w:rsidR="00145FF4" w:rsidRDefault="00145FF4" w:rsidP="00145FF4"/>
    <w:p w:rsidR="00145FF4" w:rsidRPr="00145FF4" w:rsidRDefault="00145FF4" w:rsidP="00145FF4"/>
    <w:sectPr w:rsidR="00145FF4" w:rsidRPr="00145FF4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7D6" w:rsidRDefault="005177D6">
      <w:r>
        <w:separator/>
      </w:r>
    </w:p>
  </w:endnote>
  <w:endnote w:type="continuationSeparator" w:id="0">
    <w:p w:rsidR="005177D6" w:rsidRDefault="00517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9EF" w:rsidRDefault="007569EF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4300CF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:rsidR="00336EEB" w:rsidRDefault="00336EEB" w:rsidP="007569EF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7D6" w:rsidRDefault="005177D6">
      <w:r>
        <w:separator/>
      </w:r>
    </w:p>
  </w:footnote>
  <w:footnote w:type="continuationSeparator" w:id="0">
    <w:p w:rsidR="005177D6" w:rsidRDefault="00517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9EF" w:rsidRPr="002E75CF" w:rsidRDefault="007569EF" w:rsidP="004300CF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S</w:t>
    </w:r>
    <w:r w:rsidR="004300CF">
      <w:rPr>
        <w:rFonts w:cs="Calibri"/>
        <w:sz w:val="18"/>
        <w:szCs w:val="18"/>
      </w:rPr>
      <w:t xml:space="preserve">pecyfikacja </w:t>
    </w:r>
    <w:r w:rsidRPr="002E75CF">
      <w:rPr>
        <w:rFonts w:cs="Calibri"/>
        <w:sz w:val="18"/>
        <w:szCs w:val="18"/>
      </w:rPr>
      <w:t xml:space="preserve"> Warunków Zamówienia:</w:t>
    </w:r>
  </w:p>
  <w:p w:rsidR="007569EF" w:rsidRPr="002E75CF" w:rsidRDefault="007569EF" w:rsidP="007569EF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Usługa grupowego ubezpieczenia na życie pracowników, współmałżonków, partnerów życiowych i pełnoletnich dzieci pracowników Politechniki Częstochowskiej</w:t>
    </w:r>
  </w:p>
  <w:p w:rsidR="007569EF" w:rsidRPr="002E75CF" w:rsidRDefault="007569EF" w:rsidP="007569EF">
    <w:pPr>
      <w:pStyle w:val="Nagwek"/>
      <w:jc w:val="center"/>
      <w:rPr>
        <w:rFonts w:cs="Calibri"/>
        <w:sz w:val="18"/>
        <w:szCs w:val="18"/>
      </w:rPr>
    </w:pPr>
    <w:r w:rsidRPr="002E75CF">
      <w:rPr>
        <w:rFonts w:cs="Calibri"/>
        <w:sz w:val="18"/>
        <w:szCs w:val="18"/>
      </w:rPr>
      <w:t>-----------------------------------------------------------------------------------------------------------------------------------------</w:t>
    </w:r>
    <w:r>
      <w:rPr>
        <w:rFonts w:cs="Calibri"/>
        <w:sz w:val="18"/>
        <w:szCs w:val="18"/>
      </w:rPr>
      <w:t>--------------</w:t>
    </w:r>
  </w:p>
  <w:p w:rsidR="007569EF" w:rsidRDefault="007569EF">
    <w:pPr>
      <w:pStyle w:val="Nagwek"/>
    </w:pPr>
  </w:p>
  <w:p w:rsidR="0047301E" w:rsidRDefault="00473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12997"/>
    <w:rsid w:val="000621A2"/>
    <w:rsid w:val="00072258"/>
    <w:rsid w:val="00075CEC"/>
    <w:rsid w:val="00106AC7"/>
    <w:rsid w:val="00111985"/>
    <w:rsid w:val="00145FF4"/>
    <w:rsid w:val="00147532"/>
    <w:rsid w:val="001614BA"/>
    <w:rsid w:val="001D469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00CF"/>
    <w:rsid w:val="00460820"/>
    <w:rsid w:val="004704CB"/>
    <w:rsid w:val="0047301E"/>
    <w:rsid w:val="004C55DE"/>
    <w:rsid w:val="004D5C77"/>
    <w:rsid w:val="005177D6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69EF"/>
    <w:rsid w:val="00775E2B"/>
    <w:rsid w:val="007823E9"/>
    <w:rsid w:val="007951AD"/>
    <w:rsid w:val="007D36CE"/>
    <w:rsid w:val="008032C1"/>
    <w:rsid w:val="008040D7"/>
    <w:rsid w:val="008460DE"/>
    <w:rsid w:val="00882BF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D01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F1F1A41-F278-442A-BAD8-117BBC7D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7569EF"/>
  </w:style>
  <w:style w:type="character" w:customStyle="1" w:styleId="StopkaZnak">
    <w:name w:val="Stopka Znak"/>
    <w:basedOn w:val="Domylnaczcionkaakapitu"/>
    <w:link w:val="Stopka"/>
    <w:uiPriority w:val="99"/>
    <w:rsid w:val="007569EF"/>
  </w:style>
  <w:style w:type="paragraph" w:styleId="Tekstpodstawowy">
    <w:name w:val="Body Text"/>
    <w:basedOn w:val="Normalny"/>
    <w:link w:val="TekstpodstawowyZnak"/>
    <w:rsid w:val="00145F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5FF4"/>
  </w:style>
  <w:style w:type="paragraph" w:customStyle="1" w:styleId="Zawartotabeli">
    <w:name w:val="Zawartość tabeli"/>
    <w:basedOn w:val="Normalny"/>
    <w:rsid w:val="00145FF4"/>
    <w:pPr>
      <w:suppressLineNumbers/>
      <w:suppressAutoHyphens/>
    </w:pPr>
    <w:rPr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0722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6D6EA-2861-4882-A1DF-E95C87EA9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68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Artur</cp:lastModifiedBy>
  <cp:revision>5</cp:revision>
  <cp:lastPrinted>2010-01-07T09:39:00Z</cp:lastPrinted>
  <dcterms:created xsi:type="dcterms:W3CDTF">2021-11-19T09:44:00Z</dcterms:created>
  <dcterms:modified xsi:type="dcterms:W3CDTF">2021-12-04T15:50:00Z</dcterms:modified>
</cp:coreProperties>
</file>