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6916D2" w:rsidRDefault="00657A47" w:rsidP="006916D2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r w:rsidRPr="006916D2">
        <w:rPr>
          <w:rFonts w:ascii="Arial" w:hAnsi="Arial" w:cs="Arial"/>
          <w:bCs/>
          <w:i w:val="0"/>
          <w:szCs w:val="24"/>
        </w:rPr>
        <w:t xml:space="preserve">Załącznik nr </w:t>
      </w:r>
      <w:r w:rsidR="006916D2" w:rsidRPr="006916D2">
        <w:rPr>
          <w:rFonts w:ascii="Arial" w:hAnsi="Arial" w:cs="Arial"/>
          <w:bCs/>
          <w:i w:val="0"/>
          <w:szCs w:val="24"/>
        </w:rPr>
        <w:t xml:space="preserve">4 </w:t>
      </w:r>
      <w:r w:rsidR="007666D6" w:rsidRPr="006916D2">
        <w:rPr>
          <w:rFonts w:ascii="Arial" w:hAnsi="Arial" w:cs="Arial"/>
          <w:bCs/>
          <w:i w:val="0"/>
          <w:szCs w:val="24"/>
        </w:rPr>
        <w:t>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916D2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6916D2" w:rsidRDefault="008D442B" w:rsidP="006916D2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916D2"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6916D2" w:rsidRDefault="008D442B" w:rsidP="006916D2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916D2"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6916D2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6916D2" w:rsidRDefault="00053927" w:rsidP="006916D2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916D2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6916D2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6916D2" w:rsidRDefault="008D442B" w:rsidP="006916D2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16D2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6916D2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6916D2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6916D2" w:rsidTr="0087706D">
        <w:tc>
          <w:tcPr>
            <w:tcW w:w="550" w:type="dxa"/>
            <w:shd w:val="clear" w:color="auto" w:fill="auto"/>
            <w:vAlign w:val="center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6916D2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6916D2" w:rsidTr="0087706D">
        <w:tc>
          <w:tcPr>
            <w:tcW w:w="550" w:type="dxa"/>
            <w:shd w:val="clear" w:color="auto" w:fill="auto"/>
            <w:vAlign w:val="center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6916D2" w:rsidTr="0087706D">
        <w:tc>
          <w:tcPr>
            <w:tcW w:w="550" w:type="dxa"/>
            <w:shd w:val="clear" w:color="auto" w:fill="auto"/>
            <w:vAlign w:val="center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6916D2" w:rsidRPr="006916D2" w:rsidRDefault="0024648D" w:rsidP="006916D2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916D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6916D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6916D2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6916D2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916D2">
        <w:rPr>
          <w:rFonts w:ascii="Arial" w:hAnsi="Arial" w:cs="Arial"/>
          <w:sz w:val="24"/>
          <w:szCs w:val="24"/>
        </w:rPr>
        <w:t>(t.j. Dz.U. z 2021r. poz. 1129) (dalej jako: ustawa Pzp)</w:t>
      </w:r>
      <w:r w:rsidRPr="006916D2">
        <w:rPr>
          <w:rFonts w:ascii="Arial" w:hAnsi="Arial" w:cs="Arial"/>
          <w:sz w:val="24"/>
          <w:szCs w:val="24"/>
        </w:rPr>
        <w:t>, że w ramach zamówienia</w:t>
      </w:r>
      <w:r w:rsidR="00BE3BCE" w:rsidRPr="006916D2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  <w:r w:rsidR="006916D2" w:rsidRPr="006916D2">
        <w:rPr>
          <w:rFonts w:ascii="Arial" w:hAnsi="Arial" w:cs="Arial"/>
          <w:b/>
          <w:sz w:val="24"/>
          <w:szCs w:val="24"/>
        </w:rPr>
        <w:t>Dokumentacja projektowa realizacji robót budowlanych w zakresie obiektów Politechniki Częstochowskiej - "Przebudowa pomieszczeń na potrzeby Centrum Przetwarzania Danych Politechniki Częstochowskiej"</w:t>
      </w:r>
    </w:p>
    <w:p w:rsidR="00EC10EE" w:rsidRPr="006916D2" w:rsidRDefault="00EC10EE" w:rsidP="006916D2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16D2">
        <w:rPr>
          <w:rFonts w:ascii="Arial" w:eastAsia="Times New Roman" w:hAnsi="Arial" w:cs="Arial"/>
          <w:sz w:val="24"/>
          <w:szCs w:val="24"/>
          <w:lang w:eastAsia="pl-PL"/>
        </w:rPr>
        <w:t>Znak s</w:t>
      </w:r>
      <w:r w:rsidR="006916D2" w:rsidRPr="006916D2">
        <w:rPr>
          <w:rFonts w:ascii="Arial" w:eastAsia="Times New Roman" w:hAnsi="Arial" w:cs="Arial"/>
          <w:sz w:val="24"/>
          <w:szCs w:val="24"/>
          <w:lang w:eastAsia="pl-PL"/>
        </w:rPr>
        <w:t>prawy:</w:t>
      </w:r>
      <w:r w:rsidR="006916D2" w:rsidRPr="006916D2">
        <w:rPr>
          <w:rFonts w:ascii="Arial" w:hAnsi="Arial" w:cs="Arial"/>
          <w:b/>
          <w:sz w:val="24"/>
          <w:szCs w:val="24"/>
        </w:rPr>
        <w:t xml:space="preserve"> ZP/U-32/21</w:t>
      </w:r>
    </w:p>
    <w:p w:rsidR="00DC652A" w:rsidRPr="006916D2" w:rsidRDefault="0024648D" w:rsidP="006916D2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16D2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6916D2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6916D2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6916D2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6916D2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6916D2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451"/>
        <w:gridCol w:w="4618"/>
        <w:gridCol w:w="233"/>
      </w:tblGrid>
      <w:tr w:rsidR="00B641BE" w:rsidRPr="006916D2" w:rsidTr="0087706D">
        <w:trPr>
          <w:gridAfter w:val="1"/>
          <w:wAfter w:w="233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gridSpan w:val="2"/>
            <w:shd w:val="clear" w:color="auto" w:fill="auto"/>
            <w:vAlign w:val="center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6916D2" w:rsidTr="0087706D">
        <w:trPr>
          <w:gridAfter w:val="1"/>
          <w:wAfter w:w="233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gridSpan w:val="2"/>
            <w:shd w:val="clear" w:color="auto" w:fill="auto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6916D2" w:rsidTr="0087706D">
        <w:trPr>
          <w:gridAfter w:val="1"/>
          <w:wAfter w:w="233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gridSpan w:val="2"/>
            <w:shd w:val="clear" w:color="auto" w:fill="auto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053927" w:rsidRPr="006916D2" w:rsidTr="006916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519"/>
        </w:trPr>
        <w:tc>
          <w:tcPr>
            <w:tcW w:w="4670" w:type="dxa"/>
            <w:gridSpan w:val="3"/>
            <w:shd w:val="clear" w:color="auto" w:fill="auto"/>
          </w:tcPr>
          <w:p w:rsidR="006916D2" w:rsidRDefault="006916D2" w:rsidP="006916D2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053927" w:rsidRPr="006916D2" w:rsidRDefault="00053927" w:rsidP="006916D2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bookmarkStart w:id="1" w:name="_GoBack"/>
            <w:bookmarkEnd w:id="1"/>
            <w:r w:rsidRPr="006916D2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………………………………………………..</w:t>
            </w:r>
          </w:p>
          <w:p w:rsidR="00053927" w:rsidRPr="006916D2" w:rsidRDefault="00053927" w:rsidP="006916D2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gridSpan w:val="2"/>
            <w:shd w:val="clear" w:color="auto" w:fill="auto"/>
          </w:tcPr>
          <w:p w:rsidR="006916D2" w:rsidRDefault="006916D2" w:rsidP="006916D2">
            <w:pPr>
              <w:spacing w:before="60" w:after="0" w:line="360" w:lineRule="auto"/>
              <w:ind w:left="-113"/>
              <w:jc w:val="center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</w:pPr>
          </w:p>
          <w:p w:rsidR="00053927" w:rsidRPr="006916D2" w:rsidRDefault="006916D2" w:rsidP="006916D2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16D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6916D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6916D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6916D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4A0686" w:rsidRPr="006916D2" w:rsidRDefault="004A0686" w:rsidP="006916D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6916D2" w:rsidRDefault="004A0686" w:rsidP="006916D2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6916D2">
        <w:rPr>
          <w:rFonts w:ascii="Arial" w:hAnsi="Arial" w:cs="Arial"/>
          <w:sz w:val="24"/>
          <w:szCs w:val="24"/>
        </w:rPr>
        <w:t>* wypełnić tyle razy ile to konieczne.</w:t>
      </w:r>
    </w:p>
    <w:sectPr w:rsidR="004A0686" w:rsidRPr="006916D2" w:rsidSect="006916D2">
      <w:footerReference w:type="default" r:id="rId7"/>
      <w:pgSz w:w="11906" w:h="16838"/>
      <w:pgMar w:top="284" w:right="851" w:bottom="284" w:left="1134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4BD" w:rsidRDefault="004314BD" w:rsidP="00025386">
      <w:pPr>
        <w:spacing w:after="0" w:line="240" w:lineRule="auto"/>
      </w:pPr>
      <w:r>
        <w:separator/>
      </w:r>
    </w:p>
  </w:endnote>
  <w:endnote w:type="continuationSeparator" w:id="0">
    <w:p w:rsidR="004314BD" w:rsidRDefault="004314B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6916D2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1F780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16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16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4BD" w:rsidRDefault="004314BD" w:rsidP="00025386">
      <w:pPr>
        <w:spacing w:after="0" w:line="240" w:lineRule="auto"/>
      </w:pPr>
      <w:r>
        <w:separator/>
      </w:r>
    </w:p>
  </w:footnote>
  <w:footnote w:type="continuationSeparator" w:id="0">
    <w:p w:rsidR="004314BD" w:rsidRDefault="004314BD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6D2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14B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6916D2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1EE402"/>
  <w15:chartTrackingRefBased/>
  <w15:docId w15:val="{28D4CC60-E867-4391-88DA-271532D80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.taranek-totos\Desktop\Moje%20post&#281;powania%202021\ZP_U-32_21projekt%20CPD\3524%20O&#347;wiadczenie%20wykonawc&#243;w%20wsp&#243;lnie%20ubiegaj&#261;cych%20si&#281;%20o%20udzielenie%20zam&#243;wieni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3524 Oświadczenie wykonawców wspólnie ubiegających się o udzielenie zamówienia</Template>
  <TotalTime>10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1</cp:revision>
  <dcterms:created xsi:type="dcterms:W3CDTF">2021-12-01T13:13:00Z</dcterms:created>
  <dcterms:modified xsi:type="dcterms:W3CDTF">2021-12-01T13:23:00Z</dcterms:modified>
</cp:coreProperties>
</file>