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436E66" w:rsidRDefault="008E083E" w:rsidP="00436E66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436E66">
        <w:rPr>
          <w:rFonts w:ascii="Arial" w:hAnsi="Arial" w:cs="Arial"/>
        </w:rPr>
        <w:t>Częstochowa</w:t>
      </w:r>
      <w:r w:rsidR="00FB7F50" w:rsidRPr="00436E66">
        <w:rPr>
          <w:rFonts w:ascii="Arial" w:hAnsi="Arial" w:cs="Arial"/>
        </w:rPr>
        <w:t xml:space="preserve"> dnia: </w:t>
      </w:r>
      <w:r w:rsidR="003F3EC2" w:rsidRPr="00436E66">
        <w:rPr>
          <w:rFonts w:ascii="Arial" w:hAnsi="Arial" w:cs="Arial"/>
        </w:rPr>
        <w:t>2021-11-25</w:t>
      </w:r>
    </w:p>
    <w:p w:rsidR="00FB7F50" w:rsidRPr="00436E66" w:rsidRDefault="008E083E" w:rsidP="00436E66">
      <w:pPr>
        <w:spacing w:line="360" w:lineRule="auto"/>
        <w:rPr>
          <w:rFonts w:ascii="Arial" w:hAnsi="Arial" w:cs="Arial"/>
          <w:b/>
          <w:bCs/>
        </w:rPr>
      </w:pPr>
      <w:r w:rsidRPr="00436E66">
        <w:rPr>
          <w:rFonts w:ascii="Arial" w:hAnsi="Arial" w:cs="Arial"/>
          <w:b/>
          <w:bCs/>
        </w:rPr>
        <w:t>Politechnika Częstochowska</w:t>
      </w:r>
    </w:p>
    <w:p w:rsidR="00FB7F50" w:rsidRPr="00436E66" w:rsidRDefault="008E083E" w:rsidP="00436E66">
      <w:pPr>
        <w:spacing w:line="360" w:lineRule="auto"/>
        <w:rPr>
          <w:rFonts w:ascii="Arial" w:hAnsi="Arial" w:cs="Arial"/>
        </w:rPr>
      </w:pPr>
      <w:r w:rsidRPr="00436E66">
        <w:rPr>
          <w:rFonts w:ascii="Arial" w:hAnsi="Arial" w:cs="Arial"/>
        </w:rPr>
        <w:t>Dąbrowskiego</w:t>
      </w:r>
      <w:r w:rsidR="00FB7F50" w:rsidRPr="00436E66">
        <w:rPr>
          <w:rFonts w:ascii="Arial" w:hAnsi="Arial" w:cs="Arial"/>
        </w:rPr>
        <w:t xml:space="preserve"> </w:t>
      </w:r>
      <w:r w:rsidRPr="00436E66">
        <w:rPr>
          <w:rFonts w:ascii="Arial" w:hAnsi="Arial" w:cs="Arial"/>
        </w:rPr>
        <w:t>69</w:t>
      </w:r>
    </w:p>
    <w:p w:rsidR="00FB7F50" w:rsidRPr="00436E66" w:rsidRDefault="008E083E" w:rsidP="00436E66">
      <w:pPr>
        <w:spacing w:line="360" w:lineRule="auto"/>
        <w:rPr>
          <w:rFonts w:ascii="Arial" w:hAnsi="Arial" w:cs="Arial"/>
        </w:rPr>
      </w:pPr>
      <w:r w:rsidRPr="00436E66">
        <w:rPr>
          <w:rFonts w:ascii="Arial" w:hAnsi="Arial" w:cs="Arial"/>
        </w:rPr>
        <w:t>42-201</w:t>
      </w:r>
      <w:r w:rsidR="00FB7F50" w:rsidRPr="00436E66">
        <w:rPr>
          <w:rFonts w:ascii="Arial" w:hAnsi="Arial" w:cs="Arial"/>
        </w:rPr>
        <w:t xml:space="preserve"> </w:t>
      </w:r>
      <w:r w:rsidRPr="00436E66">
        <w:rPr>
          <w:rFonts w:ascii="Arial" w:hAnsi="Arial" w:cs="Arial"/>
        </w:rPr>
        <w:t>Częstochowa</w:t>
      </w:r>
    </w:p>
    <w:p w:rsidR="003F3EC2" w:rsidRPr="00436E66" w:rsidRDefault="003F3EC2" w:rsidP="00436E66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</w:p>
    <w:p w:rsidR="008642B3" w:rsidRPr="00436E66" w:rsidRDefault="00B47696" w:rsidP="00436E66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OGŁOSZENIE</w:t>
      </w:r>
    </w:p>
    <w:p w:rsidR="008642B3" w:rsidRPr="00436E66" w:rsidRDefault="008642B3" w:rsidP="00436E66">
      <w:pPr>
        <w:spacing w:line="360" w:lineRule="auto"/>
        <w:jc w:val="center"/>
        <w:rPr>
          <w:rFonts w:ascii="Arial" w:hAnsi="Arial" w:cs="Arial"/>
          <w:b/>
        </w:rPr>
      </w:pPr>
      <w:r w:rsidRPr="00436E66">
        <w:rPr>
          <w:rFonts w:ascii="Arial" w:hAnsi="Arial" w:cs="Arial"/>
          <w:b/>
        </w:rPr>
        <w:t xml:space="preserve">o </w:t>
      </w:r>
      <w:r w:rsidR="003F3EC2" w:rsidRPr="00436E66">
        <w:rPr>
          <w:rFonts w:ascii="Arial" w:hAnsi="Arial" w:cs="Arial"/>
          <w:b/>
        </w:rPr>
        <w:t>wynikach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8E083E" w:rsidRPr="00436E66" w:rsidTr="00AD18EA">
        <w:trPr>
          <w:trHeight w:val="638"/>
        </w:trPr>
        <w:tc>
          <w:tcPr>
            <w:tcW w:w="95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postępowania o udzielenie zamówienia publicznego, prowadzonego w trybie przetarg nieograniczony</w:t>
            </w:r>
            <w:r w:rsidRPr="00436E66">
              <w:rPr>
                <w:rFonts w:ascii="Arial" w:hAnsi="Arial" w:cs="Arial"/>
                <w:b/>
              </w:rPr>
              <w:t xml:space="preserve"> </w:t>
            </w:r>
            <w:r w:rsidRPr="00436E66">
              <w:rPr>
                <w:rFonts w:ascii="Arial" w:hAnsi="Arial" w:cs="Arial"/>
                <w:bCs/>
              </w:rPr>
              <w:t>na</w:t>
            </w:r>
            <w:r w:rsidRPr="00436E66">
              <w:rPr>
                <w:rFonts w:ascii="Arial" w:hAnsi="Arial" w:cs="Arial"/>
                <w:b/>
              </w:rPr>
              <w:t xml:space="preserve"> </w:t>
            </w:r>
            <w:r w:rsidRPr="00436E66">
              <w:rPr>
                <w:rFonts w:ascii="Arial" w:hAnsi="Arial" w:cs="Arial"/>
                <w:bCs/>
              </w:rPr>
              <w:t>”</w:t>
            </w:r>
            <w:r w:rsidRPr="00436E66">
              <w:rPr>
                <w:rFonts w:ascii="Arial" w:hAnsi="Arial" w:cs="Arial"/>
                <w:b/>
                <w:bCs/>
              </w:rPr>
              <w:t>Dostawa sprzętu i oprogramowania komputerowego dla jednostek organizacyjnych Politechniki Częstochowskiej</w:t>
            </w:r>
            <w:r w:rsidRPr="00436E66">
              <w:rPr>
                <w:rFonts w:ascii="Arial" w:hAnsi="Arial" w:cs="Arial"/>
                <w:bCs/>
              </w:rPr>
              <w:t>”</w:t>
            </w:r>
            <w:r w:rsidRPr="00436E66">
              <w:rPr>
                <w:rFonts w:ascii="Arial" w:hAnsi="Arial" w:cs="Arial"/>
                <w:b/>
              </w:rPr>
              <w:t xml:space="preserve"> </w:t>
            </w:r>
            <w:r w:rsidRPr="00436E66">
              <w:rPr>
                <w:rFonts w:ascii="Arial" w:hAnsi="Arial" w:cs="Arial"/>
                <w:bCs/>
              </w:rPr>
              <w:t>– znak sprawy</w:t>
            </w:r>
            <w:r w:rsidRPr="00436E66">
              <w:rPr>
                <w:rFonts w:ascii="Arial" w:hAnsi="Arial" w:cs="Arial"/>
                <w:b/>
              </w:rPr>
              <w:t xml:space="preserve"> ZP/DK-24/21</w:t>
            </w:r>
            <w:r w:rsidRPr="00436E66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436E66" w:rsidRDefault="00C65E53" w:rsidP="00436E6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436E66">
        <w:rPr>
          <w:rFonts w:ascii="Arial" w:hAnsi="Arial" w:cs="Arial"/>
        </w:rPr>
        <w:t xml:space="preserve">Zamawiający, </w:t>
      </w:r>
      <w:r w:rsidR="008E083E" w:rsidRPr="00436E66">
        <w:rPr>
          <w:rFonts w:ascii="Arial" w:hAnsi="Arial" w:cs="Arial"/>
          <w:b/>
        </w:rPr>
        <w:t>Politechnika Częstochowska</w:t>
      </w:r>
      <w:r w:rsidRPr="00436E66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8E083E" w:rsidRPr="00436E66">
        <w:rPr>
          <w:rFonts w:ascii="Arial" w:hAnsi="Arial" w:cs="Arial"/>
        </w:rPr>
        <w:t>(</w:t>
      </w:r>
      <w:proofErr w:type="spellStart"/>
      <w:r w:rsidR="008E083E" w:rsidRPr="00436E66">
        <w:rPr>
          <w:rFonts w:ascii="Arial" w:hAnsi="Arial" w:cs="Arial"/>
        </w:rPr>
        <w:t>t.j</w:t>
      </w:r>
      <w:proofErr w:type="spellEnd"/>
      <w:r w:rsidR="008E083E" w:rsidRPr="00436E66">
        <w:rPr>
          <w:rFonts w:ascii="Arial" w:hAnsi="Arial" w:cs="Arial"/>
        </w:rPr>
        <w:t>. Dz.U. z 2021r. poz. 1129)</w:t>
      </w:r>
      <w:r w:rsidRPr="00436E66">
        <w:rPr>
          <w:rFonts w:ascii="Arial" w:hAnsi="Arial" w:cs="Arial"/>
        </w:rPr>
        <w:t xml:space="preserve">, zwanej dalej „ustawą </w:t>
      </w:r>
      <w:proofErr w:type="spellStart"/>
      <w:r w:rsidRPr="00436E66">
        <w:rPr>
          <w:rFonts w:ascii="Arial" w:hAnsi="Arial" w:cs="Arial"/>
        </w:rPr>
        <w:t>Pzp</w:t>
      </w:r>
      <w:proofErr w:type="spellEnd"/>
      <w:r w:rsidRPr="00436E66">
        <w:rPr>
          <w:rFonts w:ascii="Arial" w:hAnsi="Arial" w:cs="Arial"/>
        </w:rPr>
        <w:t>”</w:t>
      </w:r>
      <w:r w:rsidR="00D26ED6" w:rsidRPr="00436E66">
        <w:rPr>
          <w:rFonts w:ascii="Arial" w:hAnsi="Arial" w:cs="Arial"/>
        </w:rPr>
        <w:t xml:space="preserve">, </w:t>
      </w:r>
      <w:r w:rsidRPr="00436E66">
        <w:rPr>
          <w:rFonts w:ascii="Arial" w:hAnsi="Arial" w:cs="Arial"/>
        </w:rPr>
        <w:t>informuje</w:t>
      </w:r>
      <w:r w:rsidR="00D26ED6" w:rsidRPr="00436E66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436E66">
        <w:rPr>
          <w:rFonts w:ascii="Arial" w:hAnsi="Arial" w:cs="Arial"/>
        </w:rPr>
        <w:t>najkorzystniejsz</w:t>
      </w:r>
      <w:r w:rsidR="00D26ED6" w:rsidRPr="00436E66">
        <w:rPr>
          <w:rFonts w:ascii="Arial" w:hAnsi="Arial" w:cs="Arial"/>
        </w:rPr>
        <w:t xml:space="preserve">a wybrana została </w:t>
      </w:r>
      <w:r w:rsidR="00756CDA" w:rsidRPr="00436E66">
        <w:rPr>
          <w:rFonts w:ascii="Arial" w:hAnsi="Arial" w:cs="Arial"/>
        </w:rPr>
        <w:t>ofer</w:t>
      </w:r>
      <w:r w:rsidR="00D26ED6" w:rsidRPr="00436E66">
        <w:rPr>
          <w:rFonts w:ascii="Arial" w:hAnsi="Arial" w:cs="Arial"/>
        </w:rPr>
        <w:t>t</w:t>
      </w:r>
      <w:r w:rsidR="009F0E5C" w:rsidRPr="00436E66">
        <w:rPr>
          <w:rFonts w:ascii="Arial" w:hAnsi="Arial" w:cs="Arial"/>
        </w:rPr>
        <w:t>a</w:t>
      </w:r>
      <w:r w:rsidR="00D26ED6" w:rsidRPr="00436E66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E083E" w:rsidRPr="00436E66" w:rsidTr="00AD18EA">
        <w:trPr>
          <w:cantSplit/>
        </w:trPr>
        <w:tc>
          <w:tcPr>
            <w:tcW w:w="9498" w:type="dxa"/>
          </w:tcPr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36E66">
              <w:rPr>
                <w:rFonts w:ascii="Arial" w:hAnsi="Arial" w:cs="Arial"/>
                <w:b/>
              </w:rPr>
              <w:t>BIS S.C. KAROL KOWALSKI, ŁUKASZ KOWALSKI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6E66">
              <w:rPr>
                <w:rFonts w:ascii="Arial" w:hAnsi="Arial" w:cs="Arial"/>
                <w:bCs/>
              </w:rPr>
              <w:t xml:space="preserve">AL. NIEPODLEGŁOŚCI 41 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6E66">
              <w:rPr>
                <w:rFonts w:ascii="Arial" w:hAnsi="Arial" w:cs="Arial"/>
                <w:bCs/>
              </w:rPr>
              <w:t>42-216 CZĘSTOCHOWA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na:</w:t>
            </w:r>
          </w:p>
          <w:p w:rsidR="003F3EC2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Zadanie nr 1: Komputer stacjonarny dla Wydziału Elektrycznego za cenę brutto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  <w:b/>
              </w:rPr>
              <w:t>19 901.40 zł</w:t>
            </w:r>
            <w:r w:rsidRPr="00436E66">
              <w:rPr>
                <w:rFonts w:ascii="Arial" w:hAnsi="Arial" w:cs="Arial"/>
                <w:bCs/>
              </w:rPr>
              <w:t>.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  <w:color w:val="000000"/>
              </w:rPr>
              <w:t>Uzasadnienie wyboru:</w:t>
            </w:r>
          </w:p>
          <w:p w:rsidR="003F3EC2" w:rsidRPr="00436E66" w:rsidRDefault="008E083E" w:rsidP="00436E6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8E083E" w:rsidRPr="00436E66" w:rsidTr="00AD18EA">
        <w:trPr>
          <w:cantSplit/>
        </w:trPr>
        <w:tc>
          <w:tcPr>
            <w:tcW w:w="9498" w:type="dxa"/>
          </w:tcPr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36E66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6E66">
              <w:rPr>
                <w:rFonts w:ascii="Arial" w:hAnsi="Arial" w:cs="Arial"/>
                <w:bCs/>
              </w:rPr>
              <w:t xml:space="preserve">AL. NIEPODLEGŁOŚCI 41 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6E66">
              <w:rPr>
                <w:rFonts w:ascii="Arial" w:hAnsi="Arial" w:cs="Arial"/>
                <w:bCs/>
              </w:rPr>
              <w:t>42-216 CZĘSTOCHOWA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na: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 xml:space="preserve">Zadanie nr 2: Akcelerator GPU dla Katedry Informatyki, za cenę brutto </w:t>
            </w:r>
            <w:r w:rsidRPr="00436E66">
              <w:rPr>
                <w:rFonts w:ascii="Arial" w:hAnsi="Arial" w:cs="Arial"/>
                <w:b/>
              </w:rPr>
              <w:t>16 605.00 zł</w:t>
            </w:r>
            <w:r w:rsidRPr="00436E66">
              <w:rPr>
                <w:rFonts w:ascii="Arial" w:hAnsi="Arial" w:cs="Arial"/>
                <w:bCs/>
              </w:rPr>
              <w:t>.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  <w:color w:val="000000"/>
              </w:rPr>
              <w:t>Uzasadnienie wyboru:</w:t>
            </w:r>
          </w:p>
          <w:p w:rsidR="008E083E" w:rsidRPr="00436E66" w:rsidRDefault="008E083E" w:rsidP="00436E6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8E083E" w:rsidRPr="00436E66" w:rsidTr="00AD18EA">
        <w:trPr>
          <w:cantSplit/>
        </w:trPr>
        <w:tc>
          <w:tcPr>
            <w:tcW w:w="9498" w:type="dxa"/>
          </w:tcPr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36E66">
              <w:rPr>
                <w:rFonts w:ascii="Arial" w:hAnsi="Arial" w:cs="Arial"/>
                <w:b/>
              </w:rPr>
              <w:t>BIS S.C. KAROL KOWALSKI, ŁUKASZ KOWALSKI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6E66">
              <w:rPr>
                <w:rFonts w:ascii="Arial" w:hAnsi="Arial" w:cs="Arial"/>
                <w:bCs/>
              </w:rPr>
              <w:t xml:space="preserve">AL. NIEPODLEGŁOŚCI 41 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6E66">
              <w:rPr>
                <w:rFonts w:ascii="Arial" w:hAnsi="Arial" w:cs="Arial"/>
                <w:bCs/>
              </w:rPr>
              <w:t>42-216 CZĘSTOCHOWA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na: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 xml:space="preserve">Zadanie nr 4: Systemy wbudowane wraz z akcesoriami dla Katedry Informatyki. za cenę brutto </w:t>
            </w:r>
            <w:r w:rsidRPr="00436E66">
              <w:rPr>
                <w:rFonts w:ascii="Arial" w:hAnsi="Arial" w:cs="Arial"/>
                <w:b/>
              </w:rPr>
              <w:t>7 626.00 zł</w:t>
            </w:r>
            <w:r w:rsidRPr="00436E66">
              <w:rPr>
                <w:rFonts w:ascii="Arial" w:hAnsi="Arial" w:cs="Arial"/>
                <w:bCs/>
              </w:rPr>
              <w:t>.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  <w:color w:val="000000"/>
              </w:rPr>
              <w:t>Uzasadnienie wyboru:</w:t>
            </w:r>
          </w:p>
          <w:p w:rsidR="008E083E" w:rsidRPr="00436E66" w:rsidRDefault="008E083E" w:rsidP="00436E6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8E083E" w:rsidRPr="00436E66" w:rsidTr="00AD18EA">
        <w:trPr>
          <w:cantSplit/>
        </w:trPr>
        <w:tc>
          <w:tcPr>
            <w:tcW w:w="9498" w:type="dxa"/>
          </w:tcPr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36E66">
              <w:rPr>
                <w:rFonts w:ascii="Arial" w:hAnsi="Arial" w:cs="Arial"/>
                <w:b/>
              </w:rPr>
              <w:t>ACOM SP.J. WANDA DRZEWIECKA ANNA DRZEWIECKA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6E66">
              <w:rPr>
                <w:rFonts w:ascii="Arial" w:hAnsi="Arial" w:cs="Arial"/>
                <w:bCs/>
              </w:rPr>
              <w:t>Mościckiego 13 /4A/B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6E66">
              <w:rPr>
                <w:rFonts w:ascii="Arial" w:hAnsi="Arial" w:cs="Arial"/>
                <w:bCs/>
              </w:rPr>
              <w:t>42-218 CZĘSTOCHOWA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na: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 xml:space="preserve">Zadanie nr 5: Laptop dla Katedry Inteligentnych Systemów Informatycznych. za cenę brutto </w:t>
            </w:r>
            <w:r w:rsidRPr="00436E66">
              <w:rPr>
                <w:rFonts w:ascii="Arial" w:hAnsi="Arial" w:cs="Arial"/>
                <w:b/>
              </w:rPr>
              <w:t>3 567.00 zł</w:t>
            </w:r>
            <w:r w:rsidRPr="00436E66">
              <w:rPr>
                <w:rFonts w:ascii="Arial" w:hAnsi="Arial" w:cs="Arial"/>
                <w:bCs/>
              </w:rPr>
              <w:t>.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  <w:color w:val="000000"/>
              </w:rPr>
              <w:t>Uzasadnienie wyboru:</w:t>
            </w:r>
          </w:p>
          <w:p w:rsidR="008E083E" w:rsidRPr="00436E66" w:rsidRDefault="008E083E" w:rsidP="00436E6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8E083E" w:rsidRPr="00436E66" w:rsidTr="00AD18EA">
        <w:trPr>
          <w:cantSplit/>
        </w:trPr>
        <w:tc>
          <w:tcPr>
            <w:tcW w:w="9498" w:type="dxa"/>
          </w:tcPr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36E66">
              <w:rPr>
                <w:rFonts w:ascii="Arial" w:hAnsi="Arial" w:cs="Arial"/>
                <w:b/>
              </w:rPr>
              <w:lastRenderedPageBreak/>
              <w:t>ACOM SP.J. WANDA DRZEWIECKA ANNA DRZEWIECKA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6E66">
              <w:rPr>
                <w:rFonts w:ascii="Arial" w:hAnsi="Arial" w:cs="Arial"/>
                <w:bCs/>
              </w:rPr>
              <w:t>Mościckiego 13 /4A/B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6E66">
              <w:rPr>
                <w:rFonts w:ascii="Arial" w:hAnsi="Arial" w:cs="Arial"/>
                <w:bCs/>
              </w:rPr>
              <w:t>42-218 CZĘSTOCHOWA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na: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 xml:space="preserve">Zadanie nr 6: Dyski SSD (2 szt.), pamięć RAM dla Katedry Inteligentnych Systemów Informatycznych za cenę brutto </w:t>
            </w:r>
            <w:r w:rsidRPr="00436E66">
              <w:rPr>
                <w:rFonts w:ascii="Arial" w:hAnsi="Arial" w:cs="Arial"/>
                <w:b/>
              </w:rPr>
              <w:t>2 398.50 zł</w:t>
            </w:r>
            <w:r w:rsidRPr="00436E66">
              <w:rPr>
                <w:rFonts w:ascii="Arial" w:hAnsi="Arial" w:cs="Arial"/>
                <w:bCs/>
              </w:rPr>
              <w:t>.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  <w:color w:val="000000"/>
              </w:rPr>
              <w:t>Uzasadnienie wyboru:</w:t>
            </w:r>
          </w:p>
          <w:p w:rsidR="008E083E" w:rsidRPr="00436E66" w:rsidRDefault="008E083E" w:rsidP="00436E6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8E083E" w:rsidRPr="00436E66" w:rsidTr="00AD18EA">
        <w:trPr>
          <w:cantSplit/>
        </w:trPr>
        <w:tc>
          <w:tcPr>
            <w:tcW w:w="9498" w:type="dxa"/>
          </w:tcPr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36E66">
              <w:rPr>
                <w:rFonts w:ascii="Arial" w:hAnsi="Arial" w:cs="Arial"/>
                <w:b/>
              </w:rPr>
              <w:t>BIS S.C. KAROL KOWALSKI, ŁUKASZ KOWALSKI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6E66">
              <w:rPr>
                <w:rFonts w:ascii="Arial" w:hAnsi="Arial" w:cs="Arial"/>
                <w:bCs/>
              </w:rPr>
              <w:t xml:space="preserve">AL. NIEPODLEGŁOŚCI 41 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6E66">
              <w:rPr>
                <w:rFonts w:ascii="Arial" w:hAnsi="Arial" w:cs="Arial"/>
                <w:bCs/>
              </w:rPr>
              <w:t>42-216 CZĘSTOCHOWA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na: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 xml:space="preserve">Zadanie nr 8: Mikrokomputer, moduł USB do implementacji algorytmów SI dla Katedry Inteligentnych Systemów Informatycznych za cenę brutto </w:t>
            </w:r>
            <w:r w:rsidRPr="00436E66">
              <w:rPr>
                <w:rFonts w:ascii="Arial" w:hAnsi="Arial" w:cs="Arial"/>
                <w:b/>
              </w:rPr>
              <w:t>1 205.40 zł</w:t>
            </w:r>
            <w:r w:rsidRPr="00436E66">
              <w:rPr>
                <w:rFonts w:ascii="Arial" w:hAnsi="Arial" w:cs="Arial"/>
                <w:bCs/>
              </w:rPr>
              <w:t>.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  <w:color w:val="000000"/>
              </w:rPr>
              <w:t>Uzasadnienie wyboru:</w:t>
            </w:r>
          </w:p>
          <w:p w:rsidR="008E083E" w:rsidRPr="00436E66" w:rsidRDefault="008E083E" w:rsidP="00436E6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8E083E" w:rsidRPr="00436E66" w:rsidTr="00AD18EA">
        <w:trPr>
          <w:cantSplit/>
        </w:trPr>
        <w:tc>
          <w:tcPr>
            <w:tcW w:w="9498" w:type="dxa"/>
          </w:tcPr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36E66">
              <w:rPr>
                <w:rFonts w:ascii="Arial" w:hAnsi="Arial" w:cs="Arial"/>
                <w:b/>
              </w:rPr>
              <w:lastRenderedPageBreak/>
              <w:t>ACOM SP.J. WANDA DRZEWIECKA ANNA DRZEWIECKA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6E66">
              <w:rPr>
                <w:rFonts w:ascii="Arial" w:hAnsi="Arial" w:cs="Arial"/>
                <w:bCs/>
              </w:rPr>
              <w:t>Mościckiego 13 /4A/B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6E66">
              <w:rPr>
                <w:rFonts w:ascii="Arial" w:hAnsi="Arial" w:cs="Arial"/>
                <w:bCs/>
              </w:rPr>
              <w:t>42-218 CZĘSTOCHOWA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na: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 xml:space="preserve">Zadanie nr 9: Mikrokomputer, kamera, akcesoria (3 zestawy) dla Katedry Inteligentnych Systemów Informatycznych za cenę brutto </w:t>
            </w:r>
            <w:r w:rsidRPr="00436E66">
              <w:rPr>
                <w:rFonts w:ascii="Arial" w:hAnsi="Arial" w:cs="Arial"/>
                <w:b/>
              </w:rPr>
              <w:t>6 014.70 zł</w:t>
            </w:r>
            <w:r w:rsidRPr="00436E66">
              <w:rPr>
                <w:rFonts w:ascii="Arial" w:hAnsi="Arial" w:cs="Arial"/>
                <w:bCs/>
              </w:rPr>
              <w:t>.</w:t>
            </w:r>
          </w:p>
          <w:p w:rsidR="008E083E" w:rsidRPr="00436E66" w:rsidRDefault="008E083E" w:rsidP="00436E66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  <w:color w:val="000000"/>
              </w:rPr>
              <w:t>Uzasadnienie wyboru:</w:t>
            </w:r>
          </w:p>
          <w:p w:rsidR="008E083E" w:rsidRPr="00436E66" w:rsidRDefault="008E083E" w:rsidP="00436E6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</w:tbl>
    <w:p w:rsidR="003A0AFC" w:rsidRPr="00436E66" w:rsidRDefault="00915B9E" w:rsidP="00436E66">
      <w:pPr>
        <w:spacing w:line="360" w:lineRule="auto"/>
        <w:jc w:val="both"/>
        <w:rPr>
          <w:rFonts w:ascii="Arial" w:hAnsi="Arial" w:cs="Arial"/>
          <w:color w:val="000000"/>
        </w:rPr>
      </w:pPr>
      <w:r w:rsidRPr="00436E66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36E66" w:rsidTr="00596EA3">
        <w:tc>
          <w:tcPr>
            <w:tcW w:w="2169" w:type="dxa"/>
            <w:shd w:val="clear" w:color="auto" w:fill="F3F3F3"/>
          </w:tcPr>
          <w:p w:rsidR="00211A34" w:rsidRPr="00436E66" w:rsidRDefault="00211A34" w:rsidP="00436E66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36E66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436E66" w:rsidRDefault="00211A34" w:rsidP="00436E66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36E66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436E66" w:rsidRDefault="00211A34" w:rsidP="00436E66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36E66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436E66" w:rsidRDefault="00211A34" w:rsidP="00436E66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36E66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8E083E" w:rsidRPr="00436E66" w:rsidTr="00AD18EA">
        <w:tc>
          <w:tcPr>
            <w:tcW w:w="216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1 - Komputer stacjonarny dla Wydziału Elektrycznego</w:t>
            </w:r>
          </w:p>
        </w:tc>
        <w:tc>
          <w:tcPr>
            <w:tcW w:w="2793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AL. NIEPODLEGŁOŚCI 41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83E" w:rsidRPr="00436E66" w:rsidRDefault="008E083E" w:rsidP="00436E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  100,00</w:t>
            </w:r>
          </w:p>
        </w:tc>
      </w:tr>
      <w:tr w:rsidR="008E083E" w:rsidRPr="00436E66" w:rsidTr="00AD18EA">
        <w:tc>
          <w:tcPr>
            <w:tcW w:w="216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1 - Komputer stacjonarny dla Wydziału Elektrycznego</w:t>
            </w:r>
          </w:p>
        </w:tc>
        <w:tc>
          <w:tcPr>
            <w:tcW w:w="2793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t>13p Sp. z o.o.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Międzyleska 2-4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50-514 Wrocław</w:t>
            </w:r>
          </w:p>
        </w:tc>
        <w:tc>
          <w:tcPr>
            <w:tcW w:w="2976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83E" w:rsidRPr="00436E66" w:rsidRDefault="008E083E" w:rsidP="00436E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  0,00</w:t>
            </w:r>
          </w:p>
        </w:tc>
      </w:tr>
      <w:tr w:rsidR="008E083E" w:rsidRPr="00436E66" w:rsidTr="00AD18EA">
        <w:tc>
          <w:tcPr>
            <w:tcW w:w="216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2 - Akcelerator GPU dla Katedry Informatyki,</w:t>
            </w:r>
          </w:p>
        </w:tc>
        <w:tc>
          <w:tcPr>
            <w:tcW w:w="2793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 xml:space="preserve">AL. NIEPODLEGŁOŚCI </w:t>
            </w:r>
            <w:r w:rsidRPr="00436E66">
              <w:rPr>
                <w:rFonts w:ascii="Arial" w:hAnsi="Arial" w:cs="Arial"/>
              </w:rPr>
              <w:lastRenderedPageBreak/>
              <w:t>41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83E" w:rsidRPr="00436E66" w:rsidRDefault="008E083E" w:rsidP="00436E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  100,00</w:t>
            </w:r>
          </w:p>
        </w:tc>
      </w:tr>
      <w:tr w:rsidR="008E083E" w:rsidRPr="00436E66" w:rsidTr="00AD18EA">
        <w:tc>
          <w:tcPr>
            <w:tcW w:w="216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2 - Akcelerator GPU dla Katedry Informatyki,</w:t>
            </w:r>
          </w:p>
        </w:tc>
        <w:tc>
          <w:tcPr>
            <w:tcW w:w="2793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t>13p Sp. z o.o.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Międzyleska 2-4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50-514 Wrocław</w:t>
            </w:r>
          </w:p>
        </w:tc>
        <w:tc>
          <w:tcPr>
            <w:tcW w:w="2976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83E" w:rsidRPr="00436E66" w:rsidRDefault="008E083E" w:rsidP="00436E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  0,00</w:t>
            </w:r>
          </w:p>
        </w:tc>
      </w:tr>
      <w:tr w:rsidR="008E083E" w:rsidRPr="00436E66" w:rsidTr="00AD18EA">
        <w:tc>
          <w:tcPr>
            <w:tcW w:w="216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4 - Systemy wbudowane wraz z akcesoriami dla Katedry Informatyki.</w:t>
            </w:r>
          </w:p>
        </w:tc>
        <w:tc>
          <w:tcPr>
            <w:tcW w:w="2793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AL. NIEPODLEGŁOŚCI 41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83E" w:rsidRPr="00436E66" w:rsidRDefault="008E083E" w:rsidP="00436E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  100,00</w:t>
            </w:r>
          </w:p>
        </w:tc>
      </w:tr>
      <w:tr w:rsidR="008E083E" w:rsidRPr="00436E66" w:rsidTr="00AD18EA">
        <w:tc>
          <w:tcPr>
            <w:tcW w:w="216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4 - Systemy wbudowane wraz z akcesoriami dla Katedry Informatyki.</w:t>
            </w:r>
          </w:p>
        </w:tc>
        <w:tc>
          <w:tcPr>
            <w:tcW w:w="2793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t>13p Sp. z o.o.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Międzyleska 2-4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50-514 Wrocław</w:t>
            </w:r>
          </w:p>
        </w:tc>
        <w:tc>
          <w:tcPr>
            <w:tcW w:w="2976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83E" w:rsidRPr="00436E66" w:rsidRDefault="008E083E" w:rsidP="00436E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  0,00</w:t>
            </w:r>
          </w:p>
        </w:tc>
      </w:tr>
      <w:tr w:rsidR="008E083E" w:rsidRPr="00436E66" w:rsidTr="00AD18EA">
        <w:tc>
          <w:tcPr>
            <w:tcW w:w="216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5 - Laptop dla Katedry Inteligentnych Systemów Informatycznych.</w:t>
            </w:r>
          </w:p>
        </w:tc>
        <w:tc>
          <w:tcPr>
            <w:tcW w:w="2793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t>ACOM SP.J. WANDA DRZEWIECKA ANNA DRZEWIECKA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Mościckiego 13/4A/B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42-218 CZĘSTOCHOWA</w:t>
            </w:r>
          </w:p>
        </w:tc>
        <w:tc>
          <w:tcPr>
            <w:tcW w:w="2976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83E" w:rsidRPr="00436E66" w:rsidRDefault="008E083E" w:rsidP="00436E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  100,00</w:t>
            </w:r>
          </w:p>
        </w:tc>
      </w:tr>
      <w:tr w:rsidR="008E083E" w:rsidRPr="00436E66" w:rsidTr="00AD18EA">
        <w:tc>
          <w:tcPr>
            <w:tcW w:w="216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5 - Laptop dla Katedry Inteligentnych Systemów Informatycznych.</w:t>
            </w:r>
          </w:p>
        </w:tc>
        <w:tc>
          <w:tcPr>
            <w:tcW w:w="2793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AL. NIEPODLEGŁOŚCI 41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lastRenderedPageBreak/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lastRenderedPageBreak/>
              <w:t>1 - Cena - 87.88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83E" w:rsidRPr="00436E66" w:rsidRDefault="008E083E" w:rsidP="00436E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  87,88</w:t>
            </w:r>
          </w:p>
        </w:tc>
      </w:tr>
      <w:tr w:rsidR="008E083E" w:rsidRPr="00436E66" w:rsidTr="00AD18EA">
        <w:tc>
          <w:tcPr>
            <w:tcW w:w="216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5 - Laptop dla Katedry Inteligentnych Systemów Informatycznych.</w:t>
            </w:r>
          </w:p>
        </w:tc>
        <w:tc>
          <w:tcPr>
            <w:tcW w:w="2793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t>13p Sp. z o.o.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Międzyleska 2-4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50-514 Wrocław</w:t>
            </w:r>
          </w:p>
        </w:tc>
        <w:tc>
          <w:tcPr>
            <w:tcW w:w="2976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83E" w:rsidRPr="00436E66" w:rsidRDefault="008E083E" w:rsidP="00436E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  0,00</w:t>
            </w:r>
          </w:p>
        </w:tc>
      </w:tr>
      <w:tr w:rsidR="008E083E" w:rsidRPr="00436E66" w:rsidTr="00AD18EA">
        <w:tc>
          <w:tcPr>
            <w:tcW w:w="216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6 - Dyski SSD (2 szt.), pamięć RAM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t>ACOM SP.J. WANDA DRZEWIECKA ANNA DRZEWIECKA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Mościckiego 13/4A/B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42-218 CZĘSTOCHOWA</w:t>
            </w:r>
          </w:p>
        </w:tc>
        <w:tc>
          <w:tcPr>
            <w:tcW w:w="2976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83E" w:rsidRPr="00436E66" w:rsidRDefault="008E083E" w:rsidP="00436E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  100,00</w:t>
            </w:r>
          </w:p>
        </w:tc>
      </w:tr>
      <w:tr w:rsidR="008E083E" w:rsidRPr="00436E66" w:rsidTr="00AD18EA">
        <w:tc>
          <w:tcPr>
            <w:tcW w:w="216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6 - Dyski SSD (2 szt.), pamięć RAM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AL. NIEPODLEGŁOŚCI 41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1 - Cena - 97.99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83E" w:rsidRPr="00436E66" w:rsidRDefault="008E083E" w:rsidP="00436E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  97,99</w:t>
            </w:r>
          </w:p>
        </w:tc>
      </w:tr>
      <w:tr w:rsidR="008E083E" w:rsidRPr="00436E66" w:rsidTr="00AD18EA">
        <w:tc>
          <w:tcPr>
            <w:tcW w:w="216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6 - Dyski SSD (2 szt.), pamięć RAM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t>13p Sp. z o.o.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Międzyleska 2-4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50-514 Wrocław</w:t>
            </w:r>
          </w:p>
        </w:tc>
        <w:tc>
          <w:tcPr>
            <w:tcW w:w="2976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83E" w:rsidRPr="00436E66" w:rsidRDefault="008E083E" w:rsidP="00436E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  0,00</w:t>
            </w:r>
          </w:p>
        </w:tc>
      </w:tr>
      <w:tr w:rsidR="008E083E" w:rsidRPr="00436E66" w:rsidTr="00AD18EA">
        <w:tc>
          <w:tcPr>
            <w:tcW w:w="216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8 - Mikrokomputer, moduł USB do </w:t>
            </w:r>
            <w:r w:rsidRPr="00436E66">
              <w:rPr>
                <w:rFonts w:ascii="Arial" w:hAnsi="Arial" w:cs="Arial"/>
              </w:rPr>
              <w:lastRenderedPageBreak/>
              <w:t>implementacji algorytmów SI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lastRenderedPageBreak/>
              <w:t>BIS S.C. KAROL KOWALSKI, ŁUKASZ KOWALSKI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lastRenderedPageBreak/>
              <w:t>AL. NIEPODLEGŁOŚCI 41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83E" w:rsidRPr="00436E66" w:rsidRDefault="008E083E" w:rsidP="00436E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  100,00</w:t>
            </w:r>
          </w:p>
        </w:tc>
      </w:tr>
      <w:tr w:rsidR="008E083E" w:rsidRPr="00436E66" w:rsidTr="00AD18EA">
        <w:tc>
          <w:tcPr>
            <w:tcW w:w="216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8 - Mikrokomputer, moduł USB do implementacji algorytmów SI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t>13p Sp. z o.o.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Międzyleska 2-4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50-514 Wrocław</w:t>
            </w:r>
          </w:p>
        </w:tc>
        <w:tc>
          <w:tcPr>
            <w:tcW w:w="2976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83E" w:rsidRPr="00436E66" w:rsidRDefault="008E083E" w:rsidP="00436E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  0,00</w:t>
            </w:r>
          </w:p>
        </w:tc>
      </w:tr>
      <w:tr w:rsidR="008E083E" w:rsidRPr="00436E66" w:rsidTr="00AD18EA">
        <w:tc>
          <w:tcPr>
            <w:tcW w:w="216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9 - Mikrokomputer, kamera, akcesoria (3 zestawy)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t>ACOM SP.J. WANDA DRZEWIECKA ANNA DRZEWIECKA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Mościckiego 13/4A/B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42-218 CZĘSTOCHOWA</w:t>
            </w:r>
          </w:p>
        </w:tc>
        <w:tc>
          <w:tcPr>
            <w:tcW w:w="2976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83E" w:rsidRPr="00436E66" w:rsidRDefault="008E083E" w:rsidP="00436E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  100,00</w:t>
            </w:r>
          </w:p>
        </w:tc>
      </w:tr>
      <w:tr w:rsidR="008E083E" w:rsidRPr="00436E66" w:rsidTr="00AD18EA">
        <w:tc>
          <w:tcPr>
            <w:tcW w:w="2169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9 - Mikrokomputer, kamera, akcesoria (3 zestawy) dla </w:t>
            </w:r>
            <w:r w:rsidRPr="00436E66">
              <w:rPr>
                <w:rFonts w:ascii="Arial" w:hAnsi="Arial" w:cs="Arial"/>
              </w:rPr>
              <w:lastRenderedPageBreak/>
              <w:t>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lastRenderedPageBreak/>
              <w:t>13p Sp. z o.o.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Międzyleska 2-4</w:t>
            </w:r>
          </w:p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50-514 Wrocław</w:t>
            </w:r>
          </w:p>
        </w:tc>
        <w:tc>
          <w:tcPr>
            <w:tcW w:w="2976" w:type="dxa"/>
            <w:shd w:val="clear" w:color="auto" w:fill="auto"/>
          </w:tcPr>
          <w:p w:rsidR="008E083E" w:rsidRPr="00436E66" w:rsidRDefault="008E083E" w:rsidP="00436E6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83E" w:rsidRPr="00436E66" w:rsidRDefault="008E083E" w:rsidP="00436E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6E66">
              <w:rPr>
                <w:rFonts w:ascii="Arial" w:hAnsi="Arial" w:cs="Arial"/>
              </w:rPr>
              <w:t xml:space="preserve">  0,00</w:t>
            </w:r>
          </w:p>
        </w:tc>
      </w:tr>
    </w:tbl>
    <w:p w:rsidR="00436E66" w:rsidRPr="00436E66" w:rsidRDefault="00436E66" w:rsidP="007F6389">
      <w:pPr>
        <w:spacing w:line="360" w:lineRule="auto"/>
        <w:ind w:firstLine="708"/>
        <w:jc w:val="both"/>
        <w:rPr>
          <w:rFonts w:ascii="Arial" w:hAnsi="Arial" w:cs="Arial"/>
        </w:rPr>
      </w:pPr>
      <w:bookmarkStart w:id="1" w:name="_GoBack"/>
      <w:bookmarkEnd w:id="1"/>
      <w:r w:rsidRPr="00436E66">
        <w:rPr>
          <w:rFonts w:ascii="Arial" w:hAnsi="Arial" w:cs="Arial"/>
        </w:rPr>
        <w:t xml:space="preserve">Zamawiający, </w:t>
      </w:r>
      <w:r w:rsidRPr="00436E66">
        <w:rPr>
          <w:rFonts w:ascii="Arial" w:hAnsi="Arial" w:cs="Arial"/>
          <w:b/>
        </w:rPr>
        <w:t>Politechnika Częstochowska</w:t>
      </w:r>
      <w:r w:rsidRPr="00436E66">
        <w:rPr>
          <w:rFonts w:ascii="Arial" w:hAnsi="Arial" w:cs="Arial"/>
        </w:rPr>
        <w:t>, działając na podstawie art. 260 ustawy z dnia 11 września 2019r. Prawo zamówień publicznych (</w:t>
      </w:r>
      <w:proofErr w:type="spellStart"/>
      <w:r w:rsidRPr="00436E66">
        <w:rPr>
          <w:rFonts w:ascii="Arial" w:hAnsi="Arial" w:cs="Arial"/>
        </w:rPr>
        <w:t>t.j</w:t>
      </w:r>
      <w:proofErr w:type="spellEnd"/>
      <w:r w:rsidRPr="00436E66">
        <w:rPr>
          <w:rFonts w:ascii="Arial" w:hAnsi="Arial" w:cs="Arial"/>
        </w:rPr>
        <w:t xml:space="preserve">. Dz.U. z 2021r. poz. 1129), zwanej dalej „ustawą </w:t>
      </w:r>
      <w:proofErr w:type="spellStart"/>
      <w:r w:rsidRPr="00436E66">
        <w:rPr>
          <w:rFonts w:ascii="Arial" w:hAnsi="Arial" w:cs="Arial"/>
        </w:rPr>
        <w:t>Pzp</w:t>
      </w:r>
      <w:proofErr w:type="spellEnd"/>
      <w:r w:rsidRPr="00436E66">
        <w:rPr>
          <w:rFonts w:ascii="Arial" w:hAnsi="Arial" w:cs="Arial"/>
        </w:rPr>
        <w:t>”, zawiadamia, że unieważnia postępowanie o udzielenie zamówienia publicznego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436E66" w:rsidRPr="00436E66" w:rsidTr="00B35A3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E66" w:rsidRPr="00436E66" w:rsidRDefault="00436E66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E66" w:rsidRPr="00436E66" w:rsidRDefault="00436E66" w:rsidP="00436E6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36E66">
              <w:rPr>
                <w:rFonts w:ascii="Arial" w:hAnsi="Arial" w:cs="Arial"/>
                <w:b/>
              </w:rPr>
              <w:t>Temat</w:t>
            </w:r>
          </w:p>
          <w:p w:rsidR="00436E66" w:rsidRPr="00436E66" w:rsidRDefault="00436E66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Uzasadnienie prawne i faktyczne</w:t>
            </w:r>
          </w:p>
        </w:tc>
      </w:tr>
      <w:tr w:rsidR="00436E66" w:rsidRPr="00436E66" w:rsidTr="00B35A3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E66" w:rsidRPr="00436E66" w:rsidRDefault="00436E66" w:rsidP="00436E6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E66" w:rsidRPr="00436E66" w:rsidRDefault="00436E66" w:rsidP="00436E6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36E66">
              <w:rPr>
                <w:rFonts w:ascii="Arial" w:hAnsi="Arial" w:cs="Arial"/>
                <w:b/>
              </w:rPr>
              <w:t>Wbudowany zestaw z akceleratorem GPU i modułem synchronicznych kamer dla Katedry Informatyki</w:t>
            </w:r>
          </w:p>
          <w:p w:rsidR="007F6389" w:rsidRPr="00626487" w:rsidRDefault="00436E66" w:rsidP="007F638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Uzasadnienie prawne:</w:t>
            </w:r>
            <w:r w:rsidR="007F6389">
              <w:rPr>
                <w:rFonts w:ascii="Arial" w:hAnsi="Arial" w:cs="Arial"/>
              </w:rPr>
              <w:t xml:space="preserve"> art. 255 pkt.2</w:t>
            </w:r>
            <w:r w:rsidR="007F6389" w:rsidRPr="00626487">
              <w:rPr>
                <w:rFonts w:ascii="Arial" w:hAnsi="Arial" w:cs="Arial"/>
              </w:rPr>
              <w:t xml:space="preserve"> ustawy </w:t>
            </w:r>
            <w:proofErr w:type="spellStart"/>
            <w:r w:rsidR="007F6389" w:rsidRPr="00626487">
              <w:rPr>
                <w:rFonts w:ascii="Arial" w:hAnsi="Arial" w:cs="Arial"/>
              </w:rPr>
              <w:t>Pzp</w:t>
            </w:r>
            <w:proofErr w:type="spellEnd"/>
          </w:p>
          <w:p w:rsidR="00436E66" w:rsidRPr="00436E66" w:rsidRDefault="00436E66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wszystkie złożone wnioski o dopuszczenie do udziału w postępowaniu albo oferty podlegały odrzuceniu</w:t>
            </w:r>
          </w:p>
          <w:p w:rsidR="00436E66" w:rsidRPr="00436E66" w:rsidRDefault="00436E66" w:rsidP="00436E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Uzasadnienie faktyczne:</w:t>
            </w:r>
          </w:p>
          <w:p w:rsidR="00436E66" w:rsidRPr="00436E66" w:rsidRDefault="00436E66" w:rsidP="007F638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 xml:space="preserve">Zamawiający unieważnia zadanie 3 na podstawie art. 255 pkt.2 ustawy </w:t>
            </w:r>
            <w:proofErr w:type="spellStart"/>
            <w:r w:rsidRPr="00436E66">
              <w:rPr>
                <w:rFonts w:ascii="Arial" w:hAnsi="Arial" w:cs="Arial"/>
              </w:rPr>
              <w:t>Pzp</w:t>
            </w:r>
            <w:proofErr w:type="spellEnd"/>
            <w:r w:rsidRPr="00436E66">
              <w:rPr>
                <w:rFonts w:ascii="Arial" w:hAnsi="Arial" w:cs="Arial"/>
              </w:rPr>
              <w:t xml:space="preserve"> w związku z art. 259 ustawy </w:t>
            </w:r>
            <w:proofErr w:type="spellStart"/>
            <w:r w:rsidRPr="00436E66">
              <w:rPr>
                <w:rFonts w:ascii="Arial" w:hAnsi="Arial" w:cs="Arial"/>
              </w:rPr>
              <w:t>Pzp</w:t>
            </w:r>
            <w:proofErr w:type="spellEnd"/>
            <w:r w:rsidRPr="00436E66">
              <w:rPr>
                <w:rFonts w:ascii="Arial" w:hAnsi="Arial" w:cs="Arial"/>
              </w:rPr>
              <w:t>, gdyż wszystkie złożone oferty podlegały odrzuceniu</w:t>
            </w:r>
            <w:r w:rsidR="007F6389">
              <w:rPr>
                <w:rFonts w:ascii="Arial" w:hAnsi="Arial" w:cs="Arial"/>
              </w:rPr>
              <w:t>.</w:t>
            </w:r>
          </w:p>
        </w:tc>
      </w:tr>
      <w:tr w:rsidR="00436E66" w:rsidRPr="00436E66" w:rsidTr="00B35A3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E66" w:rsidRPr="00436E66" w:rsidRDefault="00436E66" w:rsidP="00436E6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436E66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E66" w:rsidRPr="00436E66" w:rsidRDefault="00436E66" w:rsidP="00436E6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36E66">
              <w:rPr>
                <w:rFonts w:ascii="Arial" w:hAnsi="Arial" w:cs="Arial"/>
                <w:b/>
              </w:rPr>
              <w:t>Minikomputer do implementacji algorytmów SI (2 szt.)  dla Katedry Inteligentnych Systemów Informatycznych</w:t>
            </w:r>
          </w:p>
          <w:p w:rsidR="007F6389" w:rsidRPr="00626487" w:rsidRDefault="007F6389" w:rsidP="007F638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Uzasadnienie prawne:</w:t>
            </w:r>
            <w:r>
              <w:rPr>
                <w:rFonts w:ascii="Arial" w:hAnsi="Arial" w:cs="Arial"/>
              </w:rPr>
              <w:t xml:space="preserve"> art. 255 pkt.2</w:t>
            </w:r>
            <w:r w:rsidRPr="00626487">
              <w:rPr>
                <w:rFonts w:ascii="Arial" w:hAnsi="Arial" w:cs="Arial"/>
              </w:rPr>
              <w:t xml:space="preserve"> ustawy </w:t>
            </w:r>
            <w:proofErr w:type="spellStart"/>
            <w:r w:rsidRPr="00626487">
              <w:rPr>
                <w:rFonts w:ascii="Arial" w:hAnsi="Arial" w:cs="Arial"/>
              </w:rPr>
              <w:t>Pzp</w:t>
            </w:r>
            <w:proofErr w:type="spellEnd"/>
          </w:p>
          <w:p w:rsidR="007F6389" w:rsidRPr="00436E66" w:rsidRDefault="007F6389" w:rsidP="007F638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wszystkie złożone wnioski o dopuszczenie do udziału w postępowaniu albo oferty podlegały odrzuceniu</w:t>
            </w:r>
          </w:p>
          <w:p w:rsidR="007F6389" w:rsidRPr="00436E66" w:rsidRDefault="007F6389" w:rsidP="007F638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36E66">
              <w:rPr>
                <w:rFonts w:ascii="Arial" w:hAnsi="Arial" w:cs="Arial"/>
              </w:rPr>
              <w:t>Uzasadnienie faktyczne:</w:t>
            </w:r>
          </w:p>
          <w:p w:rsidR="00436E66" w:rsidRPr="00436E66" w:rsidRDefault="00836518" w:rsidP="007F638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Zamawiający unieważnia zadanie 7</w:t>
            </w:r>
            <w:r w:rsidR="007F6389" w:rsidRPr="00436E66">
              <w:rPr>
                <w:rFonts w:ascii="Arial" w:hAnsi="Arial" w:cs="Arial"/>
              </w:rPr>
              <w:t xml:space="preserve"> na podstawie art. 255 pkt.2 ustawy </w:t>
            </w:r>
            <w:proofErr w:type="spellStart"/>
            <w:r w:rsidR="007F6389" w:rsidRPr="00436E66">
              <w:rPr>
                <w:rFonts w:ascii="Arial" w:hAnsi="Arial" w:cs="Arial"/>
              </w:rPr>
              <w:t>Pzp</w:t>
            </w:r>
            <w:proofErr w:type="spellEnd"/>
            <w:r w:rsidR="007F6389" w:rsidRPr="00436E66">
              <w:rPr>
                <w:rFonts w:ascii="Arial" w:hAnsi="Arial" w:cs="Arial"/>
              </w:rPr>
              <w:t xml:space="preserve"> w związku z art. 259 ustawy </w:t>
            </w:r>
            <w:proofErr w:type="spellStart"/>
            <w:r w:rsidR="007F6389" w:rsidRPr="00436E66">
              <w:rPr>
                <w:rFonts w:ascii="Arial" w:hAnsi="Arial" w:cs="Arial"/>
              </w:rPr>
              <w:t>Pzp</w:t>
            </w:r>
            <w:proofErr w:type="spellEnd"/>
            <w:r w:rsidR="007F6389" w:rsidRPr="00436E66">
              <w:rPr>
                <w:rFonts w:ascii="Arial" w:hAnsi="Arial" w:cs="Arial"/>
              </w:rPr>
              <w:t>, gdyż wszystkie złożone oferty podlegały odrzuceniu</w:t>
            </w:r>
            <w:r w:rsidR="007F6389">
              <w:rPr>
                <w:rFonts w:ascii="Arial" w:hAnsi="Arial" w:cs="Arial"/>
              </w:rPr>
              <w:t>.</w:t>
            </w:r>
          </w:p>
        </w:tc>
      </w:tr>
    </w:tbl>
    <w:p w:rsidR="007F6389" w:rsidRDefault="007F6389" w:rsidP="00436E66">
      <w:pPr>
        <w:spacing w:line="360" w:lineRule="auto"/>
        <w:jc w:val="both"/>
        <w:rPr>
          <w:rFonts w:ascii="Arial" w:hAnsi="Arial" w:cs="Arial"/>
        </w:rPr>
      </w:pPr>
    </w:p>
    <w:bookmarkEnd w:id="0"/>
    <w:sectPr w:rsidR="007F6389" w:rsidSect="00211A34">
      <w:headerReference w:type="default" r:id="rId6"/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98F" w:rsidRDefault="00D2498F">
      <w:r>
        <w:separator/>
      </w:r>
    </w:p>
  </w:endnote>
  <w:endnote w:type="continuationSeparator" w:id="0">
    <w:p w:rsidR="00D2498F" w:rsidRDefault="00D24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EC2" w:rsidRDefault="00B47696" w:rsidP="003F3EC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5721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F3EC2" w:rsidTr="004E4DF3">
      <w:tc>
        <w:tcPr>
          <w:tcW w:w="0" w:type="auto"/>
          <w:shd w:val="clear" w:color="auto" w:fill="auto"/>
          <w:vAlign w:val="center"/>
        </w:tcPr>
        <w:p w:rsidR="003F3EC2" w:rsidRPr="00B44D15" w:rsidRDefault="003F3EC2" w:rsidP="003F3EC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F3EC2" w:rsidRPr="00B7388A" w:rsidRDefault="003F3EC2" w:rsidP="003F3EC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F3EC2" w:rsidRPr="00AB1BF2" w:rsidRDefault="003F3EC2" w:rsidP="003F3EC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F3EC2" w:rsidRPr="0099535B" w:rsidRDefault="003F3EC2" w:rsidP="003F3EC2">
          <w:pPr>
            <w:pStyle w:val="Bezodstpw"/>
            <w:jc w:val="center"/>
            <w:rPr>
              <w:noProof/>
            </w:rPr>
          </w:pPr>
        </w:p>
      </w:tc>
    </w:tr>
  </w:tbl>
  <w:p w:rsidR="003F3EC2" w:rsidRPr="008F758E" w:rsidRDefault="003F3EC2" w:rsidP="003F3EC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F3EC2" w:rsidRPr="008F758E" w:rsidRDefault="00B47696" w:rsidP="003F3EC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3F3EC2" w:rsidRPr="008F758E">
      <w:rPr>
        <w:rFonts w:ascii="Roboto" w:hAnsi="Roboto"/>
        <w:sz w:val="24"/>
        <w:szCs w:val="24"/>
      </w:rPr>
      <w:t xml:space="preserve">ul. </w:t>
    </w:r>
    <w:r w:rsidR="003F3EC2">
      <w:rPr>
        <w:rFonts w:ascii="Roboto" w:hAnsi="Roboto"/>
        <w:sz w:val="24"/>
        <w:szCs w:val="24"/>
      </w:rPr>
      <w:t>Gen. J.H. Dąbrowskiego 69</w:t>
    </w:r>
    <w:r w:rsidR="003F3EC2" w:rsidRPr="008F758E">
      <w:rPr>
        <w:rFonts w:ascii="Roboto" w:hAnsi="Roboto"/>
        <w:sz w:val="24"/>
        <w:szCs w:val="24"/>
      </w:rPr>
      <w:t>, 42-201 Częstochowa</w:t>
    </w:r>
  </w:p>
  <w:p w:rsidR="003F3EC2" w:rsidRPr="00D57C24" w:rsidRDefault="003F3EC2" w:rsidP="003F3EC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E6F" w:rsidRPr="003F3EC2" w:rsidRDefault="003F3EC2" w:rsidP="003F3EC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98F" w:rsidRDefault="00D2498F">
      <w:r>
        <w:separator/>
      </w:r>
    </w:p>
  </w:footnote>
  <w:footnote w:type="continuationSeparator" w:id="0">
    <w:p w:rsidR="00D2498F" w:rsidRDefault="00D24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EC2" w:rsidRPr="0062295F" w:rsidRDefault="00B47696" w:rsidP="003F3EC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6192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5168;visibility:visible" strokeweight="1.5pt"/>
      </w:pict>
    </w:r>
  </w:p>
  <w:p w:rsidR="006E3089" w:rsidRDefault="006E3089">
    <w:pPr>
      <w:pStyle w:val="Nagwek"/>
    </w:pPr>
  </w:p>
  <w:p w:rsidR="003F3EC2" w:rsidRDefault="003F3EC2">
    <w:pPr>
      <w:pStyle w:val="Nagwek"/>
    </w:pPr>
  </w:p>
  <w:p w:rsidR="003F3EC2" w:rsidRDefault="003F3EC2">
    <w:pPr>
      <w:pStyle w:val="Nagwek"/>
    </w:pPr>
  </w:p>
  <w:p w:rsidR="003F3EC2" w:rsidRDefault="003F3E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40D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F3EC2"/>
    <w:rsid w:val="00431C0B"/>
    <w:rsid w:val="00436E66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6389"/>
    <w:rsid w:val="008040DD"/>
    <w:rsid w:val="00832144"/>
    <w:rsid w:val="00836518"/>
    <w:rsid w:val="008567C7"/>
    <w:rsid w:val="008642B3"/>
    <w:rsid w:val="008A6C10"/>
    <w:rsid w:val="008E083E"/>
    <w:rsid w:val="008E5102"/>
    <w:rsid w:val="00915B9E"/>
    <w:rsid w:val="00952256"/>
    <w:rsid w:val="0097748A"/>
    <w:rsid w:val="00982E94"/>
    <w:rsid w:val="009F0E5C"/>
    <w:rsid w:val="00A029B8"/>
    <w:rsid w:val="00A91321"/>
    <w:rsid w:val="00AA02AC"/>
    <w:rsid w:val="00B32D12"/>
    <w:rsid w:val="00B464D3"/>
    <w:rsid w:val="00B47696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498F"/>
    <w:rsid w:val="00D26ED6"/>
    <w:rsid w:val="00D42C90"/>
    <w:rsid w:val="00D8427E"/>
    <w:rsid w:val="00E30B2D"/>
    <w:rsid w:val="00E62859"/>
    <w:rsid w:val="00E85D70"/>
    <w:rsid w:val="00ED4EB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C79AE4E"/>
  <w15:chartTrackingRefBased/>
  <w15:docId w15:val="{F692A361-FEB8-4B7F-930F-EA6D918F1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F3EC2"/>
    <w:rPr>
      <w:sz w:val="24"/>
      <w:szCs w:val="24"/>
    </w:rPr>
  </w:style>
  <w:style w:type="paragraph" w:styleId="Bezodstpw">
    <w:name w:val="No Spacing"/>
    <w:uiPriority w:val="1"/>
    <w:qFormat/>
    <w:rsid w:val="003F3EC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8</Pages>
  <Words>1094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2021-11-25T12:37:00Z</cp:lastPrinted>
  <dcterms:created xsi:type="dcterms:W3CDTF">2021-11-25T12:37:00Z</dcterms:created>
  <dcterms:modified xsi:type="dcterms:W3CDTF">2021-11-25T12:37:00Z</dcterms:modified>
</cp:coreProperties>
</file>