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0BB" w:rsidRDefault="005D2664" w:rsidP="00CC16D8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D2664">
        <w:rPr>
          <w:rFonts w:ascii="Times New Roman" w:hAnsi="Times New Roman"/>
          <w:b w:val="0"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2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31F" w:rsidRPr="00CC16D8" w:rsidRDefault="007E331F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5B56C1">
        <w:rPr>
          <w:sz w:val="22"/>
          <w:szCs w:val="22"/>
        </w:rPr>
        <w:t>w trybie</w:t>
      </w:r>
      <w:r w:rsidR="00D30689" w:rsidRPr="00D30689">
        <w:rPr>
          <w:sz w:val="22"/>
          <w:szCs w:val="22"/>
        </w:rPr>
        <w:t xml:space="preserve"> podstawowy</w:t>
      </w:r>
      <w:r w:rsidR="005B56C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5D2664" w:rsidRPr="005D2664" w:rsidRDefault="005D2664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F50B93">
        <w:rPr>
          <w:b/>
          <w:bCs/>
          <w:i/>
          <w:sz w:val="28"/>
          <w:szCs w:val="28"/>
        </w:rPr>
        <w:t xml:space="preserve">Dostawa sprzętu </w:t>
      </w:r>
      <w:r w:rsidR="002F1951">
        <w:rPr>
          <w:b/>
          <w:bCs/>
          <w:i/>
          <w:sz w:val="28"/>
          <w:szCs w:val="28"/>
        </w:rPr>
        <w:t>komputerowego – monitory.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030BB" w:rsidRPr="007677F8" w:rsidTr="003030BB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:rsid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:rsidR="003030BB" w:rsidRP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:rsidR="003030BB" w:rsidRPr="007677F8" w:rsidRDefault="003030B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3030BB" w:rsidRDefault="003030B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7F7DE6" w:rsidP="006544B5">
                  <w:r w:rsidRPr="003030BB"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9" o:title=""/>
                      </v:shape>
                      <w:control r:id="rId10" w:name="CheckBox15" w:shapeid="_x0000_i1037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proofErr w:type="spellStart"/>
                  <w:r w:rsidRPr="003030BB">
                    <w:t>Mikroprzedsiębiorstwo</w:t>
                  </w:r>
                  <w:proofErr w:type="spellEnd"/>
                  <w:r w:rsidRPr="003030BB">
                    <w:t xml:space="preserve"> 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7F7DE6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9" o:title=""/>
                      </v:shape>
                      <w:control r:id="rId11" w:name="CheckBox121" w:shapeid="_x0000_i1039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Małe przedsiębiorstwo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7F7DE6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9" o:title=""/>
                      </v:shape>
                      <w:control r:id="rId12" w:name="CheckBox1211" w:shapeid="_x0000_i1041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Średnie przedsiębiorstwo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nie jest </w:t>
                  </w:r>
                  <w:proofErr w:type="spellStart"/>
                  <w:r w:rsidRPr="003030BB">
                    <w:rPr>
                      <w:i/>
                      <w:sz w:val="16"/>
                    </w:rPr>
                    <w:t>mikroprzedsiębiorstwem</w:t>
                  </w:r>
                  <w:proofErr w:type="spellEnd"/>
                  <w:r w:rsidRPr="003030BB">
                    <w:rPr>
                      <w:i/>
                      <w:sz w:val="16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7F7DE6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9" o:title=""/>
                      </v:shape>
                      <w:control r:id="rId13" w:name="CheckBox1212" w:shapeid="_x0000_i1043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Jednoosobowa działalność gospodarcza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7F7DE6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9" o:title=""/>
                      </v:shape>
                      <w:control r:id="rId14" w:name="CheckBox1213" w:shapeid="_x0000_i1045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Osoba fizyczna nieprowadząca działalności gospodarczej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7F7DE6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9" o:title=""/>
                      </v:shape>
                      <w:control r:id="rId15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3030BB" w:rsidRDefault="003030BB" w:rsidP="006544B5">
                  <w:r w:rsidRPr="003030BB">
                    <w:t>Inny rodzaj</w:t>
                  </w:r>
                </w:p>
                <w:p w:rsidR="003030BB" w:rsidRPr="003030BB" w:rsidRDefault="003030BB" w:rsidP="006544B5"/>
              </w:tc>
            </w:tr>
          </w:tbl>
          <w:p w:rsidR="003030BB" w:rsidRPr="007677F8" w:rsidRDefault="003030B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030BB" w:rsidRPr="00AF4AC3" w:rsidRDefault="003030BB" w:rsidP="00AA39D6">
      <w:pPr>
        <w:spacing w:line="276" w:lineRule="auto"/>
        <w:jc w:val="both"/>
        <w:rPr>
          <w:sz w:val="16"/>
          <w:szCs w:val="16"/>
        </w:rPr>
      </w:pPr>
    </w:p>
    <w:p w:rsidR="003030BB" w:rsidRPr="003030BB" w:rsidRDefault="003030BB" w:rsidP="003030BB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:rsidR="006D09E0" w:rsidRPr="003030BB" w:rsidRDefault="004D5A42" w:rsidP="003030B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D2664" w:rsidRDefault="00D30689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5D2664" w:rsidRPr="003030BB">
              <w:rPr>
                <w:b/>
                <w:i/>
                <w:u w:val="single"/>
              </w:rPr>
              <w:t>Dostawa sprzętu komputerowego – monitory</w:t>
            </w:r>
          </w:p>
          <w:p w:rsidR="003030BB" w:rsidRDefault="003030BB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</w:t>
            </w:r>
            <w:r w:rsidR="003030BB">
              <w:rPr>
                <w:b/>
                <w:i/>
                <w:sz w:val="22"/>
                <w:szCs w:val="22"/>
              </w:rPr>
              <w:t>…………..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3030BB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75 szt.  = …………….…… złotych netto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D30689" w:rsidRPr="005D2664" w:rsidRDefault="00191322" w:rsidP="0019132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  <w:r w:rsidR="005D2664">
              <w:rPr>
                <w:b/>
                <w:sz w:val="22"/>
                <w:szCs w:val="22"/>
              </w:rPr>
              <w:t xml:space="preserve">(łącznie) wynosi: </w:t>
            </w:r>
            <w:r w:rsidR="005D2664"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</w:tbl>
    <w:p w:rsidR="006E2451" w:rsidRDefault="006E2451" w:rsidP="003030BB">
      <w:pPr>
        <w:jc w:val="both"/>
        <w:rPr>
          <w:b/>
          <w:sz w:val="22"/>
          <w:szCs w:val="22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3030BB" w:rsidRPr="003030BB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>oferowany sprzęt jest fabrycznie nowy i nieużywany, jest</w:t>
      </w:r>
      <w:r w:rsidRPr="003030BB">
        <w:rPr>
          <w:rFonts w:cs="Arial"/>
          <w:bCs/>
          <w:szCs w:val="20"/>
        </w:rPr>
        <w:t xml:space="preserve"> w aktualnej ofercie producenta na dzień składania ofert,</w:t>
      </w:r>
      <w:r>
        <w:t xml:space="preserve"> posiada  stosowne dokumenty, certyfikaty i aprobaty dopuszczające  sprzęt do sprzedaży i użytkowania na terenie RP.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.......... miesięcy licząc od daty odbioru końcowego;</w:t>
      </w:r>
    </w:p>
    <w:p w:rsidR="00DA34D3" w:rsidRPr="00DA34D3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wykonania zamówienia</w:t>
      </w:r>
      <w:r>
        <w:rPr>
          <w:sz w:val="22"/>
          <w:szCs w:val="22"/>
        </w:rPr>
        <w:t xml:space="preserve"> dostarczenia sprzętu na własny koszt do Szpitala Specjalistycznego w Chorzowie przy ul. Zjednoczenia 10,</w:t>
      </w:r>
      <w:r>
        <w:rPr>
          <w:b/>
          <w:sz w:val="22"/>
          <w:szCs w:val="22"/>
        </w:rPr>
        <w:t xml:space="preserve"> deklarujemy na  ……</w:t>
      </w:r>
      <w:r w:rsidR="00B35C73">
        <w:rPr>
          <w:b/>
          <w:sz w:val="22"/>
          <w:szCs w:val="22"/>
        </w:rPr>
        <w:t>…. dni od dnia zawarcia umowy (3,6,9</w:t>
      </w:r>
      <w:r>
        <w:rPr>
          <w:b/>
          <w:sz w:val="22"/>
          <w:szCs w:val="22"/>
        </w:rPr>
        <w:t xml:space="preserve"> zgodnie z rozdziałem 21.2 SWZ)</w:t>
      </w:r>
      <w:r>
        <w:rPr>
          <w:sz w:val="22"/>
          <w:szCs w:val="22"/>
        </w:rPr>
        <w:t>,</w:t>
      </w:r>
    </w:p>
    <w:p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DA34D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30689" w:rsidRPr="00ED129D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546DB7" w:rsidRPr="003030BB" w:rsidRDefault="00546DB7" w:rsidP="003030BB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</w:p>
    <w:p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6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2020 poz. 1913</w:t>
        </w:r>
      </w:hyperlink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6E2451" w:rsidRDefault="00E3260B" w:rsidP="006E2451">
      <w:pPr>
        <w:rPr>
          <w:i/>
        </w:rPr>
      </w:pP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(PODPISEM  KWALIFIKOWANYM)</w:t>
      </w: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A9358E">
      <w:headerReference w:type="default" r:id="rId17"/>
      <w:pgSz w:w="11906" w:h="16838"/>
      <w:pgMar w:top="679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BA1" w:rsidRDefault="00FD0BA1" w:rsidP="00FF57EE">
      <w:r>
        <w:separator/>
      </w:r>
    </w:p>
  </w:endnote>
  <w:endnote w:type="continuationSeparator" w:id="0">
    <w:p w:rsidR="00FD0BA1" w:rsidRDefault="00FD0BA1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BA1" w:rsidRDefault="00FD0BA1" w:rsidP="00FF57EE">
      <w:r>
        <w:separator/>
      </w:r>
    </w:p>
  </w:footnote>
  <w:footnote w:type="continuationSeparator" w:id="0">
    <w:p w:rsidR="00FD0BA1" w:rsidRDefault="00FD0BA1" w:rsidP="00FF57EE">
      <w:r>
        <w:continuationSeparator/>
      </w:r>
    </w:p>
  </w:footnote>
  <w:footnote w:id="1"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30689">
      <w:rPr>
        <w:sz w:val="20"/>
        <w:szCs w:val="20"/>
      </w:rPr>
      <w:t>TP/</w:t>
    </w:r>
    <w:r w:rsidR="002F1951">
      <w:rPr>
        <w:sz w:val="20"/>
        <w:szCs w:val="20"/>
      </w:rPr>
      <w:t>SKM/35</w:t>
    </w:r>
    <w:r w:rsidR="00D30689">
      <w:rPr>
        <w:sz w:val="20"/>
        <w:szCs w:val="20"/>
      </w:rPr>
      <w:t>/21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0518"/>
    <w:rsid w:val="00033A94"/>
    <w:rsid w:val="00036FCA"/>
    <w:rsid w:val="00075B49"/>
    <w:rsid w:val="001063D3"/>
    <w:rsid w:val="0018292E"/>
    <w:rsid w:val="00191322"/>
    <w:rsid w:val="001C7D84"/>
    <w:rsid w:val="001F14FA"/>
    <w:rsid w:val="001F7B52"/>
    <w:rsid w:val="002214DB"/>
    <w:rsid w:val="0022574C"/>
    <w:rsid w:val="00262DE8"/>
    <w:rsid w:val="00267D1F"/>
    <w:rsid w:val="002A2613"/>
    <w:rsid w:val="002E612D"/>
    <w:rsid w:val="002F1951"/>
    <w:rsid w:val="003030BB"/>
    <w:rsid w:val="00325372"/>
    <w:rsid w:val="00390E1B"/>
    <w:rsid w:val="003B769C"/>
    <w:rsid w:val="004D5A42"/>
    <w:rsid w:val="00525EFF"/>
    <w:rsid w:val="00546DB7"/>
    <w:rsid w:val="005844F6"/>
    <w:rsid w:val="005B56C1"/>
    <w:rsid w:val="005D2664"/>
    <w:rsid w:val="005D484D"/>
    <w:rsid w:val="005F6F5F"/>
    <w:rsid w:val="00612195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F3E87"/>
    <w:rsid w:val="007F7DE6"/>
    <w:rsid w:val="00871B0A"/>
    <w:rsid w:val="008A0EDC"/>
    <w:rsid w:val="009312B4"/>
    <w:rsid w:val="00934F2D"/>
    <w:rsid w:val="0097776D"/>
    <w:rsid w:val="00983D1D"/>
    <w:rsid w:val="0099002D"/>
    <w:rsid w:val="009D75A8"/>
    <w:rsid w:val="00A50E18"/>
    <w:rsid w:val="00A55A31"/>
    <w:rsid w:val="00A9358E"/>
    <w:rsid w:val="00A9564B"/>
    <w:rsid w:val="00AA39D6"/>
    <w:rsid w:val="00AE2ACB"/>
    <w:rsid w:val="00AE5DCA"/>
    <w:rsid w:val="00AF4AC3"/>
    <w:rsid w:val="00B163FB"/>
    <w:rsid w:val="00B35C73"/>
    <w:rsid w:val="00B47637"/>
    <w:rsid w:val="00B9086B"/>
    <w:rsid w:val="00B92B5F"/>
    <w:rsid w:val="00BC4F99"/>
    <w:rsid w:val="00BD4D5D"/>
    <w:rsid w:val="00BF2725"/>
    <w:rsid w:val="00C22F7D"/>
    <w:rsid w:val="00C75E74"/>
    <w:rsid w:val="00CC16D8"/>
    <w:rsid w:val="00CE3AE6"/>
    <w:rsid w:val="00D06423"/>
    <w:rsid w:val="00D14D7F"/>
    <w:rsid w:val="00D30689"/>
    <w:rsid w:val="00D554C7"/>
    <w:rsid w:val="00DA34D3"/>
    <w:rsid w:val="00DC336F"/>
    <w:rsid w:val="00DF2465"/>
    <w:rsid w:val="00E1735C"/>
    <w:rsid w:val="00E3260B"/>
    <w:rsid w:val="00EA3737"/>
    <w:rsid w:val="00ED129D"/>
    <w:rsid w:val="00F00810"/>
    <w:rsid w:val="00F134D5"/>
    <w:rsid w:val="00F31EAC"/>
    <w:rsid w:val="00FC3482"/>
    <w:rsid w:val="00FD0BA1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ontrol" Target="activeX/activeX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sap.sejm.gov.pl/isap.nsf/DocDetails.xsp?id=WDU202000019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10" Type="http://schemas.openxmlformats.org/officeDocument/2006/relationships/control" Target="activeX/activeX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F3C2B-7A40-4E53-9E87-556E16AF5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dcterms:created xsi:type="dcterms:W3CDTF">2021-11-22T06:58:00Z</dcterms:created>
  <dcterms:modified xsi:type="dcterms:W3CDTF">2021-11-25T06:42:00Z</dcterms:modified>
</cp:coreProperties>
</file>