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834433" w:rsidP="00893368">
      <w:pPr>
        <w:spacing w:line="360" w:lineRule="auto"/>
        <w:jc w:val="right"/>
        <w:rPr>
          <w:rFonts w:ascii="Arial" w:hAnsi="Arial" w:cs="Arial"/>
          <w:b/>
        </w:rPr>
      </w:pPr>
      <w:r w:rsidRPr="00834433">
        <w:rPr>
          <w:rFonts w:ascii="Arial" w:hAnsi="Arial" w:cs="Arial"/>
          <w:b/>
        </w:rPr>
        <w:t>Politechnika Częstochowska</w:t>
      </w:r>
    </w:p>
    <w:p w:rsidR="00E54E5A" w:rsidRPr="006C064D" w:rsidRDefault="00834433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834433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834433">
        <w:rPr>
          <w:rFonts w:ascii="Arial" w:hAnsi="Arial" w:cs="Arial"/>
          <w:b/>
        </w:rPr>
        <w:t>69</w:t>
      </w:r>
    </w:p>
    <w:p w:rsidR="00E54E5A" w:rsidRPr="006C064D" w:rsidRDefault="00834433" w:rsidP="00893368">
      <w:pPr>
        <w:spacing w:line="360" w:lineRule="auto"/>
        <w:jc w:val="right"/>
        <w:rPr>
          <w:rFonts w:ascii="Arial" w:hAnsi="Arial" w:cs="Arial"/>
          <w:b/>
        </w:rPr>
      </w:pPr>
      <w:r w:rsidRPr="00834433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834433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834433" w:rsidRPr="00834433">
        <w:rPr>
          <w:rFonts w:ascii="Arial" w:hAnsi="Arial" w:cs="Arial"/>
          <w:b/>
        </w:rPr>
        <w:t>Tryb podstawowy bez negocjacji - art. 275 pkt. 1 ustawy Pzp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834433" w:rsidRPr="00834433">
        <w:rPr>
          <w:rFonts w:ascii="Arial" w:hAnsi="Arial" w:cs="Arial"/>
          <w:b/>
        </w:rPr>
        <w:t>Dostawa trzech trójfazowych modułowych zasilaczy UPS dla Miejskiej Sieci Komputerowej CzestMAN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834433" w:rsidRPr="00834433">
        <w:rPr>
          <w:rFonts w:ascii="Arial" w:hAnsi="Arial" w:cs="Arial"/>
          <w:b/>
        </w:rPr>
        <w:t>ZP/DK-32/21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87BD4" w:rsidRPr="006C064D" w:rsidTr="00B87BD4">
        <w:trPr>
          <w:trHeight w:val="704"/>
        </w:trPr>
        <w:tc>
          <w:tcPr>
            <w:tcW w:w="5000" w:type="pct"/>
            <w:vAlign w:val="center"/>
          </w:tcPr>
          <w:p w:rsidR="00B87BD4" w:rsidRPr="006C064D" w:rsidRDefault="00B87BD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B87BD4" w:rsidRPr="006C064D" w:rsidTr="00B87BD4">
        <w:tc>
          <w:tcPr>
            <w:tcW w:w="5000" w:type="pct"/>
          </w:tcPr>
          <w:p w:rsidR="00B87BD4" w:rsidRPr="006C064D" w:rsidRDefault="00B87BD4" w:rsidP="00570E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834433">
              <w:rPr>
                <w:rFonts w:ascii="Arial" w:hAnsi="Arial" w:cs="Arial"/>
              </w:rPr>
              <w:t>Dostawa trzech trójfazowych modułowych zasilaczy UPS dla Miejskiej Sieci Komputerowej CzestMAN</w:t>
            </w:r>
          </w:p>
          <w:p w:rsidR="00B87BD4" w:rsidRPr="006C064D" w:rsidRDefault="00B87BD4" w:rsidP="00570EC8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</w:t>
            </w:r>
            <w:bookmarkStart w:id="0" w:name="_GoBack"/>
            <w:bookmarkEnd w:id="0"/>
            <w:r w:rsidRPr="006C064D">
              <w:rPr>
                <w:rFonts w:ascii="Arial" w:hAnsi="Arial" w:cs="Arial"/>
              </w:rPr>
              <w:t xml:space="preserve">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B87BD4" w:rsidRPr="006C064D" w:rsidRDefault="00B87BD4" w:rsidP="00570E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B87BD4" w:rsidRPr="006C064D" w:rsidRDefault="00B87BD4" w:rsidP="00570E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34433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B87BD4" w:rsidRPr="006C064D" w:rsidRDefault="00B87BD4" w:rsidP="00570E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B87BD4" w:rsidRPr="006C064D" w:rsidRDefault="00B87BD4" w:rsidP="00570EC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lastRenderedPageBreak/>
              <w:t>wynosi kwotę brutto....................... zł</w:t>
            </w:r>
          </w:p>
          <w:p w:rsidR="00B87BD4" w:rsidRPr="006C064D" w:rsidRDefault="00B87BD4" w:rsidP="00570EC8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B87BD4" w:rsidRPr="006C064D" w:rsidRDefault="00B87BD4" w:rsidP="00570EC8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B87BD4" w:rsidRPr="006C064D" w:rsidRDefault="00B87BD4" w:rsidP="00570EC8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B87BD4" w:rsidRPr="006C064D" w:rsidRDefault="00B87BD4" w:rsidP="00570EC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40C" w:rsidRDefault="0099640C">
      <w:r>
        <w:separator/>
      </w:r>
    </w:p>
  </w:endnote>
  <w:endnote w:type="continuationSeparator" w:id="0">
    <w:p w:rsidR="0099640C" w:rsidRDefault="00996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433" w:rsidRDefault="008344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87BD4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433" w:rsidRDefault="008344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40C" w:rsidRDefault="0099640C">
      <w:r>
        <w:separator/>
      </w:r>
    </w:p>
  </w:footnote>
  <w:footnote w:type="continuationSeparator" w:id="0">
    <w:p w:rsidR="0099640C" w:rsidRDefault="0099640C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433" w:rsidRDefault="008344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433" w:rsidRDefault="008344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40C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433"/>
    <w:rsid w:val="00834F16"/>
    <w:rsid w:val="00893368"/>
    <w:rsid w:val="009739A3"/>
    <w:rsid w:val="00974624"/>
    <w:rsid w:val="0099640C"/>
    <w:rsid w:val="00A16914"/>
    <w:rsid w:val="00A62C2A"/>
    <w:rsid w:val="00AB288E"/>
    <w:rsid w:val="00AF2CA7"/>
    <w:rsid w:val="00B21345"/>
    <w:rsid w:val="00B80988"/>
    <w:rsid w:val="00B87BB6"/>
    <w:rsid w:val="00B87BD4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C92F57C"/>
  <w15:chartTrackingRefBased/>
  <w15:docId w15:val="{BA54CA13-4F14-4D2C-9F9F-8D928B73D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7E315FD-094D-4762-82FA-0650A7C35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342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2021-10-26T06:49:00Z</dcterms:created>
  <dcterms:modified xsi:type="dcterms:W3CDTF">2021-10-26T06:49:00Z</dcterms:modified>
</cp:coreProperties>
</file>