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63940" w:rsidRPr="00E63940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63940" w:rsidRPr="00E63940">
        <w:rPr>
          <w:rFonts w:ascii="Times New Roman" w:hAnsi="Times New Roman"/>
          <w:b/>
        </w:rPr>
        <w:t>ZP/DK-32/21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63940" w:rsidRPr="00E63940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63940" w:rsidRPr="00E63940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63940" w:rsidRPr="00E63940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63940" w:rsidRPr="00E63940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63940" w:rsidRPr="00E63940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E63940" w:rsidRPr="00110593" w:rsidTr="00B509C2">
        <w:tc>
          <w:tcPr>
            <w:tcW w:w="9212" w:type="dxa"/>
            <w:shd w:val="clear" w:color="auto" w:fill="D9D9D9"/>
          </w:tcPr>
          <w:p w:rsidR="00E63940" w:rsidRPr="00110593" w:rsidRDefault="00E63940" w:rsidP="00B509C2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63940" w:rsidRPr="00110593" w:rsidRDefault="00E63940" w:rsidP="00B509C2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63940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E63940" w:rsidRPr="00110593" w:rsidRDefault="00E63940" w:rsidP="00B509C2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63940" w:rsidRPr="00110593" w:rsidRDefault="00E63940" w:rsidP="00B509C2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63940" w:rsidRPr="00E63940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E63940" w:rsidP="005434B3">
      <w:pPr>
        <w:spacing w:after="240" w:line="276" w:lineRule="auto"/>
        <w:jc w:val="center"/>
        <w:rPr>
          <w:rFonts w:ascii="Times New Roman" w:hAnsi="Times New Roman"/>
        </w:rPr>
      </w:pPr>
      <w:r w:rsidRPr="00E63940">
        <w:rPr>
          <w:rFonts w:ascii="Times New Roman" w:hAnsi="Times New Roman"/>
          <w:b/>
        </w:rPr>
        <w:t>Dostawa trzech trójfazowych modułowych zasilaczy UPS dla Miejskiej Sieci Komputerowej CzestMAN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bookmarkStart w:id="0" w:name="_GoBack"/>
      <w:bookmarkEnd w:id="0"/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4FAD" w:rsidRDefault="00254FAD" w:rsidP="0038231F">
      <w:pPr>
        <w:spacing w:after="0" w:line="240" w:lineRule="auto"/>
      </w:pPr>
      <w:r>
        <w:separator/>
      </w:r>
    </w:p>
  </w:endnote>
  <w:endnote w:type="continuationSeparator" w:id="0">
    <w:p w:rsidR="00254FAD" w:rsidRDefault="00254F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40" w:rsidRDefault="00E639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110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110A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40" w:rsidRDefault="00E63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4FAD" w:rsidRDefault="00254FAD" w:rsidP="0038231F">
      <w:pPr>
        <w:spacing w:after="0" w:line="240" w:lineRule="auto"/>
      </w:pPr>
      <w:r>
        <w:separator/>
      </w:r>
    </w:p>
  </w:footnote>
  <w:footnote w:type="continuationSeparator" w:id="0">
    <w:p w:rsidR="00254FAD" w:rsidRDefault="00254FA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40" w:rsidRDefault="00E639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40" w:rsidRDefault="00E639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40" w:rsidRDefault="00E639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FA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4FAD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3940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10A2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4C1290-7F14-49F8-8CAD-DDC7F4AF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38D3C-A969-490C-920C-8A36C4905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2021-10-26T06:45:00Z</dcterms:created>
  <dcterms:modified xsi:type="dcterms:W3CDTF">2021-10-26T06:45:00Z</dcterms:modified>
</cp:coreProperties>
</file>