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9507C3" w:rsidRDefault="00094CD2" w:rsidP="009507C3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9507C3">
        <w:rPr>
          <w:rFonts w:ascii="Arial" w:hAnsi="Arial" w:cs="Arial"/>
          <w:sz w:val="24"/>
          <w:szCs w:val="24"/>
        </w:rPr>
        <w:t>Częstochowa</w:t>
      </w:r>
      <w:r w:rsidR="00D665F5" w:rsidRPr="009507C3">
        <w:rPr>
          <w:rFonts w:ascii="Arial" w:hAnsi="Arial" w:cs="Arial"/>
          <w:sz w:val="24"/>
          <w:szCs w:val="24"/>
        </w:rPr>
        <w:t xml:space="preserve"> dnia: </w:t>
      </w:r>
      <w:r w:rsidRPr="009507C3">
        <w:rPr>
          <w:rFonts w:ascii="Arial" w:hAnsi="Arial" w:cs="Arial"/>
          <w:sz w:val="24"/>
          <w:szCs w:val="24"/>
        </w:rPr>
        <w:t>2021-10-26</w:t>
      </w:r>
    </w:p>
    <w:p w:rsidR="00D665F5" w:rsidRPr="009507C3" w:rsidRDefault="00D665F5" w:rsidP="009507C3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9507C3" w:rsidRDefault="00094CD2" w:rsidP="009507C3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9507C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9507C3" w:rsidRDefault="00094CD2" w:rsidP="009507C3">
      <w:pPr>
        <w:spacing w:line="360" w:lineRule="auto"/>
        <w:rPr>
          <w:rFonts w:ascii="Arial" w:hAnsi="Arial" w:cs="Arial"/>
          <w:sz w:val="24"/>
          <w:szCs w:val="24"/>
        </w:rPr>
      </w:pPr>
      <w:r w:rsidRPr="009507C3">
        <w:rPr>
          <w:rFonts w:ascii="Arial" w:hAnsi="Arial" w:cs="Arial"/>
          <w:sz w:val="24"/>
          <w:szCs w:val="24"/>
        </w:rPr>
        <w:t>Dąbrowskiego</w:t>
      </w:r>
      <w:r w:rsidR="00D665F5" w:rsidRPr="009507C3">
        <w:rPr>
          <w:rFonts w:ascii="Arial" w:hAnsi="Arial" w:cs="Arial"/>
          <w:sz w:val="24"/>
          <w:szCs w:val="24"/>
        </w:rPr>
        <w:t xml:space="preserve"> </w:t>
      </w:r>
      <w:r w:rsidRPr="009507C3">
        <w:rPr>
          <w:rFonts w:ascii="Arial" w:hAnsi="Arial" w:cs="Arial"/>
          <w:sz w:val="24"/>
          <w:szCs w:val="24"/>
        </w:rPr>
        <w:t>69</w:t>
      </w:r>
    </w:p>
    <w:p w:rsidR="00D665F5" w:rsidRPr="009507C3" w:rsidRDefault="00094CD2" w:rsidP="009507C3">
      <w:pPr>
        <w:spacing w:line="360" w:lineRule="auto"/>
        <w:rPr>
          <w:rFonts w:ascii="Arial" w:hAnsi="Arial" w:cs="Arial"/>
          <w:sz w:val="24"/>
          <w:szCs w:val="24"/>
        </w:rPr>
      </w:pPr>
      <w:r w:rsidRPr="009507C3">
        <w:rPr>
          <w:rFonts w:ascii="Arial" w:hAnsi="Arial" w:cs="Arial"/>
          <w:sz w:val="24"/>
          <w:szCs w:val="24"/>
        </w:rPr>
        <w:t>42-201</w:t>
      </w:r>
      <w:r w:rsidR="00D665F5" w:rsidRPr="009507C3">
        <w:rPr>
          <w:rFonts w:ascii="Arial" w:hAnsi="Arial" w:cs="Arial"/>
          <w:sz w:val="24"/>
          <w:szCs w:val="24"/>
        </w:rPr>
        <w:t xml:space="preserve"> </w:t>
      </w:r>
      <w:r w:rsidRPr="009507C3">
        <w:rPr>
          <w:rFonts w:ascii="Arial" w:hAnsi="Arial" w:cs="Arial"/>
          <w:sz w:val="24"/>
          <w:szCs w:val="24"/>
        </w:rPr>
        <w:t>Częstochowa</w:t>
      </w:r>
    </w:p>
    <w:p w:rsidR="00D665F5" w:rsidRPr="009507C3" w:rsidRDefault="00D665F5" w:rsidP="009507C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507C3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9507C3" w:rsidRDefault="00D665F5" w:rsidP="009507C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507C3">
        <w:rPr>
          <w:rFonts w:ascii="Arial" w:hAnsi="Arial" w:cs="Arial"/>
          <w:bCs/>
          <w:sz w:val="24"/>
          <w:szCs w:val="24"/>
        </w:rPr>
        <w:t>[nazwa zamawiającego, adres]</w:t>
      </w:r>
    </w:p>
    <w:p w:rsidR="00D665F5" w:rsidRPr="009507C3" w:rsidRDefault="00D665F5" w:rsidP="009507C3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9507C3" w:rsidRDefault="0045638A" w:rsidP="009507C3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</w:t>
      </w:r>
      <w:r w:rsidR="00D665F5" w:rsidRPr="009507C3">
        <w:rPr>
          <w:rFonts w:ascii="Arial" w:hAnsi="Arial" w:cs="Arial"/>
          <w:sz w:val="24"/>
          <w:szCs w:val="24"/>
        </w:rPr>
        <w:t>nak sprawy:</w:t>
      </w:r>
      <w:r w:rsidR="00D665F5" w:rsidRPr="009507C3">
        <w:rPr>
          <w:rFonts w:ascii="Arial" w:hAnsi="Arial" w:cs="Arial"/>
          <w:b/>
          <w:sz w:val="24"/>
          <w:szCs w:val="24"/>
        </w:rPr>
        <w:t xml:space="preserve"> </w:t>
      </w:r>
      <w:r w:rsidR="00094CD2" w:rsidRPr="009507C3">
        <w:rPr>
          <w:rFonts w:ascii="Arial" w:hAnsi="Arial" w:cs="Arial"/>
          <w:b/>
          <w:sz w:val="24"/>
          <w:szCs w:val="24"/>
        </w:rPr>
        <w:t>ZP/D-15/21</w:t>
      </w:r>
      <w:r w:rsidR="00A80738" w:rsidRPr="009507C3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9507C3" w:rsidRDefault="00A80738" w:rsidP="009507C3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9507C3" w:rsidRDefault="00A80738" w:rsidP="009507C3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9507C3" w:rsidRDefault="00A80738" w:rsidP="009507C3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9507C3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9507C3" w:rsidRDefault="00A80738" w:rsidP="009507C3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9507C3" w:rsidRDefault="00C659E2" w:rsidP="009507C3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507C3">
        <w:rPr>
          <w:rFonts w:ascii="Arial" w:hAnsi="Arial" w:cs="Arial"/>
          <w:bCs/>
          <w:sz w:val="24"/>
          <w:szCs w:val="24"/>
        </w:rPr>
        <w:t xml:space="preserve">Dotyczy </w:t>
      </w:r>
      <w:r w:rsidRPr="009507C3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094CD2" w:rsidRPr="009507C3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094CD2" w:rsidRPr="009507C3">
        <w:rPr>
          <w:rFonts w:ascii="Arial" w:hAnsi="Arial" w:cs="Arial"/>
          <w:sz w:val="24"/>
          <w:szCs w:val="24"/>
        </w:rPr>
        <w:t>Pzp</w:t>
      </w:r>
      <w:proofErr w:type="spellEnd"/>
      <w:r w:rsidRPr="009507C3">
        <w:rPr>
          <w:rFonts w:ascii="Arial" w:hAnsi="Arial" w:cs="Arial"/>
          <w:sz w:val="24"/>
          <w:szCs w:val="24"/>
        </w:rPr>
        <w:t xml:space="preserve"> na: </w:t>
      </w:r>
    </w:p>
    <w:p w:rsidR="00A80738" w:rsidRPr="009507C3" w:rsidRDefault="00094CD2" w:rsidP="009507C3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9507C3">
        <w:rPr>
          <w:rFonts w:ascii="Arial" w:hAnsi="Arial" w:cs="Arial"/>
          <w:b/>
          <w:szCs w:val="24"/>
        </w:rPr>
        <w:t>Dostawa artykułów reklamowych dla jednostek organizacyjnych Politechniki Częstochowskiej</w:t>
      </w:r>
    </w:p>
    <w:p w:rsidR="00D665F5" w:rsidRPr="009507C3" w:rsidRDefault="00D665F5" w:rsidP="009507C3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9507C3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9507C3">
        <w:rPr>
          <w:rFonts w:ascii="Arial" w:hAnsi="Arial" w:cs="Arial"/>
          <w:sz w:val="24"/>
          <w:szCs w:val="24"/>
        </w:rPr>
        <w:t>2</w:t>
      </w:r>
      <w:r w:rsidRPr="009507C3">
        <w:rPr>
          <w:rFonts w:ascii="Arial" w:hAnsi="Arial" w:cs="Arial"/>
          <w:sz w:val="24"/>
          <w:szCs w:val="24"/>
        </w:rPr>
        <w:t xml:space="preserve"> ust. 5 </w:t>
      </w:r>
      <w:r w:rsidRPr="009507C3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9507C3">
        <w:rPr>
          <w:rFonts w:ascii="Arial" w:hAnsi="Arial" w:cs="Arial"/>
          <w:sz w:val="24"/>
          <w:szCs w:val="24"/>
        </w:rPr>
        <w:t xml:space="preserve"> </w:t>
      </w:r>
      <w:r w:rsidR="00094CD2" w:rsidRPr="009507C3">
        <w:rPr>
          <w:rFonts w:ascii="Arial" w:hAnsi="Arial" w:cs="Arial"/>
          <w:sz w:val="24"/>
          <w:szCs w:val="24"/>
        </w:rPr>
        <w:t>(</w:t>
      </w:r>
      <w:proofErr w:type="spellStart"/>
      <w:r w:rsidR="00094CD2" w:rsidRPr="009507C3">
        <w:rPr>
          <w:rFonts w:ascii="Arial" w:hAnsi="Arial" w:cs="Arial"/>
          <w:sz w:val="24"/>
          <w:szCs w:val="24"/>
        </w:rPr>
        <w:t>t.j</w:t>
      </w:r>
      <w:proofErr w:type="spellEnd"/>
      <w:r w:rsidR="00094CD2" w:rsidRPr="009507C3">
        <w:rPr>
          <w:rFonts w:ascii="Arial" w:hAnsi="Arial" w:cs="Arial"/>
          <w:sz w:val="24"/>
          <w:szCs w:val="24"/>
        </w:rPr>
        <w:t>. Dz.U. z 2021r. poz. 1129)</w:t>
      </w:r>
      <w:r w:rsidR="00490DC0" w:rsidRPr="009507C3">
        <w:rPr>
          <w:rFonts w:ascii="Arial" w:hAnsi="Arial" w:cs="Arial"/>
          <w:sz w:val="24"/>
          <w:szCs w:val="24"/>
        </w:rPr>
        <w:t xml:space="preserve"> </w:t>
      </w:r>
      <w:r w:rsidRPr="009507C3">
        <w:rPr>
          <w:rFonts w:ascii="Arial" w:hAnsi="Arial" w:cs="Arial"/>
          <w:sz w:val="24"/>
          <w:szCs w:val="24"/>
        </w:rPr>
        <w:t>udostępnia</w:t>
      </w:r>
      <w:r w:rsidR="00F95C33" w:rsidRPr="009507C3">
        <w:rPr>
          <w:rFonts w:ascii="Arial" w:hAnsi="Arial" w:cs="Arial"/>
          <w:sz w:val="24"/>
          <w:szCs w:val="24"/>
        </w:rPr>
        <w:t xml:space="preserve"> </w:t>
      </w:r>
      <w:r w:rsidR="004C7E9B" w:rsidRPr="009507C3">
        <w:rPr>
          <w:rFonts w:ascii="Arial" w:hAnsi="Arial" w:cs="Arial"/>
          <w:sz w:val="24"/>
          <w:szCs w:val="24"/>
        </w:rPr>
        <w:t>informacj</w:t>
      </w:r>
      <w:r w:rsidR="00577BC6" w:rsidRPr="009507C3">
        <w:rPr>
          <w:rFonts w:ascii="Arial" w:hAnsi="Arial" w:cs="Arial"/>
          <w:sz w:val="24"/>
          <w:szCs w:val="24"/>
        </w:rPr>
        <w:t>ę</w:t>
      </w:r>
      <w:r w:rsidR="00035488" w:rsidRPr="009507C3">
        <w:rPr>
          <w:rFonts w:ascii="Arial" w:hAnsi="Arial" w:cs="Arial"/>
          <w:sz w:val="24"/>
          <w:szCs w:val="24"/>
        </w:rPr>
        <w:t xml:space="preserve"> z otwarcia ofert</w:t>
      </w:r>
      <w:r w:rsidR="00577BC6" w:rsidRPr="009507C3">
        <w:rPr>
          <w:rFonts w:ascii="Arial" w:hAnsi="Arial" w:cs="Arial"/>
          <w:sz w:val="24"/>
          <w:szCs w:val="24"/>
        </w:rPr>
        <w:t>.</w:t>
      </w:r>
    </w:p>
    <w:p w:rsidR="00A80738" w:rsidRPr="009507C3" w:rsidRDefault="00D665F5" w:rsidP="009507C3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9507C3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9507C3">
        <w:rPr>
          <w:rFonts w:ascii="Arial" w:hAnsi="Arial" w:cs="Arial"/>
          <w:sz w:val="24"/>
          <w:szCs w:val="24"/>
        </w:rPr>
        <w:t xml:space="preserve"> w dniu </w:t>
      </w:r>
      <w:r w:rsidR="00094CD2" w:rsidRPr="009507C3">
        <w:rPr>
          <w:rFonts w:ascii="Arial" w:hAnsi="Arial" w:cs="Arial"/>
          <w:sz w:val="24"/>
          <w:szCs w:val="24"/>
        </w:rPr>
        <w:t>26/10/2021</w:t>
      </w:r>
      <w:r w:rsidR="00FF4AB1" w:rsidRPr="009507C3">
        <w:rPr>
          <w:rFonts w:ascii="Arial" w:hAnsi="Arial" w:cs="Arial"/>
          <w:sz w:val="24"/>
          <w:szCs w:val="24"/>
        </w:rPr>
        <w:t xml:space="preserve"> o godz. </w:t>
      </w:r>
      <w:r w:rsidR="00094CD2" w:rsidRPr="009507C3">
        <w:rPr>
          <w:rFonts w:ascii="Arial" w:hAnsi="Arial" w:cs="Arial"/>
          <w:sz w:val="24"/>
          <w:szCs w:val="24"/>
        </w:rPr>
        <w:t>11:30</w:t>
      </w:r>
      <w:r w:rsidRPr="009507C3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9507C3" w:rsidTr="00C82837">
        <w:tc>
          <w:tcPr>
            <w:tcW w:w="993" w:type="dxa"/>
            <w:shd w:val="clear" w:color="auto" w:fill="auto"/>
            <w:vAlign w:val="center"/>
          </w:tcPr>
          <w:p w:rsidR="006B27ED" w:rsidRPr="009507C3" w:rsidRDefault="006B27ED" w:rsidP="009507C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9507C3" w:rsidRDefault="006B27ED" w:rsidP="009507C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t>Nr</w:t>
            </w:r>
            <w:r w:rsidR="00C82837" w:rsidRPr="009507C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507C3">
              <w:rPr>
                <w:rFonts w:ascii="Arial" w:hAnsi="Arial" w:cs="Arial"/>
                <w:sz w:val="24"/>
                <w:szCs w:val="24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9507C3" w:rsidRDefault="006B27ED" w:rsidP="009507C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9507C3" w:rsidRDefault="006B27ED" w:rsidP="009507C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094CD2" w:rsidRPr="009507C3" w:rsidTr="004B3DDE">
        <w:tc>
          <w:tcPr>
            <w:tcW w:w="993" w:type="dxa"/>
            <w:shd w:val="clear" w:color="auto" w:fill="auto"/>
            <w:vAlign w:val="center"/>
          </w:tcPr>
          <w:p w:rsidR="00094CD2" w:rsidRPr="009507C3" w:rsidRDefault="00094CD2" w:rsidP="009507C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94CD2" w:rsidRPr="009507C3" w:rsidRDefault="00094CD2" w:rsidP="009507C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094CD2" w:rsidRPr="009507C3" w:rsidRDefault="0045638A" w:rsidP="009507C3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PPHU LIR Elż</w:t>
            </w:r>
            <w:r w:rsidR="00094CD2" w:rsidRPr="009507C3">
              <w:rPr>
                <w:rFonts w:ascii="Arial" w:hAnsi="Arial" w:cs="Arial"/>
                <w:sz w:val="24"/>
                <w:szCs w:val="24"/>
              </w:rPr>
              <w:t xml:space="preserve">bieta </w:t>
            </w:r>
            <w:proofErr w:type="spellStart"/>
            <w:r w:rsidR="00094CD2" w:rsidRPr="009507C3">
              <w:rPr>
                <w:rFonts w:ascii="Arial" w:hAnsi="Arial" w:cs="Arial"/>
                <w:sz w:val="24"/>
                <w:szCs w:val="24"/>
              </w:rPr>
              <w:t>Zajet</w:t>
            </w:r>
            <w:proofErr w:type="spellEnd"/>
          </w:p>
          <w:p w:rsidR="00094CD2" w:rsidRPr="009507C3" w:rsidRDefault="00094CD2" w:rsidP="009507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t xml:space="preserve">Grunwaldzka 2 </w:t>
            </w:r>
          </w:p>
          <w:p w:rsidR="00094CD2" w:rsidRPr="009507C3" w:rsidRDefault="00094CD2" w:rsidP="009507C3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t>82-300 Elbląg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94CD2" w:rsidRPr="009507C3" w:rsidRDefault="00094CD2" w:rsidP="009507C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t>6 150.00 zł</w:t>
            </w:r>
          </w:p>
        </w:tc>
      </w:tr>
      <w:tr w:rsidR="00094CD2" w:rsidRPr="009507C3" w:rsidTr="004B3DDE">
        <w:tc>
          <w:tcPr>
            <w:tcW w:w="993" w:type="dxa"/>
            <w:shd w:val="clear" w:color="auto" w:fill="auto"/>
            <w:vAlign w:val="center"/>
          </w:tcPr>
          <w:p w:rsidR="00094CD2" w:rsidRPr="009507C3" w:rsidRDefault="00094CD2" w:rsidP="009507C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94CD2" w:rsidRPr="009507C3" w:rsidRDefault="00094CD2" w:rsidP="009507C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094CD2" w:rsidRPr="009507C3" w:rsidRDefault="0045638A" w:rsidP="009507C3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PPHU LIR Elż</w:t>
            </w:r>
            <w:r w:rsidR="00094CD2" w:rsidRPr="009507C3">
              <w:rPr>
                <w:rFonts w:ascii="Arial" w:hAnsi="Arial" w:cs="Arial"/>
                <w:sz w:val="24"/>
                <w:szCs w:val="24"/>
              </w:rPr>
              <w:t xml:space="preserve">bieta </w:t>
            </w:r>
            <w:proofErr w:type="spellStart"/>
            <w:r w:rsidR="00094CD2" w:rsidRPr="009507C3">
              <w:rPr>
                <w:rFonts w:ascii="Arial" w:hAnsi="Arial" w:cs="Arial"/>
                <w:sz w:val="24"/>
                <w:szCs w:val="24"/>
              </w:rPr>
              <w:t>Zajet</w:t>
            </w:r>
            <w:proofErr w:type="spellEnd"/>
          </w:p>
          <w:p w:rsidR="00094CD2" w:rsidRPr="009507C3" w:rsidRDefault="00094CD2" w:rsidP="009507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t xml:space="preserve">Grunwaldzka 2 </w:t>
            </w:r>
          </w:p>
          <w:p w:rsidR="00094CD2" w:rsidRPr="009507C3" w:rsidRDefault="00094CD2" w:rsidP="009507C3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t>82-300 Elbląg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94CD2" w:rsidRPr="009507C3" w:rsidRDefault="00094CD2" w:rsidP="009507C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t>17 220.00 zł</w:t>
            </w:r>
          </w:p>
        </w:tc>
      </w:tr>
      <w:tr w:rsidR="00094CD2" w:rsidRPr="009507C3" w:rsidTr="004B3DDE">
        <w:tc>
          <w:tcPr>
            <w:tcW w:w="993" w:type="dxa"/>
            <w:shd w:val="clear" w:color="auto" w:fill="auto"/>
            <w:vAlign w:val="center"/>
          </w:tcPr>
          <w:p w:rsidR="00094CD2" w:rsidRPr="009507C3" w:rsidRDefault="00094CD2" w:rsidP="009507C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GoBack" w:colFirst="2" w:colLast="2"/>
            <w:r w:rsidRPr="009507C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94CD2" w:rsidRPr="009507C3" w:rsidRDefault="00094CD2" w:rsidP="009507C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094CD2" w:rsidRPr="009507C3" w:rsidRDefault="00094CD2" w:rsidP="009507C3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t>PPHU</w:t>
            </w:r>
            <w:r w:rsidR="0045638A">
              <w:rPr>
                <w:rFonts w:ascii="Arial" w:hAnsi="Arial" w:cs="Arial"/>
                <w:sz w:val="24"/>
                <w:szCs w:val="24"/>
              </w:rPr>
              <w:t xml:space="preserve"> LIR Elż</w:t>
            </w:r>
            <w:r w:rsidRPr="009507C3">
              <w:rPr>
                <w:rFonts w:ascii="Arial" w:hAnsi="Arial" w:cs="Arial"/>
                <w:sz w:val="24"/>
                <w:szCs w:val="24"/>
              </w:rPr>
              <w:t xml:space="preserve">bieta </w:t>
            </w:r>
            <w:proofErr w:type="spellStart"/>
            <w:r w:rsidRPr="009507C3">
              <w:rPr>
                <w:rFonts w:ascii="Arial" w:hAnsi="Arial" w:cs="Arial"/>
                <w:sz w:val="24"/>
                <w:szCs w:val="24"/>
              </w:rPr>
              <w:t>Zajet</w:t>
            </w:r>
            <w:proofErr w:type="spellEnd"/>
          </w:p>
          <w:p w:rsidR="00094CD2" w:rsidRPr="009507C3" w:rsidRDefault="00094CD2" w:rsidP="009507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t xml:space="preserve">Grunwaldzka 2 </w:t>
            </w:r>
          </w:p>
          <w:p w:rsidR="00094CD2" w:rsidRPr="009507C3" w:rsidRDefault="00094CD2" w:rsidP="009507C3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t>82-300 Elbląg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94CD2" w:rsidRPr="009507C3" w:rsidRDefault="00094CD2" w:rsidP="009507C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t>15 990.00 zł</w:t>
            </w:r>
          </w:p>
        </w:tc>
      </w:tr>
      <w:tr w:rsidR="00094CD2" w:rsidRPr="009507C3" w:rsidTr="004B3DDE">
        <w:tc>
          <w:tcPr>
            <w:tcW w:w="993" w:type="dxa"/>
            <w:shd w:val="clear" w:color="auto" w:fill="auto"/>
            <w:vAlign w:val="center"/>
          </w:tcPr>
          <w:p w:rsidR="00094CD2" w:rsidRPr="009507C3" w:rsidRDefault="00094CD2" w:rsidP="009507C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94CD2" w:rsidRPr="009507C3" w:rsidRDefault="00094CD2" w:rsidP="009507C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094CD2" w:rsidRPr="009507C3" w:rsidRDefault="0045638A" w:rsidP="009507C3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PPHU LIR Elż</w:t>
            </w:r>
            <w:r w:rsidR="00094CD2" w:rsidRPr="009507C3">
              <w:rPr>
                <w:rFonts w:ascii="Arial" w:hAnsi="Arial" w:cs="Arial"/>
                <w:sz w:val="24"/>
                <w:szCs w:val="24"/>
              </w:rPr>
              <w:t xml:space="preserve">bieta </w:t>
            </w:r>
            <w:proofErr w:type="spellStart"/>
            <w:r w:rsidR="00094CD2" w:rsidRPr="009507C3">
              <w:rPr>
                <w:rFonts w:ascii="Arial" w:hAnsi="Arial" w:cs="Arial"/>
                <w:sz w:val="24"/>
                <w:szCs w:val="24"/>
              </w:rPr>
              <w:t>Zajet</w:t>
            </w:r>
            <w:proofErr w:type="spellEnd"/>
          </w:p>
          <w:p w:rsidR="00094CD2" w:rsidRPr="009507C3" w:rsidRDefault="00094CD2" w:rsidP="009507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t xml:space="preserve">Grunwaldzka 2 </w:t>
            </w:r>
          </w:p>
          <w:p w:rsidR="00094CD2" w:rsidRPr="009507C3" w:rsidRDefault="00094CD2" w:rsidP="009507C3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t>82-300 Elbląg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94CD2" w:rsidRPr="009507C3" w:rsidRDefault="00094CD2" w:rsidP="009507C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t>17 220.00 zł</w:t>
            </w:r>
          </w:p>
        </w:tc>
      </w:tr>
      <w:tr w:rsidR="00094CD2" w:rsidRPr="009507C3" w:rsidTr="004B3DDE">
        <w:tc>
          <w:tcPr>
            <w:tcW w:w="993" w:type="dxa"/>
            <w:shd w:val="clear" w:color="auto" w:fill="auto"/>
            <w:vAlign w:val="center"/>
          </w:tcPr>
          <w:p w:rsidR="00094CD2" w:rsidRPr="009507C3" w:rsidRDefault="00094CD2" w:rsidP="009507C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94CD2" w:rsidRPr="009507C3" w:rsidRDefault="00094CD2" w:rsidP="009507C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094CD2" w:rsidRPr="009507C3" w:rsidRDefault="0045638A" w:rsidP="009507C3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PPHU LIR Elż</w:t>
            </w:r>
            <w:r w:rsidR="00094CD2" w:rsidRPr="009507C3">
              <w:rPr>
                <w:rFonts w:ascii="Arial" w:hAnsi="Arial" w:cs="Arial"/>
                <w:sz w:val="24"/>
                <w:szCs w:val="24"/>
              </w:rPr>
              <w:t xml:space="preserve">bieta </w:t>
            </w:r>
            <w:proofErr w:type="spellStart"/>
            <w:r w:rsidR="00094CD2" w:rsidRPr="009507C3">
              <w:rPr>
                <w:rFonts w:ascii="Arial" w:hAnsi="Arial" w:cs="Arial"/>
                <w:sz w:val="24"/>
                <w:szCs w:val="24"/>
              </w:rPr>
              <w:t>Zajet</w:t>
            </w:r>
            <w:proofErr w:type="spellEnd"/>
          </w:p>
          <w:p w:rsidR="00094CD2" w:rsidRPr="009507C3" w:rsidRDefault="00094CD2" w:rsidP="009507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t xml:space="preserve">Grunwaldzka 2 </w:t>
            </w:r>
          </w:p>
          <w:p w:rsidR="00094CD2" w:rsidRPr="009507C3" w:rsidRDefault="00094CD2" w:rsidP="009507C3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t>82-300 Elbląg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94CD2" w:rsidRPr="009507C3" w:rsidRDefault="00094CD2" w:rsidP="009507C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t>114 267.00 zł</w:t>
            </w:r>
          </w:p>
        </w:tc>
      </w:tr>
      <w:bookmarkEnd w:id="1"/>
      <w:tr w:rsidR="00094CD2" w:rsidRPr="009507C3" w:rsidTr="004B3DDE">
        <w:tc>
          <w:tcPr>
            <w:tcW w:w="993" w:type="dxa"/>
            <w:shd w:val="clear" w:color="auto" w:fill="auto"/>
            <w:vAlign w:val="center"/>
          </w:tcPr>
          <w:p w:rsidR="00094CD2" w:rsidRPr="009507C3" w:rsidRDefault="00094CD2" w:rsidP="009507C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94CD2" w:rsidRPr="009507C3" w:rsidRDefault="00094CD2" w:rsidP="009507C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094CD2" w:rsidRPr="009507C3" w:rsidRDefault="00094CD2" w:rsidP="009507C3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t>Studio Siedem Żółtowski Grzegorz</w:t>
            </w:r>
          </w:p>
          <w:p w:rsidR="00094CD2" w:rsidRPr="009507C3" w:rsidRDefault="00094CD2" w:rsidP="009507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t xml:space="preserve">Myślenicka 186 </w:t>
            </w:r>
          </w:p>
          <w:p w:rsidR="00094CD2" w:rsidRPr="009507C3" w:rsidRDefault="00094CD2" w:rsidP="009507C3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t>30-698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94CD2" w:rsidRPr="009507C3" w:rsidRDefault="00094CD2" w:rsidP="009507C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t>7 014.69 zł</w:t>
            </w:r>
          </w:p>
        </w:tc>
      </w:tr>
      <w:tr w:rsidR="00094CD2" w:rsidRPr="009507C3" w:rsidTr="004B3DDE">
        <w:tc>
          <w:tcPr>
            <w:tcW w:w="993" w:type="dxa"/>
            <w:shd w:val="clear" w:color="auto" w:fill="auto"/>
            <w:vAlign w:val="center"/>
          </w:tcPr>
          <w:p w:rsidR="00094CD2" w:rsidRPr="009507C3" w:rsidRDefault="00094CD2" w:rsidP="009507C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94CD2" w:rsidRPr="009507C3" w:rsidRDefault="00094CD2" w:rsidP="009507C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094CD2" w:rsidRPr="009507C3" w:rsidRDefault="00094CD2" w:rsidP="009507C3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t>Studio Siedem Żółtowski Grzegorz</w:t>
            </w:r>
          </w:p>
          <w:p w:rsidR="00094CD2" w:rsidRPr="009507C3" w:rsidRDefault="00094CD2" w:rsidP="009507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t xml:space="preserve">Myślenicka 186 </w:t>
            </w:r>
          </w:p>
          <w:p w:rsidR="00094CD2" w:rsidRPr="009507C3" w:rsidRDefault="00094CD2" w:rsidP="009507C3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t>30-698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94CD2" w:rsidRPr="009507C3" w:rsidRDefault="00094CD2" w:rsidP="009507C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t>18 757.50 zł</w:t>
            </w:r>
          </w:p>
        </w:tc>
      </w:tr>
      <w:tr w:rsidR="00094CD2" w:rsidRPr="009507C3" w:rsidTr="004B3DDE">
        <w:tc>
          <w:tcPr>
            <w:tcW w:w="993" w:type="dxa"/>
            <w:shd w:val="clear" w:color="auto" w:fill="auto"/>
            <w:vAlign w:val="center"/>
          </w:tcPr>
          <w:p w:rsidR="00094CD2" w:rsidRPr="009507C3" w:rsidRDefault="00094CD2" w:rsidP="009507C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94CD2" w:rsidRPr="009507C3" w:rsidRDefault="00094CD2" w:rsidP="009507C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094CD2" w:rsidRPr="009507C3" w:rsidRDefault="00094CD2" w:rsidP="009507C3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t>ARW Studio B&amp;W Wojciech Janecki</w:t>
            </w:r>
          </w:p>
          <w:p w:rsidR="00094CD2" w:rsidRPr="009507C3" w:rsidRDefault="00094CD2" w:rsidP="009507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t xml:space="preserve">Podjazdowa 2/31 </w:t>
            </w:r>
          </w:p>
          <w:p w:rsidR="00094CD2" w:rsidRPr="009507C3" w:rsidRDefault="00094CD2" w:rsidP="009507C3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t>41-200 Sosnowiec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94CD2" w:rsidRPr="009507C3" w:rsidRDefault="00094CD2" w:rsidP="009507C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t>2 706.00 zł</w:t>
            </w:r>
          </w:p>
        </w:tc>
      </w:tr>
      <w:tr w:rsidR="00094CD2" w:rsidRPr="009507C3" w:rsidTr="004B3DDE">
        <w:tc>
          <w:tcPr>
            <w:tcW w:w="993" w:type="dxa"/>
            <w:shd w:val="clear" w:color="auto" w:fill="auto"/>
            <w:vAlign w:val="center"/>
          </w:tcPr>
          <w:p w:rsidR="00094CD2" w:rsidRPr="009507C3" w:rsidRDefault="00094CD2" w:rsidP="009507C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94CD2" w:rsidRPr="009507C3" w:rsidRDefault="00094CD2" w:rsidP="009507C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094CD2" w:rsidRPr="009507C3" w:rsidRDefault="00094CD2" w:rsidP="009507C3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t>ARW Studio B&amp;W Wojciech Janecki</w:t>
            </w:r>
          </w:p>
          <w:p w:rsidR="00094CD2" w:rsidRPr="009507C3" w:rsidRDefault="00094CD2" w:rsidP="009507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lastRenderedPageBreak/>
              <w:t xml:space="preserve">Podjazdowa 2/31 </w:t>
            </w:r>
          </w:p>
          <w:p w:rsidR="00094CD2" w:rsidRPr="009507C3" w:rsidRDefault="00094CD2" w:rsidP="009507C3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t>41-200 Sosnowiec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94CD2" w:rsidRPr="009507C3" w:rsidRDefault="00094CD2" w:rsidP="009507C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lastRenderedPageBreak/>
              <w:t>8 413.20 zł</w:t>
            </w:r>
          </w:p>
        </w:tc>
      </w:tr>
      <w:tr w:rsidR="00094CD2" w:rsidRPr="009507C3" w:rsidTr="004B3DDE">
        <w:tc>
          <w:tcPr>
            <w:tcW w:w="993" w:type="dxa"/>
            <w:shd w:val="clear" w:color="auto" w:fill="auto"/>
            <w:vAlign w:val="center"/>
          </w:tcPr>
          <w:p w:rsidR="00094CD2" w:rsidRPr="009507C3" w:rsidRDefault="00094CD2" w:rsidP="009507C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94CD2" w:rsidRPr="009507C3" w:rsidRDefault="00094CD2" w:rsidP="009507C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094CD2" w:rsidRPr="009507C3" w:rsidRDefault="00094CD2" w:rsidP="009507C3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t>ARW Studio B&amp;W Wojciech Janecki</w:t>
            </w:r>
          </w:p>
          <w:p w:rsidR="00094CD2" w:rsidRPr="009507C3" w:rsidRDefault="00094CD2" w:rsidP="009507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t xml:space="preserve">Podjazdowa 2/31 </w:t>
            </w:r>
          </w:p>
          <w:p w:rsidR="00094CD2" w:rsidRPr="009507C3" w:rsidRDefault="00094CD2" w:rsidP="009507C3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t>41-200 Sosnowiec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94CD2" w:rsidRPr="009507C3" w:rsidRDefault="00094CD2" w:rsidP="009507C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t>29 827.50 zł</w:t>
            </w:r>
          </w:p>
        </w:tc>
      </w:tr>
      <w:tr w:rsidR="00094CD2" w:rsidRPr="009507C3" w:rsidTr="004B3DDE">
        <w:tc>
          <w:tcPr>
            <w:tcW w:w="993" w:type="dxa"/>
            <w:shd w:val="clear" w:color="auto" w:fill="auto"/>
            <w:vAlign w:val="center"/>
          </w:tcPr>
          <w:p w:rsidR="00094CD2" w:rsidRPr="009507C3" w:rsidRDefault="00094CD2" w:rsidP="009507C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94CD2" w:rsidRPr="009507C3" w:rsidRDefault="00094CD2" w:rsidP="009507C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094CD2" w:rsidRPr="009507C3" w:rsidRDefault="00094CD2" w:rsidP="009507C3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t>ARW Studio B&amp;W Wojciech Janecki</w:t>
            </w:r>
          </w:p>
          <w:p w:rsidR="00094CD2" w:rsidRPr="009507C3" w:rsidRDefault="00094CD2" w:rsidP="009507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t xml:space="preserve">Podjazdowa 2/31 </w:t>
            </w:r>
          </w:p>
          <w:p w:rsidR="00094CD2" w:rsidRPr="009507C3" w:rsidRDefault="00094CD2" w:rsidP="009507C3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t>41-200 Sosnowiec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94CD2" w:rsidRPr="009507C3" w:rsidRDefault="00094CD2" w:rsidP="009507C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t>7 872.00 zł</w:t>
            </w:r>
          </w:p>
        </w:tc>
      </w:tr>
      <w:tr w:rsidR="00094CD2" w:rsidRPr="009507C3" w:rsidTr="004B3DDE">
        <w:tc>
          <w:tcPr>
            <w:tcW w:w="993" w:type="dxa"/>
            <w:shd w:val="clear" w:color="auto" w:fill="auto"/>
            <w:vAlign w:val="center"/>
          </w:tcPr>
          <w:p w:rsidR="00094CD2" w:rsidRPr="009507C3" w:rsidRDefault="00094CD2" w:rsidP="009507C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94CD2" w:rsidRPr="009507C3" w:rsidRDefault="00094CD2" w:rsidP="009507C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094CD2" w:rsidRPr="009507C3" w:rsidRDefault="00094CD2" w:rsidP="009507C3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t>ARW Studio B&amp;W Wojciech Janecki</w:t>
            </w:r>
          </w:p>
          <w:p w:rsidR="00094CD2" w:rsidRPr="009507C3" w:rsidRDefault="00094CD2" w:rsidP="009507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t xml:space="preserve">Podjazdowa 2/31 </w:t>
            </w:r>
          </w:p>
          <w:p w:rsidR="00094CD2" w:rsidRPr="009507C3" w:rsidRDefault="00094CD2" w:rsidP="009507C3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t>41-200 Sosnowiec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94CD2" w:rsidRPr="009507C3" w:rsidRDefault="00094CD2" w:rsidP="009507C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07C3">
              <w:rPr>
                <w:rFonts w:ascii="Arial" w:hAnsi="Arial" w:cs="Arial"/>
                <w:sz w:val="24"/>
                <w:szCs w:val="24"/>
              </w:rPr>
              <w:t>3 517.80 zł</w:t>
            </w:r>
          </w:p>
        </w:tc>
      </w:tr>
      <w:bookmarkEnd w:id="0"/>
    </w:tbl>
    <w:p w:rsidR="00C236D3" w:rsidRPr="009507C3" w:rsidRDefault="00C236D3" w:rsidP="009507C3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Cs w:val="24"/>
        </w:rPr>
      </w:pPr>
    </w:p>
    <w:sectPr w:rsidR="00C236D3" w:rsidRPr="009507C3" w:rsidSect="009507C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7B18" w:rsidRDefault="00217B18">
      <w:r>
        <w:separator/>
      </w:r>
    </w:p>
  </w:endnote>
  <w:endnote w:type="continuationSeparator" w:id="0">
    <w:p w:rsidR="00217B18" w:rsidRDefault="00217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07C3" w:rsidRPr="009507C3" w:rsidRDefault="00D23C25" w:rsidP="009507C3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507C3" w:rsidRPr="009507C3" w:rsidTr="004B3DDE">
      <w:tc>
        <w:tcPr>
          <w:tcW w:w="0" w:type="auto"/>
          <w:shd w:val="clear" w:color="auto" w:fill="auto"/>
          <w:vAlign w:val="center"/>
        </w:tcPr>
        <w:p w:rsidR="009507C3" w:rsidRPr="009507C3" w:rsidRDefault="009507C3" w:rsidP="009507C3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507C3" w:rsidRPr="009507C3" w:rsidRDefault="009507C3" w:rsidP="009507C3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9507C3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9507C3" w:rsidRPr="009507C3" w:rsidRDefault="009507C3" w:rsidP="009507C3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507C3" w:rsidRPr="009507C3" w:rsidRDefault="009507C3" w:rsidP="009507C3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9507C3" w:rsidRPr="009507C3" w:rsidRDefault="009507C3" w:rsidP="009507C3">
    <w:pPr>
      <w:spacing w:line="276" w:lineRule="auto"/>
      <w:rPr>
        <w:rFonts w:ascii="Roboto" w:hAnsi="Roboto"/>
        <w:b/>
        <w:bCs/>
        <w:sz w:val="24"/>
        <w:szCs w:val="24"/>
      </w:rPr>
    </w:pPr>
    <w:r w:rsidRPr="009507C3">
      <w:rPr>
        <w:rFonts w:ascii="Roboto" w:hAnsi="Roboto"/>
        <w:b/>
        <w:bCs/>
        <w:sz w:val="24"/>
        <w:szCs w:val="18"/>
      </w:rPr>
      <w:t>Kanclerz Politechniki Częstochowskiej</w:t>
    </w:r>
  </w:p>
  <w:p w:rsidR="009507C3" w:rsidRPr="009507C3" w:rsidRDefault="00D23C25" w:rsidP="009507C3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9507C3" w:rsidRPr="009507C3">
      <w:rPr>
        <w:rFonts w:ascii="Roboto" w:hAnsi="Roboto"/>
        <w:sz w:val="24"/>
        <w:szCs w:val="24"/>
      </w:rPr>
      <w:t>ul. Gen. J.H. Dąbrowskiego 69, 42-201 Częstochowa</w:t>
    </w:r>
  </w:p>
  <w:p w:rsidR="009507C3" w:rsidRPr="009507C3" w:rsidRDefault="009507C3" w:rsidP="009507C3">
    <w:pPr>
      <w:spacing w:line="276" w:lineRule="auto"/>
      <w:rPr>
        <w:rFonts w:ascii="Arial" w:hAnsi="Arial"/>
        <w:noProof/>
        <w:sz w:val="24"/>
        <w:szCs w:val="24"/>
      </w:rPr>
    </w:pPr>
    <w:r w:rsidRPr="009507C3">
      <w:rPr>
        <w:rFonts w:ascii="Roboto" w:hAnsi="Roboto"/>
        <w:sz w:val="24"/>
        <w:szCs w:val="24"/>
      </w:rPr>
      <w:t>tel. +48 34 325 02 56, e-mail: kanclerz@pcz.pl</w:t>
    </w:r>
  </w:p>
  <w:p w:rsidR="009507C3" w:rsidRPr="009507C3" w:rsidRDefault="009507C3" w:rsidP="009507C3">
    <w:pPr>
      <w:rPr>
        <w:rFonts w:ascii="Roboto" w:hAnsi="Roboto"/>
        <w:b/>
        <w:sz w:val="24"/>
        <w:szCs w:val="24"/>
      </w:rPr>
    </w:pPr>
    <w:r w:rsidRPr="009507C3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23C25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23C25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17B1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7B18" w:rsidRDefault="00217B18">
      <w:r>
        <w:separator/>
      </w:r>
    </w:p>
  </w:footnote>
  <w:footnote w:type="continuationSeparator" w:id="0">
    <w:p w:rsidR="00217B18" w:rsidRDefault="00217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4CD2" w:rsidRDefault="00094C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07C3" w:rsidRPr="009507C3" w:rsidRDefault="00D23C25" w:rsidP="009507C3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094CD2" w:rsidRDefault="00094C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4CD2" w:rsidRDefault="00094C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7B18"/>
    <w:rsid w:val="00007727"/>
    <w:rsid w:val="00017720"/>
    <w:rsid w:val="00035488"/>
    <w:rsid w:val="00094CD2"/>
    <w:rsid w:val="000D7F25"/>
    <w:rsid w:val="000E00E5"/>
    <w:rsid w:val="00173B20"/>
    <w:rsid w:val="001C69FF"/>
    <w:rsid w:val="00217B18"/>
    <w:rsid w:val="0023318D"/>
    <w:rsid w:val="003D72FD"/>
    <w:rsid w:val="00423179"/>
    <w:rsid w:val="0045638A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507C3"/>
    <w:rsid w:val="009D19BD"/>
    <w:rsid w:val="009F189D"/>
    <w:rsid w:val="00A80738"/>
    <w:rsid w:val="00C236D3"/>
    <w:rsid w:val="00C659E2"/>
    <w:rsid w:val="00C82837"/>
    <w:rsid w:val="00CB0802"/>
    <w:rsid w:val="00D23C25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6C7A215E"/>
  <w15:chartTrackingRefBased/>
  <w15:docId w15:val="{8AC24D61-4048-46F7-B337-E8631440F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265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2021-10-26T11:09:00Z</dcterms:created>
  <dcterms:modified xsi:type="dcterms:W3CDTF">2021-10-26T11:09:00Z</dcterms:modified>
</cp:coreProperties>
</file>