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8732E0">
      <w:pPr>
        <w:pStyle w:val="Nagwek4"/>
        <w:spacing w:line="240" w:lineRule="auto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6571B" w:rsidRPr="00C6571B">
        <w:rPr>
          <w:rFonts w:ascii="Calibri" w:hAnsi="Calibri"/>
          <w:bCs/>
          <w:i w:val="0"/>
          <w:sz w:val="22"/>
          <w:szCs w:val="22"/>
        </w:rPr>
        <w:t>1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8732E0">
      <w:pPr>
        <w:spacing w:after="0" w:line="240" w:lineRule="auto"/>
        <w:rPr>
          <w:b/>
        </w:rPr>
      </w:pPr>
    </w:p>
    <w:p w:rsidR="006676AE" w:rsidRPr="004A5DB6" w:rsidRDefault="005103B9" w:rsidP="008732E0">
      <w:pPr>
        <w:spacing w:after="0" w:line="24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6571B" w:rsidRPr="00C6571B">
        <w:rPr>
          <w:b/>
        </w:rPr>
        <w:t>CRZP/128/2021/AZP</w:t>
      </w:r>
    </w:p>
    <w:p w:rsidR="00C4103F" w:rsidRPr="004A5DB6" w:rsidRDefault="006676AE" w:rsidP="008732E0">
      <w:pPr>
        <w:spacing w:after="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8732E0">
      <w:pPr>
        <w:spacing w:after="0" w:line="24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8732E0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8732E0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8732E0">
      <w:pPr>
        <w:spacing w:after="0" w:line="240" w:lineRule="auto"/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C6571B" w:rsidRPr="004A5DB6" w:rsidTr="00717E0D">
        <w:tc>
          <w:tcPr>
            <w:tcW w:w="9212" w:type="dxa"/>
            <w:shd w:val="clear" w:color="auto" w:fill="auto"/>
          </w:tcPr>
          <w:p w:rsidR="00C6571B" w:rsidRPr="004A5DB6" w:rsidRDefault="00C6571B" w:rsidP="008732E0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6571B" w:rsidRPr="004A5DB6" w:rsidRDefault="00C6571B" w:rsidP="008732E0">
            <w:pPr>
              <w:spacing w:after="0" w:line="240" w:lineRule="auto"/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6571B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732E0" w:rsidRDefault="008732E0" w:rsidP="008732E0">
            <w:pPr>
              <w:spacing w:after="0" w:line="240" w:lineRule="auto"/>
              <w:jc w:val="center"/>
              <w:rPr>
                <w:b/>
                <w:sz w:val="21"/>
                <w:szCs w:val="21"/>
                <w:u w:val="single"/>
              </w:rPr>
            </w:pPr>
          </w:p>
          <w:p w:rsidR="00C6571B" w:rsidRPr="004A5DB6" w:rsidRDefault="00C6571B" w:rsidP="008732E0">
            <w:pPr>
              <w:spacing w:after="0" w:line="240" w:lineRule="auto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6571B" w:rsidRPr="004A5DB6" w:rsidRDefault="00C6571B" w:rsidP="008732E0">
            <w:pPr>
              <w:spacing w:after="0" w:line="240" w:lineRule="auto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6571B" w:rsidRPr="004A5DB6" w:rsidRDefault="00C6571B" w:rsidP="008732E0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8732E0">
      <w:pPr>
        <w:spacing w:after="0" w:line="240" w:lineRule="auto"/>
        <w:jc w:val="both"/>
        <w:rPr>
          <w:sz w:val="21"/>
          <w:szCs w:val="21"/>
        </w:rPr>
      </w:pPr>
    </w:p>
    <w:p w:rsidR="004C4854" w:rsidRPr="004A5DB6" w:rsidRDefault="004C4854" w:rsidP="008732E0">
      <w:pPr>
        <w:spacing w:after="0" w:line="240" w:lineRule="auto"/>
        <w:jc w:val="both"/>
        <w:rPr>
          <w:sz w:val="21"/>
          <w:szCs w:val="21"/>
        </w:rPr>
      </w:pPr>
    </w:p>
    <w:p w:rsidR="005434B3" w:rsidRPr="004A5DB6" w:rsidRDefault="001F027E" w:rsidP="008732E0">
      <w:pPr>
        <w:spacing w:after="0" w:line="240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6571B" w:rsidRPr="00C6571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6571B" w:rsidP="008732E0">
      <w:pPr>
        <w:spacing w:after="0" w:line="240" w:lineRule="auto"/>
        <w:jc w:val="center"/>
      </w:pPr>
      <w:r w:rsidRPr="00C6571B">
        <w:rPr>
          <w:b/>
        </w:rPr>
        <w:t xml:space="preserve">Usługa hotelarska oraz usługa cateringowa uczestników spotkania projektowego "kick-OFF" </w:t>
      </w:r>
      <w:r w:rsidR="008732E0">
        <w:rPr>
          <w:b/>
        </w:rPr>
        <w:br/>
      </w:r>
      <w:r w:rsidRPr="00C6571B">
        <w:rPr>
          <w:b/>
        </w:rPr>
        <w:t>w ramach projektu NCN Sonatina 5</w:t>
      </w:r>
    </w:p>
    <w:p w:rsidR="00F90CD1" w:rsidRPr="004A5DB6" w:rsidRDefault="00E65685" w:rsidP="008732E0">
      <w:pPr>
        <w:spacing w:after="0" w:line="240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8732E0">
      <w:pPr>
        <w:spacing w:after="0" w:line="240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8732E0">
      <w:pPr>
        <w:spacing w:after="0" w:line="240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8732E0">
      <w:pPr>
        <w:spacing w:after="0" w:line="240" w:lineRule="auto"/>
      </w:pPr>
    </w:p>
    <w:p w:rsidR="00023477" w:rsidRPr="004A5DB6" w:rsidRDefault="00023477" w:rsidP="008732E0">
      <w:pPr>
        <w:pStyle w:val="Akapitzlist"/>
        <w:spacing w:after="0" w:line="240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8732E0">
      <w:pPr>
        <w:pStyle w:val="Akapitzlist"/>
        <w:spacing w:after="0" w:line="240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8732E0">
      <w:pPr>
        <w:spacing w:after="0" w:line="240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8732E0">
      <w:pPr>
        <w:spacing w:after="0" w:line="240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="008732E0">
        <w:rPr>
          <w:rFonts w:cs="Arial"/>
          <w:sz w:val="20"/>
          <w:szCs w:val="20"/>
        </w:rPr>
        <w:t xml:space="preserve">            </w:t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8732E0">
      <w:pPr>
        <w:spacing w:after="0" w:line="24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8732E0">
      <w:pPr>
        <w:pStyle w:val="Akapitzlist"/>
        <w:spacing w:after="0" w:line="240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8732E0">
      <w:pPr>
        <w:spacing w:after="0" w:line="240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Default="00023477" w:rsidP="008732E0">
      <w:pPr>
        <w:pStyle w:val="Akapitzlist"/>
        <w:spacing w:after="0" w:line="240" w:lineRule="auto"/>
        <w:ind w:left="426"/>
        <w:jc w:val="both"/>
      </w:pPr>
    </w:p>
    <w:p w:rsidR="008732E0" w:rsidRDefault="008732E0" w:rsidP="008732E0">
      <w:pPr>
        <w:pStyle w:val="Akapitzlist"/>
        <w:spacing w:after="0" w:line="240" w:lineRule="auto"/>
        <w:ind w:left="426"/>
        <w:jc w:val="both"/>
      </w:pPr>
    </w:p>
    <w:p w:rsidR="008732E0" w:rsidRPr="004A5DB6" w:rsidRDefault="008732E0" w:rsidP="008732E0">
      <w:pPr>
        <w:pStyle w:val="Akapitzlist"/>
        <w:spacing w:after="0" w:line="240" w:lineRule="auto"/>
        <w:ind w:left="426"/>
        <w:jc w:val="both"/>
      </w:pPr>
    </w:p>
    <w:p w:rsidR="00023477" w:rsidRPr="004A5DB6" w:rsidRDefault="00023477" w:rsidP="008732E0">
      <w:pPr>
        <w:spacing w:after="0" w:line="240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8732E0">
      <w:pPr>
        <w:spacing w:after="0" w:line="24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="008732E0">
        <w:rPr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8732E0">
      <w:pPr>
        <w:spacing w:after="0" w:line="240" w:lineRule="auto"/>
        <w:ind w:left="6372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8732E0">
      <w:pPr>
        <w:spacing w:after="0" w:line="240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Default="00FE4E2B" w:rsidP="008732E0">
      <w:pPr>
        <w:spacing w:after="0" w:line="240" w:lineRule="auto"/>
        <w:jc w:val="both"/>
        <w:rPr>
          <w:sz w:val="20"/>
          <w:szCs w:val="20"/>
        </w:rPr>
      </w:pPr>
    </w:p>
    <w:p w:rsidR="008732E0" w:rsidRDefault="008732E0" w:rsidP="008732E0">
      <w:pPr>
        <w:spacing w:after="0" w:line="240" w:lineRule="auto"/>
        <w:jc w:val="both"/>
        <w:rPr>
          <w:sz w:val="20"/>
          <w:szCs w:val="20"/>
        </w:rPr>
      </w:pPr>
    </w:p>
    <w:p w:rsidR="008732E0" w:rsidRPr="004A5DB6" w:rsidRDefault="008732E0" w:rsidP="008732E0">
      <w:pPr>
        <w:spacing w:after="0" w:line="240" w:lineRule="auto"/>
        <w:jc w:val="both"/>
        <w:rPr>
          <w:sz w:val="20"/>
          <w:szCs w:val="20"/>
        </w:rPr>
      </w:pPr>
    </w:p>
    <w:p w:rsidR="00FE4E2B" w:rsidRPr="004A5DB6" w:rsidRDefault="00FE4E2B" w:rsidP="008732E0">
      <w:pPr>
        <w:spacing w:after="0" w:line="24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8732E0">
      <w:pPr>
        <w:spacing w:after="0" w:line="24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="008732E0">
        <w:rPr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484F88" w:rsidRPr="004A5DB6" w:rsidRDefault="00FE4E2B" w:rsidP="008732E0">
      <w:pPr>
        <w:spacing w:after="0" w:line="24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5EBA" w:rsidRDefault="002D5EBA" w:rsidP="0038231F">
      <w:pPr>
        <w:spacing w:after="0" w:line="240" w:lineRule="auto"/>
      </w:pPr>
      <w:r>
        <w:separator/>
      </w:r>
    </w:p>
  </w:endnote>
  <w:endnote w:type="continuationSeparator" w:id="0">
    <w:p w:rsidR="002D5EBA" w:rsidRDefault="002D5E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71B" w:rsidRDefault="00C657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71B" w:rsidRDefault="00C657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5EBA" w:rsidRDefault="002D5EBA" w:rsidP="0038231F">
      <w:pPr>
        <w:spacing w:after="0" w:line="240" w:lineRule="auto"/>
      </w:pPr>
      <w:r>
        <w:separator/>
      </w:r>
    </w:p>
  </w:footnote>
  <w:footnote w:type="continuationSeparator" w:id="0">
    <w:p w:rsidR="002D5EBA" w:rsidRDefault="002D5EB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71B" w:rsidRDefault="00C657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71B" w:rsidRDefault="00C657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71B" w:rsidRDefault="00C657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EB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D5EBA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2C1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32E0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58B7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6571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18C74AF-707F-47AB-9926-F53440DC8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06427-548D-47DE-98DD-B33F25D57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2016-07-26T10:32:00Z</cp:lastPrinted>
  <dcterms:created xsi:type="dcterms:W3CDTF">2021-10-19T10:03:00Z</dcterms:created>
  <dcterms:modified xsi:type="dcterms:W3CDTF">2021-10-19T10:03:00Z</dcterms:modified>
</cp:coreProperties>
</file>