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90701" w:rsidRDefault="003723ED" w:rsidP="00A90701">
      <w:pPr>
        <w:pStyle w:val="Nagwek3"/>
        <w:rPr>
          <w:rFonts w:cs="Arial"/>
          <w:sz w:val="24"/>
          <w:szCs w:val="24"/>
        </w:rPr>
      </w:pPr>
      <w:r w:rsidRPr="00A9070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Pr="004B4D2F" w:rsidRDefault="00821C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B4D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Pr="004B4D2F" w:rsidRDefault="00821C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B4D2F">
                        <w:rPr>
                          <w:rFonts w:ascii="Arial" w:hAnsi="Arial" w:cs="Arial"/>
                          <w:sz w:val="24"/>
                          <w:szCs w:val="24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90701">
        <w:rPr>
          <w:rFonts w:cs="Arial"/>
          <w:sz w:val="24"/>
          <w:szCs w:val="24"/>
        </w:rPr>
        <w:t xml:space="preserve">Załącznik nr </w:t>
      </w:r>
      <w:r w:rsidR="005A681A">
        <w:rPr>
          <w:rFonts w:cs="Arial"/>
          <w:sz w:val="24"/>
          <w:szCs w:val="24"/>
        </w:rPr>
        <w:t>3</w:t>
      </w:r>
    </w:p>
    <w:p w:rsidR="00821C80" w:rsidRPr="00A90701" w:rsidRDefault="00821C80" w:rsidP="00A90701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A90701" w:rsidRDefault="00821C80" w:rsidP="00A90701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A90701" w:rsidRDefault="00150D7E" w:rsidP="00A9070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90701">
        <w:rPr>
          <w:rFonts w:ascii="Arial" w:hAnsi="Arial" w:cs="Arial"/>
          <w:b/>
          <w:sz w:val="24"/>
          <w:szCs w:val="24"/>
        </w:rPr>
        <w:t xml:space="preserve">Znak sprawy: </w:t>
      </w:r>
      <w:r w:rsidR="00A90701">
        <w:rPr>
          <w:rFonts w:ascii="Arial" w:hAnsi="Arial" w:cs="Arial"/>
          <w:b/>
          <w:sz w:val="24"/>
          <w:szCs w:val="24"/>
        </w:rPr>
        <w:t>ZP/</w:t>
      </w:r>
      <w:r w:rsidR="001C1FAB">
        <w:rPr>
          <w:rFonts w:ascii="Arial" w:hAnsi="Arial" w:cs="Arial"/>
          <w:b/>
          <w:sz w:val="24"/>
          <w:szCs w:val="24"/>
        </w:rPr>
        <w:t>ZO-22</w:t>
      </w:r>
      <w:bookmarkStart w:id="0" w:name="_GoBack"/>
      <w:bookmarkEnd w:id="0"/>
      <w:r w:rsidR="009A4DA4" w:rsidRPr="00A90701">
        <w:rPr>
          <w:rFonts w:ascii="Arial" w:hAnsi="Arial" w:cs="Arial"/>
          <w:b/>
          <w:sz w:val="24"/>
          <w:szCs w:val="24"/>
        </w:rPr>
        <w:t>/21</w:t>
      </w:r>
    </w:p>
    <w:p w:rsidR="00821C80" w:rsidRPr="00A90701" w:rsidRDefault="0060654D" w:rsidP="00A90701">
      <w:pPr>
        <w:pStyle w:val="Nagwek4"/>
        <w:rPr>
          <w:rFonts w:cs="Arial"/>
          <w:spacing w:val="30"/>
          <w:szCs w:val="24"/>
        </w:rPr>
      </w:pPr>
      <w:r w:rsidRPr="00A90701">
        <w:rPr>
          <w:rFonts w:cs="Arial"/>
          <w:spacing w:val="30"/>
          <w:szCs w:val="24"/>
        </w:rPr>
        <w:t>WYKAZ OSÓB</w:t>
      </w:r>
    </w:p>
    <w:p w:rsidR="00BA0170" w:rsidRDefault="00870214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A90701">
        <w:rPr>
          <w:rFonts w:ascii="Arial" w:hAnsi="Arial" w:cs="Arial"/>
          <w:szCs w:val="24"/>
        </w:rPr>
        <w:t>wykaz osób skierowanych przez wykonawcę do realizacji zamówienia publicznego wraz z informacjami na temat ich</w:t>
      </w:r>
      <w:r w:rsidR="005A681A">
        <w:rPr>
          <w:rFonts w:ascii="Arial" w:hAnsi="Arial" w:cs="Arial"/>
          <w:szCs w:val="24"/>
        </w:rPr>
        <w:t xml:space="preserve"> wykształcenia i</w:t>
      </w:r>
      <w:r w:rsidRPr="00A90701">
        <w:rPr>
          <w:rFonts w:ascii="Arial" w:hAnsi="Arial" w:cs="Arial"/>
          <w:szCs w:val="24"/>
        </w:rPr>
        <w:t xml:space="preserve"> doświadczenia niezbędnych do wykonania zamówienia publicznego</w:t>
      </w:r>
      <w:r w:rsidR="00BA0170" w:rsidRPr="00A90701">
        <w:rPr>
          <w:rFonts w:ascii="Arial" w:hAnsi="Arial" w:cs="Arial"/>
          <w:szCs w:val="24"/>
        </w:rPr>
        <w:t>.</w:t>
      </w:r>
    </w:p>
    <w:p w:rsidR="005A681A" w:rsidRPr="00A90701" w:rsidRDefault="005A681A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CA03B5" w:rsidRPr="00A90701" w:rsidRDefault="00150D7E" w:rsidP="00A9070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90701">
        <w:rPr>
          <w:rFonts w:ascii="Arial" w:hAnsi="Arial" w:cs="Arial"/>
          <w:sz w:val="24"/>
          <w:szCs w:val="24"/>
        </w:rPr>
        <w:t xml:space="preserve">Składając ofertę w postępowaniu o udzielenie zamówienia publicznego </w:t>
      </w:r>
      <w:r w:rsidR="00870214" w:rsidRPr="00A90701">
        <w:rPr>
          <w:rFonts w:ascii="Arial" w:hAnsi="Arial" w:cs="Arial"/>
          <w:sz w:val="24"/>
          <w:szCs w:val="24"/>
        </w:rPr>
        <w:t xml:space="preserve">na: </w:t>
      </w:r>
      <w:r w:rsidR="005A681A">
        <w:rPr>
          <w:rFonts w:ascii="Arial" w:hAnsi="Arial" w:cs="Arial"/>
          <w:b/>
          <w:bCs/>
          <w:sz w:val="24"/>
          <w:szCs w:val="24"/>
        </w:rPr>
        <w:t xml:space="preserve">Sukcesywna usługa brokera innowacji w ramach projektu Regionalna Inicjatywa Doskonałości w Dyscyplinach Informatyki, Elektrotechniki, Elektroniki, Automatyki i Robotyki na Politechnice Częstochowskiej </w:t>
      </w:r>
      <w:r w:rsidR="00870214" w:rsidRPr="00A90701">
        <w:rPr>
          <w:rFonts w:ascii="Arial" w:hAnsi="Arial" w:cs="Arial"/>
          <w:bCs/>
          <w:sz w:val="24"/>
          <w:szCs w:val="24"/>
        </w:rPr>
        <w:t>prowadzonego przez: Politechnika Częstochowska</w:t>
      </w:r>
    </w:p>
    <w:p w:rsidR="00870214" w:rsidRPr="00A90701" w:rsidRDefault="00870214" w:rsidP="00A907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A90701" w:rsidRDefault="00150D7E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A90701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A90701" w:rsidRDefault="0060654D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9497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260"/>
        <w:gridCol w:w="3260"/>
      </w:tblGrid>
      <w:tr w:rsidR="00A90701" w:rsidRPr="00A90701" w:rsidTr="00A90701">
        <w:trPr>
          <w:cantSplit/>
          <w:trHeight w:val="600"/>
        </w:trPr>
        <w:tc>
          <w:tcPr>
            <w:tcW w:w="2977" w:type="dxa"/>
            <w:vAlign w:val="center"/>
          </w:tcPr>
          <w:p w:rsidR="00A90701" w:rsidRPr="00A90701" w:rsidRDefault="00A90701" w:rsidP="005A681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701">
              <w:rPr>
                <w:rFonts w:ascii="Arial" w:hAnsi="Arial" w:cs="Arial"/>
                <w:sz w:val="24"/>
                <w:szCs w:val="24"/>
              </w:rPr>
              <w:t xml:space="preserve">Imiona i nazwiska </w:t>
            </w:r>
          </w:p>
        </w:tc>
        <w:tc>
          <w:tcPr>
            <w:tcW w:w="3260" w:type="dxa"/>
            <w:vAlign w:val="center"/>
          </w:tcPr>
          <w:p w:rsidR="00A90701" w:rsidRPr="00A90701" w:rsidRDefault="005A681A" w:rsidP="00A9070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Wykształcenie </w:t>
            </w:r>
          </w:p>
        </w:tc>
        <w:tc>
          <w:tcPr>
            <w:tcW w:w="3260" w:type="dxa"/>
          </w:tcPr>
          <w:p w:rsidR="00A90701" w:rsidRPr="00A90701" w:rsidRDefault="005A681A" w:rsidP="00A9070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  <w:r w:rsidR="00A9070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90701" w:rsidRPr="00A90701" w:rsidTr="00A90701">
        <w:trPr>
          <w:cantSplit/>
          <w:trHeight w:hRule="exact" w:val="518"/>
        </w:trPr>
        <w:tc>
          <w:tcPr>
            <w:tcW w:w="2977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0701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A90701" w:rsidRDefault="004B4D2F" w:rsidP="005A681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…………….d</w:t>
      </w:r>
      <w:r w:rsidR="002C12ED" w:rsidRPr="00A90701">
        <w:rPr>
          <w:rFonts w:ascii="Arial" w:hAnsi="Arial" w:cs="Arial"/>
          <w:sz w:val="24"/>
          <w:szCs w:val="24"/>
        </w:rPr>
        <w:t>nia …</w:t>
      </w:r>
      <w:r w:rsidR="00AA594F" w:rsidRPr="00A90701">
        <w:rPr>
          <w:rFonts w:ascii="Arial" w:hAnsi="Arial" w:cs="Arial"/>
          <w:sz w:val="24"/>
          <w:szCs w:val="24"/>
        </w:rPr>
        <w:t xml:space="preserve">…………. </w:t>
      </w:r>
      <w:r w:rsidR="00821C80" w:rsidRPr="00A9070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 w:rsidR="005A681A">
        <w:rPr>
          <w:rFonts w:ascii="Arial" w:hAnsi="Arial" w:cs="Arial"/>
          <w:sz w:val="24"/>
          <w:szCs w:val="24"/>
        </w:rPr>
        <w:tab/>
      </w:r>
      <w:r w:rsidR="005A681A">
        <w:rPr>
          <w:rFonts w:ascii="Arial" w:hAnsi="Arial" w:cs="Arial"/>
          <w:sz w:val="24"/>
          <w:szCs w:val="24"/>
        </w:rPr>
        <w:tab/>
        <w:t xml:space="preserve">         </w:t>
      </w:r>
      <w:r w:rsidR="00AA594F" w:rsidRPr="00A90701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821C80" w:rsidRPr="004B4D2F" w:rsidRDefault="00821C80" w:rsidP="00A90701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4B4D2F">
        <w:rPr>
          <w:rFonts w:ascii="Arial" w:hAnsi="Arial" w:cs="Arial"/>
          <w:sz w:val="24"/>
          <w:szCs w:val="24"/>
        </w:rPr>
        <w:t>podpis osoby uprawnionej do składania oświadczeń woli w imieniu Wykonawcy</w:t>
      </w:r>
    </w:p>
    <w:sectPr w:rsidR="00821C80" w:rsidRPr="004B4D2F" w:rsidSect="00CA03B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4C8" w:rsidRDefault="000834C8">
      <w:r>
        <w:separator/>
      </w:r>
    </w:p>
  </w:endnote>
  <w:endnote w:type="continuationSeparator" w:id="0">
    <w:p w:rsidR="000834C8" w:rsidRDefault="0008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1F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4C8" w:rsidRDefault="000834C8">
      <w:r>
        <w:separator/>
      </w:r>
    </w:p>
  </w:footnote>
  <w:footnote w:type="continuationSeparator" w:id="0">
    <w:p w:rsidR="000834C8" w:rsidRDefault="00083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B5" w:rsidRDefault="005A681A">
    <w:pPr>
      <w:pStyle w:val="Nagwek"/>
    </w:pPr>
    <w:r>
      <w:rPr>
        <w:noProof/>
      </w:rPr>
      <w:drawing>
        <wp:inline distT="0" distB="0" distL="0" distR="0" wp14:anchorId="215CA045" wp14:editId="55EF18F7">
          <wp:extent cx="5762625" cy="942975"/>
          <wp:effectExtent l="0" t="0" r="9525" b="9525"/>
          <wp:docPr id="2" name="Obraz 2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03B5" w:rsidRDefault="00CA03B5" w:rsidP="00CA03B5">
    <w:pPr>
      <w:pStyle w:val="Nagwek"/>
      <w:jc w:val="center"/>
    </w:pPr>
  </w:p>
  <w:p w:rsidR="00CA03B5" w:rsidRDefault="00CA03B5">
    <w:pPr>
      <w:pStyle w:val="Nagwek"/>
    </w:pPr>
  </w:p>
  <w:p w:rsidR="00CA03B5" w:rsidRDefault="00CA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AD"/>
    <w:rsid w:val="00040940"/>
    <w:rsid w:val="000834C8"/>
    <w:rsid w:val="00150D7E"/>
    <w:rsid w:val="00167DCC"/>
    <w:rsid w:val="001C1FAB"/>
    <w:rsid w:val="002C12ED"/>
    <w:rsid w:val="003723ED"/>
    <w:rsid w:val="003D303D"/>
    <w:rsid w:val="00405D13"/>
    <w:rsid w:val="004348A8"/>
    <w:rsid w:val="00493C46"/>
    <w:rsid w:val="004B4D2F"/>
    <w:rsid w:val="004D4421"/>
    <w:rsid w:val="004E070D"/>
    <w:rsid w:val="005A681A"/>
    <w:rsid w:val="0060654D"/>
    <w:rsid w:val="00610765"/>
    <w:rsid w:val="00613D74"/>
    <w:rsid w:val="00641651"/>
    <w:rsid w:val="007064BA"/>
    <w:rsid w:val="0081521F"/>
    <w:rsid w:val="00821C80"/>
    <w:rsid w:val="00870214"/>
    <w:rsid w:val="008C36AD"/>
    <w:rsid w:val="00936CFB"/>
    <w:rsid w:val="00980415"/>
    <w:rsid w:val="009A4DA4"/>
    <w:rsid w:val="009C437A"/>
    <w:rsid w:val="009D6AF6"/>
    <w:rsid w:val="009E4974"/>
    <w:rsid w:val="00A90701"/>
    <w:rsid w:val="00AA594F"/>
    <w:rsid w:val="00B11EA3"/>
    <w:rsid w:val="00B41A5F"/>
    <w:rsid w:val="00B551AF"/>
    <w:rsid w:val="00BA0170"/>
    <w:rsid w:val="00CA03B5"/>
    <w:rsid w:val="00CF0EA4"/>
    <w:rsid w:val="00D52F5E"/>
    <w:rsid w:val="00D675F8"/>
    <w:rsid w:val="00DC6E15"/>
    <w:rsid w:val="00E0641C"/>
    <w:rsid w:val="00E819CF"/>
    <w:rsid w:val="00EF6592"/>
    <w:rsid w:val="00FA0CE5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C4949DA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BA0170"/>
  </w:style>
  <w:style w:type="table" w:styleId="Tabela-Siatka">
    <w:name w:val="Table Grid"/>
    <w:basedOn w:val="Standardowy"/>
    <w:uiPriority w:val="39"/>
    <w:rsid w:val="00BA0170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0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6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2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2021-10-19T12:52:00Z</cp:lastPrinted>
  <dcterms:created xsi:type="dcterms:W3CDTF">2021-10-19T12:52:00Z</dcterms:created>
  <dcterms:modified xsi:type="dcterms:W3CDTF">2021-10-19T12:52:00Z</dcterms:modified>
</cp:coreProperties>
</file>