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69D1E" w14:textId="77777777" w:rsidR="00E72959" w:rsidRPr="00E874DC" w:rsidRDefault="00E72959" w:rsidP="00E72959">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6DC66C3A" w14:textId="77777777" w:rsidR="00E72959" w:rsidRDefault="00E72959" w:rsidP="00E72959">
      <w:pPr>
        <w:spacing w:before="48" w:line="240" w:lineRule="atLeast"/>
        <w:jc w:val="right"/>
        <w:rPr>
          <w:b/>
          <w:sz w:val="24"/>
          <w:szCs w:val="24"/>
          <w:lang w:val="pl-PL"/>
        </w:rPr>
      </w:pPr>
    </w:p>
    <w:p w14:paraId="7032CF39" w14:textId="77777777" w:rsidR="00E72959" w:rsidRDefault="00E72959" w:rsidP="00E72959">
      <w:pPr>
        <w:spacing w:before="48" w:line="240" w:lineRule="atLeast"/>
        <w:jc w:val="center"/>
        <w:rPr>
          <w:b/>
          <w:sz w:val="24"/>
          <w:szCs w:val="24"/>
          <w:lang w:val="pl-PL"/>
        </w:rPr>
      </w:pPr>
      <w:r>
        <w:rPr>
          <w:b/>
          <w:sz w:val="24"/>
          <w:szCs w:val="24"/>
          <w:lang w:val="pl-PL"/>
        </w:rPr>
        <w:t>WZÓR UMOWY</w:t>
      </w:r>
    </w:p>
    <w:p w14:paraId="6844BC1C" w14:textId="77777777" w:rsidR="00E72959" w:rsidRDefault="00E72959" w:rsidP="00E72959">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2FF1687F" w14:textId="77777777" w:rsidR="00E72959" w:rsidRDefault="00E72959" w:rsidP="00E72959">
      <w:pPr>
        <w:spacing w:before="48" w:line="240" w:lineRule="atLeast"/>
        <w:jc w:val="center"/>
        <w:rPr>
          <w:b/>
          <w:sz w:val="28"/>
          <w:lang w:val="pl-PL"/>
        </w:rPr>
      </w:pPr>
    </w:p>
    <w:p w14:paraId="5B42A04F" w14:textId="12945AA9" w:rsidR="00E72959" w:rsidRPr="00AA2A22" w:rsidRDefault="00E72959" w:rsidP="00E72959">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KC-zp.272-5</w:t>
      </w:r>
      <w:r>
        <w:rPr>
          <w:rFonts w:ascii="Times New Roman" w:hAnsi="Times New Roman"/>
        </w:rPr>
        <w:t>2</w:t>
      </w:r>
      <w:r>
        <w:rPr>
          <w:rFonts w:ascii="Times New Roman" w:hAnsi="Times New Roman"/>
        </w:rPr>
        <w:t>9/21</w:t>
      </w:r>
      <w:r w:rsidRPr="00AA2A22">
        <w:rPr>
          <w:rFonts w:ascii="Times New Roman" w:hAnsi="Times New Roman"/>
        </w:rPr>
        <w:t xml:space="preserve"> </w:t>
      </w:r>
    </w:p>
    <w:p w14:paraId="260CDE2D" w14:textId="77777777" w:rsidR="00E72959" w:rsidRDefault="00E72959" w:rsidP="00E72959">
      <w:pPr>
        <w:pStyle w:val="Tekstpodstawowy"/>
        <w:ind w:right="-47"/>
        <w:jc w:val="both"/>
        <w:rPr>
          <w:rFonts w:ascii="Times New Roman" w:hAnsi="Times New Roman"/>
        </w:rPr>
      </w:pPr>
      <w:r w:rsidRPr="00AA2A22">
        <w:rPr>
          <w:rFonts w:ascii="Times New Roman" w:hAnsi="Times New Roman"/>
        </w:rPr>
        <w:t>pomiędzy</w:t>
      </w:r>
    </w:p>
    <w:p w14:paraId="56B43844" w14:textId="77777777" w:rsidR="00E72959" w:rsidRDefault="00E72959" w:rsidP="00E72959">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5ADF7353" w14:textId="77777777" w:rsidR="00E72959" w:rsidRDefault="00E72959" w:rsidP="00E72959">
      <w:pPr>
        <w:pStyle w:val="Tekstpodstawowy"/>
        <w:ind w:right="-47"/>
        <w:jc w:val="both"/>
        <w:rPr>
          <w:rFonts w:ascii="Times New Roman" w:hAnsi="Times New Roman"/>
        </w:rPr>
      </w:pPr>
      <w:r>
        <w:rPr>
          <w:rFonts w:ascii="Times New Roman" w:hAnsi="Times New Roman"/>
        </w:rPr>
        <w:t>reprezentowana przez:</w:t>
      </w:r>
    </w:p>
    <w:p w14:paraId="49582333" w14:textId="77777777" w:rsidR="00E72959" w:rsidRDefault="00E72959" w:rsidP="00E72959">
      <w:pPr>
        <w:pStyle w:val="Tekstpodstawowy"/>
        <w:ind w:right="-47"/>
        <w:jc w:val="both"/>
        <w:rPr>
          <w:rFonts w:ascii="Times New Roman" w:hAnsi="Times New Roman"/>
        </w:rPr>
      </w:pPr>
      <w:r>
        <w:rPr>
          <w:rFonts w:ascii="Times New Roman" w:hAnsi="Times New Roman"/>
        </w:rPr>
        <w:t xml:space="preserve">1.Dziekana Wydziału /Kierownika Jednostki/............................................................................. </w:t>
      </w:r>
    </w:p>
    <w:p w14:paraId="554B3285" w14:textId="77777777" w:rsidR="00E72959" w:rsidRDefault="00E72959" w:rsidP="00E72959">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40DDEDBC" w14:textId="77777777" w:rsidR="00E72959" w:rsidRDefault="00E72959" w:rsidP="00E72959">
      <w:pPr>
        <w:pStyle w:val="Tekstpodstawowy"/>
        <w:ind w:right="-47"/>
        <w:jc w:val="both"/>
        <w:rPr>
          <w:rFonts w:ascii="Times New Roman" w:hAnsi="Times New Roman"/>
        </w:rPr>
      </w:pPr>
      <w:r>
        <w:rPr>
          <w:rFonts w:ascii="Times New Roman" w:hAnsi="Times New Roman"/>
        </w:rPr>
        <w:t>zwaną dalej KUPUJĄCYM</w:t>
      </w:r>
    </w:p>
    <w:p w14:paraId="1CF621D6" w14:textId="77777777" w:rsidR="00E72959" w:rsidRDefault="00E72959" w:rsidP="00E72959">
      <w:pPr>
        <w:pStyle w:val="Tekstpodstawowy"/>
        <w:ind w:right="-47"/>
        <w:jc w:val="both"/>
        <w:rPr>
          <w:rFonts w:ascii="Times New Roman" w:hAnsi="Times New Roman"/>
        </w:rPr>
      </w:pPr>
      <w:r>
        <w:rPr>
          <w:rFonts w:ascii="Times New Roman" w:hAnsi="Times New Roman"/>
        </w:rPr>
        <w:t xml:space="preserve">a </w:t>
      </w:r>
    </w:p>
    <w:p w14:paraId="297CCEBC" w14:textId="77777777" w:rsidR="00E72959" w:rsidRDefault="00E72959" w:rsidP="00E72959">
      <w:pPr>
        <w:pStyle w:val="Tekstpodstawowy"/>
        <w:ind w:right="-47"/>
        <w:jc w:val="both"/>
        <w:rPr>
          <w:rFonts w:ascii="Times New Roman" w:hAnsi="Times New Roman"/>
        </w:rPr>
      </w:pPr>
      <w:r>
        <w:rPr>
          <w:rFonts w:ascii="Times New Roman" w:hAnsi="Times New Roman"/>
        </w:rPr>
        <w:t>......................................................................................................................................................</w:t>
      </w:r>
    </w:p>
    <w:p w14:paraId="3413BA6B" w14:textId="77777777" w:rsidR="00E72959" w:rsidRDefault="00E72959" w:rsidP="00E72959">
      <w:pPr>
        <w:pStyle w:val="Tekstpodstawowy"/>
        <w:ind w:right="-47"/>
        <w:jc w:val="both"/>
        <w:rPr>
          <w:rFonts w:ascii="Times New Roman" w:hAnsi="Times New Roman"/>
        </w:rPr>
      </w:pPr>
      <w:r>
        <w:rPr>
          <w:rFonts w:ascii="Times New Roman" w:hAnsi="Times New Roman"/>
        </w:rPr>
        <w:t>......................................................................................................................................................</w:t>
      </w:r>
    </w:p>
    <w:p w14:paraId="73E37695" w14:textId="77777777" w:rsidR="00E72959" w:rsidRDefault="00E72959" w:rsidP="00E72959">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849188E" w14:textId="77777777" w:rsidR="00E72959" w:rsidRDefault="00E72959" w:rsidP="00E72959">
      <w:pPr>
        <w:pStyle w:val="Tekstpodstawowy"/>
        <w:ind w:right="-47"/>
        <w:jc w:val="both"/>
        <w:rPr>
          <w:rFonts w:ascii="Times New Roman" w:hAnsi="Times New Roman"/>
        </w:rPr>
      </w:pPr>
      <w:r>
        <w:rPr>
          <w:rFonts w:ascii="Times New Roman" w:hAnsi="Times New Roman"/>
        </w:rPr>
        <w:t>reprezentowanym przez:</w:t>
      </w:r>
    </w:p>
    <w:p w14:paraId="273FE51E" w14:textId="77777777" w:rsidR="00E72959" w:rsidRDefault="00E72959" w:rsidP="00E72959">
      <w:pPr>
        <w:pStyle w:val="Tekstpodstawowy"/>
        <w:ind w:right="-47"/>
        <w:jc w:val="both"/>
        <w:rPr>
          <w:rFonts w:ascii="Times New Roman" w:hAnsi="Times New Roman"/>
        </w:rPr>
      </w:pPr>
      <w:r>
        <w:rPr>
          <w:rFonts w:ascii="Times New Roman" w:hAnsi="Times New Roman"/>
        </w:rPr>
        <w:t>1...................................................................................................................................................</w:t>
      </w:r>
    </w:p>
    <w:p w14:paraId="5945682B" w14:textId="77777777" w:rsidR="00E72959" w:rsidRDefault="00E72959" w:rsidP="00E72959">
      <w:pPr>
        <w:pStyle w:val="Tekstpodstawowy"/>
        <w:ind w:right="-47"/>
        <w:jc w:val="both"/>
        <w:rPr>
          <w:rFonts w:ascii="Times New Roman" w:hAnsi="Times New Roman"/>
        </w:rPr>
      </w:pPr>
      <w:r>
        <w:rPr>
          <w:rFonts w:ascii="Times New Roman" w:hAnsi="Times New Roman"/>
        </w:rPr>
        <w:t xml:space="preserve">2................................................................................................................................................... </w:t>
      </w:r>
    </w:p>
    <w:p w14:paraId="56BA2345" w14:textId="77777777" w:rsidR="00E72959" w:rsidRDefault="00E72959" w:rsidP="00E72959">
      <w:pPr>
        <w:pStyle w:val="Tekstpodstawowy"/>
        <w:ind w:right="-47"/>
        <w:jc w:val="both"/>
        <w:rPr>
          <w:rFonts w:ascii="Times New Roman" w:hAnsi="Times New Roman"/>
        </w:rPr>
      </w:pPr>
      <w:r>
        <w:rPr>
          <w:rFonts w:ascii="Times New Roman" w:hAnsi="Times New Roman"/>
        </w:rPr>
        <w:t>zwanym dalej SPRZEDAWCĄ</w:t>
      </w:r>
    </w:p>
    <w:p w14:paraId="3DE7EC40" w14:textId="77777777" w:rsidR="00E72959" w:rsidRDefault="00E72959" w:rsidP="00E72959">
      <w:pPr>
        <w:pStyle w:val="Tekstpodstawowy"/>
        <w:ind w:right="-47"/>
        <w:jc w:val="center"/>
        <w:rPr>
          <w:rFonts w:ascii="Times New Roman" w:hAnsi="Times New Roman"/>
        </w:rPr>
      </w:pPr>
    </w:p>
    <w:p w14:paraId="055F3975" w14:textId="77777777" w:rsidR="00E72959" w:rsidRPr="00877B92" w:rsidRDefault="00E72959" w:rsidP="00E72959">
      <w:pPr>
        <w:pStyle w:val="Tekstpodstawowy"/>
        <w:ind w:right="-47"/>
        <w:jc w:val="center"/>
        <w:rPr>
          <w:rFonts w:ascii="Times New Roman" w:hAnsi="Times New Roman"/>
          <w:b/>
        </w:rPr>
      </w:pPr>
      <w:r w:rsidRPr="00877B92">
        <w:rPr>
          <w:rFonts w:ascii="Times New Roman" w:hAnsi="Times New Roman"/>
          <w:b/>
        </w:rPr>
        <w:t>§ 1</w:t>
      </w:r>
    </w:p>
    <w:p w14:paraId="312BE7B1" w14:textId="3819CDC7" w:rsidR="00E72959" w:rsidRDefault="00E72959" w:rsidP="00E72959">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Pr>
          <w:rFonts w:ascii="Times New Roman" w:hAnsi="Times New Roman"/>
          <w:b/>
        </w:rPr>
        <w:t>5</w:t>
      </w:r>
      <w:r w:rsidRPr="00E93CD7">
        <w:rPr>
          <w:rFonts w:ascii="Times New Roman" w:hAnsi="Times New Roman"/>
          <w:b/>
        </w:rPr>
        <w:t xml:space="preserve"> szt. </w:t>
      </w:r>
      <w:r>
        <w:rPr>
          <w:rFonts w:ascii="Times New Roman" w:hAnsi="Times New Roman"/>
          <w:b/>
        </w:rPr>
        <w:t>serwer</w:t>
      </w:r>
      <w:r>
        <w:rPr>
          <w:rFonts w:ascii="Times New Roman" w:hAnsi="Times New Roman"/>
          <w:b/>
        </w:rPr>
        <w:t>ów</w:t>
      </w:r>
      <w:r w:rsidRPr="00E93CD7">
        <w:rPr>
          <w:rFonts w:ascii="Times New Roman" w:hAnsi="Times New Roman"/>
          <w:b/>
        </w:rPr>
        <w:t xml:space="preserve"> komputerow</w:t>
      </w:r>
      <w:r>
        <w:rPr>
          <w:rFonts w:ascii="Times New Roman" w:hAnsi="Times New Roman"/>
          <w:b/>
        </w:rPr>
        <w:t>ych</w:t>
      </w:r>
      <w:r w:rsidRPr="00E93CD7">
        <w:rPr>
          <w:rFonts w:ascii="Times New Roman" w:hAnsi="Times New Roman"/>
          <w:b/>
        </w:rPr>
        <w:t xml:space="preserve"> dla </w:t>
      </w:r>
      <w:proofErr w:type="spellStart"/>
      <w:r w:rsidRPr="00E93CD7">
        <w:rPr>
          <w:rFonts w:ascii="Times New Roman" w:hAnsi="Times New Roman"/>
          <w:b/>
        </w:rPr>
        <w:t>W</w:t>
      </w:r>
      <w:r>
        <w:rPr>
          <w:rFonts w:ascii="Times New Roman" w:hAnsi="Times New Roman"/>
          <w:b/>
        </w:rPr>
        <w:t>EAIiIB</w:t>
      </w:r>
      <w:proofErr w:type="spellEnd"/>
      <w:r>
        <w:rPr>
          <w:rFonts w:ascii="Times New Roman" w:hAnsi="Times New Roman"/>
          <w:b/>
        </w:rPr>
        <w:t>.</w:t>
      </w:r>
    </w:p>
    <w:p w14:paraId="7C642EE3" w14:textId="77777777" w:rsidR="00E72959" w:rsidRPr="0043435F" w:rsidRDefault="00E72959" w:rsidP="00E72959">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2A67C682" w14:textId="77777777" w:rsidR="00E72959" w:rsidRPr="0043435F" w:rsidRDefault="00E72959" w:rsidP="00E72959">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6A372F6F" w14:textId="77777777" w:rsidR="00E72959" w:rsidRDefault="00E72959" w:rsidP="00E72959">
      <w:pPr>
        <w:pStyle w:val="Tekstpodstawowy"/>
        <w:ind w:right="-47"/>
        <w:jc w:val="both"/>
        <w:rPr>
          <w:rFonts w:ascii="Times New Roman" w:hAnsi="Times New Roman"/>
        </w:rPr>
      </w:pPr>
    </w:p>
    <w:p w14:paraId="622396BB" w14:textId="77777777" w:rsidR="00E72959" w:rsidRPr="00877B92" w:rsidRDefault="00E72959" w:rsidP="00E72959">
      <w:pPr>
        <w:pStyle w:val="Tekstpodstawowy"/>
        <w:ind w:right="-47"/>
        <w:jc w:val="center"/>
        <w:rPr>
          <w:rFonts w:ascii="Times New Roman" w:hAnsi="Times New Roman"/>
          <w:b/>
        </w:rPr>
      </w:pPr>
      <w:r w:rsidRPr="00877B92">
        <w:rPr>
          <w:rFonts w:ascii="Times New Roman" w:hAnsi="Times New Roman"/>
          <w:b/>
        </w:rPr>
        <w:t>§ 2</w:t>
      </w:r>
    </w:p>
    <w:p w14:paraId="0A5A62DF" w14:textId="77777777" w:rsidR="00E72959" w:rsidRPr="0043435F" w:rsidRDefault="00E72959" w:rsidP="00E72959">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otrzymania zamówienia potwierdzonego przez </w:t>
      </w:r>
      <w:proofErr w:type="spellStart"/>
      <w:r w:rsidRPr="0043435F">
        <w:rPr>
          <w:rFonts w:ascii="Times New Roman" w:hAnsi="Times New Roman"/>
          <w:szCs w:val="24"/>
        </w:rPr>
        <w:t>M</w:t>
      </w:r>
      <w:r>
        <w:rPr>
          <w:rFonts w:ascii="Times New Roman" w:hAnsi="Times New Roman"/>
          <w:szCs w:val="24"/>
        </w:rPr>
        <w:t>EiN</w:t>
      </w:r>
      <w:proofErr w:type="spellEnd"/>
      <w:r w:rsidRPr="0043435F">
        <w:rPr>
          <w:rFonts w:ascii="Times New Roman" w:hAnsi="Times New Roman"/>
          <w:szCs w:val="24"/>
        </w:rPr>
        <w:t xml:space="preserve"> do siedziby Kupującego.</w:t>
      </w:r>
    </w:p>
    <w:p w14:paraId="488FBDCF" w14:textId="77777777" w:rsidR="00E72959" w:rsidRPr="0043435F" w:rsidRDefault="00E72959" w:rsidP="00E72959">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4D717BE6" w14:textId="77777777" w:rsidR="00E72959" w:rsidRPr="0043435F" w:rsidRDefault="00E72959" w:rsidP="00E72959">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15AB0E42" w14:textId="77777777" w:rsidR="00E72959" w:rsidRDefault="00E72959" w:rsidP="00E72959">
      <w:pPr>
        <w:pStyle w:val="Tekstpodstawowy"/>
        <w:ind w:right="-47"/>
        <w:jc w:val="both"/>
        <w:rPr>
          <w:rFonts w:ascii="Times New Roman" w:hAnsi="Times New Roman"/>
        </w:rPr>
      </w:pPr>
    </w:p>
    <w:p w14:paraId="5E4EBC70" w14:textId="77777777" w:rsidR="00E72959" w:rsidRPr="00877B92" w:rsidRDefault="00E72959" w:rsidP="00E72959">
      <w:pPr>
        <w:pStyle w:val="Tekstpodstawowy"/>
        <w:ind w:right="-47"/>
        <w:jc w:val="center"/>
        <w:rPr>
          <w:rFonts w:ascii="Times New Roman" w:hAnsi="Times New Roman"/>
          <w:b/>
        </w:rPr>
      </w:pPr>
      <w:r w:rsidRPr="00877B92">
        <w:rPr>
          <w:rFonts w:ascii="Times New Roman" w:hAnsi="Times New Roman"/>
          <w:b/>
        </w:rPr>
        <w:t>§ 3</w:t>
      </w:r>
    </w:p>
    <w:p w14:paraId="0D9FF2F3" w14:textId="77777777" w:rsidR="00E72959" w:rsidRPr="0043435F" w:rsidRDefault="00E72959" w:rsidP="00E72959">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C381B16" w14:textId="77777777" w:rsidR="00E72959" w:rsidRPr="0043435F" w:rsidRDefault="00E72959" w:rsidP="00E72959">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1F73E76C" w14:textId="77777777" w:rsidR="00E72959" w:rsidRPr="0043435F" w:rsidRDefault="00E72959" w:rsidP="00E72959">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3C81D833" w14:textId="77777777" w:rsidR="00E72959" w:rsidRPr="0043435F" w:rsidRDefault="00E72959" w:rsidP="00E72959">
      <w:pPr>
        <w:numPr>
          <w:ilvl w:val="0"/>
          <w:numId w:val="15"/>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na zestawy komputerow</w:t>
      </w:r>
      <w:r>
        <w:rPr>
          <w:rFonts w:eastAsia="Calibri"/>
          <w:b/>
          <w:sz w:val="24"/>
          <w:szCs w:val="24"/>
          <w:lang w:val="pl-PL" w:eastAsia="en-US"/>
        </w:rPr>
        <w:t>y</w:t>
      </w:r>
      <w:r w:rsidRPr="0043435F">
        <w:rPr>
          <w:rFonts w:eastAsia="Calibri"/>
          <w:b/>
          <w:sz w:val="24"/>
          <w:szCs w:val="24"/>
          <w:lang w:val="pl-PL" w:eastAsia="en-US"/>
        </w:rPr>
        <w:t xml:space="preserve"> </w:t>
      </w:r>
      <w:r>
        <w:rPr>
          <w:rFonts w:eastAsia="Calibri"/>
          <w:sz w:val="24"/>
          <w:szCs w:val="24"/>
          <w:lang w:val="pl-PL" w:eastAsia="en-US"/>
        </w:rPr>
        <w:t>wchodzący</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5C4FFEAF" w14:textId="77777777" w:rsidR="00E72959" w:rsidRPr="0043435F" w:rsidRDefault="00E72959" w:rsidP="00E72959">
      <w:pPr>
        <w:numPr>
          <w:ilvl w:val="0"/>
          <w:numId w:val="15"/>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03EA5778" w14:textId="77777777" w:rsidR="00E72959" w:rsidRPr="0043435F" w:rsidRDefault="00E72959" w:rsidP="00E72959">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02A4C8B" w14:textId="77777777" w:rsidR="00E72959" w:rsidRDefault="00E72959" w:rsidP="00E72959">
      <w:pPr>
        <w:pStyle w:val="Tekstpodstawowy"/>
        <w:ind w:right="-47"/>
        <w:jc w:val="both"/>
        <w:rPr>
          <w:rFonts w:ascii="Times New Roman" w:hAnsi="Times New Roman"/>
        </w:rPr>
      </w:pPr>
    </w:p>
    <w:p w14:paraId="01C741F3" w14:textId="77777777" w:rsidR="00E72959" w:rsidRPr="00877B92" w:rsidRDefault="00E72959" w:rsidP="00E72959">
      <w:pPr>
        <w:pStyle w:val="Tekstpodstawowy"/>
        <w:ind w:right="-47"/>
        <w:jc w:val="center"/>
        <w:rPr>
          <w:rFonts w:ascii="Times New Roman" w:hAnsi="Times New Roman"/>
          <w:b/>
        </w:rPr>
      </w:pPr>
      <w:r w:rsidRPr="00877B92">
        <w:rPr>
          <w:rFonts w:ascii="Times New Roman" w:hAnsi="Times New Roman"/>
          <w:b/>
        </w:rPr>
        <w:t>§ 4</w:t>
      </w:r>
    </w:p>
    <w:p w14:paraId="5439A566" w14:textId="77777777" w:rsidR="00E72959" w:rsidRDefault="00E72959" w:rsidP="00E72959">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428B14A5" w14:textId="77777777" w:rsidR="00E72959" w:rsidRDefault="00E72959" w:rsidP="00E72959">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6CA3DF92" w14:textId="77777777" w:rsidR="00E72959" w:rsidRDefault="00E72959" w:rsidP="00E72959">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65C4D7E0" w14:textId="77777777" w:rsidR="00E72959" w:rsidRPr="00593CEB" w:rsidRDefault="00E72959" w:rsidP="00E72959">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4B9AA5AF" w14:textId="77777777" w:rsidR="00E72959" w:rsidRDefault="00E72959" w:rsidP="00E72959">
      <w:pPr>
        <w:pStyle w:val="Tekstpodstawowy"/>
        <w:ind w:right="-47"/>
        <w:jc w:val="center"/>
        <w:rPr>
          <w:rFonts w:ascii="Times New Roman" w:hAnsi="Times New Roman"/>
        </w:rPr>
      </w:pPr>
    </w:p>
    <w:p w14:paraId="06D30757" w14:textId="77777777" w:rsidR="00E72959" w:rsidRPr="00877B92" w:rsidRDefault="00E72959" w:rsidP="00E72959">
      <w:pPr>
        <w:pStyle w:val="Tekstpodstawowy"/>
        <w:ind w:right="-47"/>
        <w:jc w:val="center"/>
        <w:rPr>
          <w:rFonts w:ascii="Times New Roman" w:hAnsi="Times New Roman"/>
          <w:b/>
        </w:rPr>
      </w:pPr>
      <w:r w:rsidRPr="00877B92">
        <w:rPr>
          <w:rFonts w:ascii="Times New Roman" w:hAnsi="Times New Roman"/>
          <w:b/>
        </w:rPr>
        <w:t>§ 5</w:t>
      </w:r>
    </w:p>
    <w:p w14:paraId="68CD4322" w14:textId="77777777" w:rsidR="00E72959" w:rsidRPr="00C53B52" w:rsidRDefault="00E72959" w:rsidP="00E72959">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259567D7" w14:textId="77777777" w:rsidR="00E72959" w:rsidRPr="00C53B52" w:rsidRDefault="00E72959" w:rsidP="00E72959">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6FBD5993" w14:textId="77777777" w:rsidR="00E72959" w:rsidRPr="00C53B52" w:rsidRDefault="00E72959" w:rsidP="00E72959">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4E225EA1" w14:textId="77777777" w:rsidR="00E72959" w:rsidRPr="00C53B52" w:rsidRDefault="00E72959" w:rsidP="00E7295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179514A4" w14:textId="77777777" w:rsidR="00E72959" w:rsidRPr="00C53B52" w:rsidRDefault="00E72959" w:rsidP="00E7295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4D459C5D" w14:textId="77777777" w:rsidR="00E72959" w:rsidRPr="00C53B52" w:rsidRDefault="00E72959" w:rsidP="00E7295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028C6BE3" w14:textId="77777777" w:rsidR="00E72959" w:rsidRPr="00C53B52" w:rsidRDefault="00E72959" w:rsidP="00E72959">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60139D9C" w14:textId="77777777" w:rsidR="00E72959" w:rsidRPr="00C53B52" w:rsidRDefault="00E72959" w:rsidP="00E72959">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6B9241B6" w14:textId="77777777" w:rsidR="00E72959" w:rsidRPr="00C53B52" w:rsidRDefault="00E72959" w:rsidP="00E72959">
      <w:pPr>
        <w:pStyle w:val="Tekstpodstawowy"/>
        <w:numPr>
          <w:ilvl w:val="0"/>
          <w:numId w:val="26"/>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64EFE45E" w14:textId="77777777" w:rsidR="00E72959" w:rsidRDefault="00E72959" w:rsidP="00E72959">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6218D0B9" w14:textId="77777777" w:rsidR="00E72959" w:rsidRDefault="00E72959" w:rsidP="00E72959">
      <w:pPr>
        <w:pStyle w:val="Tekstpodstawowy"/>
        <w:ind w:right="-47"/>
        <w:jc w:val="center"/>
        <w:rPr>
          <w:rFonts w:ascii="Times New Roman" w:hAnsi="Times New Roman"/>
          <w:b/>
        </w:rPr>
      </w:pPr>
    </w:p>
    <w:p w14:paraId="6D0C3C98" w14:textId="77777777" w:rsidR="00E72959" w:rsidRDefault="00E72959" w:rsidP="00E72959">
      <w:pPr>
        <w:pStyle w:val="Tekstpodstawowy"/>
        <w:ind w:right="-47"/>
        <w:jc w:val="center"/>
        <w:rPr>
          <w:rFonts w:ascii="Times New Roman" w:hAnsi="Times New Roman"/>
          <w:b/>
        </w:rPr>
      </w:pPr>
      <w:r w:rsidRPr="00877B92">
        <w:rPr>
          <w:rFonts w:ascii="Times New Roman" w:hAnsi="Times New Roman"/>
          <w:b/>
        </w:rPr>
        <w:t>§ 6</w:t>
      </w:r>
    </w:p>
    <w:p w14:paraId="097D88EF" w14:textId="77777777" w:rsidR="00E72959" w:rsidRDefault="00E72959" w:rsidP="00E72959">
      <w:pPr>
        <w:pStyle w:val="Tekstpodstawowy"/>
        <w:ind w:right="-47"/>
        <w:jc w:val="center"/>
        <w:rPr>
          <w:rFonts w:ascii="Times New Roman" w:hAnsi="Times New Roman"/>
          <w:b/>
        </w:rPr>
      </w:pPr>
    </w:p>
    <w:p w14:paraId="2FFAFA17" w14:textId="77777777" w:rsidR="00E72959" w:rsidRDefault="00E72959" w:rsidP="00E72959">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4A58FFD9" w14:textId="77777777" w:rsidR="00E72959" w:rsidRDefault="00E72959" w:rsidP="00E72959">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535C0A36" w14:textId="77777777" w:rsidR="00E72959" w:rsidRDefault="00E72959" w:rsidP="00E72959">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0D00A66B" w14:textId="77777777" w:rsidR="00E72959" w:rsidRDefault="00E72959" w:rsidP="00E72959">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CFD0074" w14:textId="77777777" w:rsidR="00E72959" w:rsidRDefault="00E72959" w:rsidP="00E72959">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1075B13" w14:textId="77777777" w:rsidR="00E72959" w:rsidRPr="00877B92" w:rsidRDefault="00E72959" w:rsidP="00E7295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523DC856" w14:textId="77777777" w:rsidR="00E72959" w:rsidRPr="003F1749" w:rsidRDefault="00E72959" w:rsidP="00E7295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273B5C51" w14:textId="77777777" w:rsidR="00E72959" w:rsidRDefault="00E72959" w:rsidP="00E7295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2B51576F" w14:textId="77777777" w:rsidR="00E72959" w:rsidRDefault="00E72959" w:rsidP="00E72959">
      <w:pPr>
        <w:pStyle w:val="Tekstpodstawowy"/>
        <w:ind w:right="-47"/>
        <w:jc w:val="center"/>
        <w:rPr>
          <w:rFonts w:ascii="Times New Roman" w:hAnsi="Times New Roman"/>
        </w:rPr>
      </w:pPr>
    </w:p>
    <w:p w14:paraId="6A940627" w14:textId="77777777" w:rsidR="00E72959" w:rsidRPr="00877B92" w:rsidRDefault="00E72959" w:rsidP="00E7295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4BBCF549" w14:textId="77777777" w:rsidR="00E72959" w:rsidRPr="0043435F" w:rsidRDefault="00E72959" w:rsidP="00E72959">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2B1AD9AC" w14:textId="77777777" w:rsidR="00E72959" w:rsidRPr="0043435F" w:rsidRDefault="00E72959" w:rsidP="00E72959">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401D6165" w14:textId="77777777" w:rsidR="00E72959" w:rsidRPr="0043435F" w:rsidRDefault="00E72959" w:rsidP="00E72959">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422E253A" w14:textId="77777777" w:rsidR="00E72959" w:rsidRPr="0043435F" w:rsidRDefault="00E72959" w:rsidP="00E72959">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7F56EB1F" w14:textId="77777777" w:rsidR="00E72959" w:rsidRPr="0043435F" w:rsidRDefault="00E72959" w:rsidP="00E72959">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44870849" w14:textId="77777777" w:rsidR="00E72959" w:rsidRPr="0043435F" w:rsidRDefault="00E72959" w:rsidP="00E72959">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0B55B476" w14:textId="77777777" w:rsidR="00E72959" w:rsidRDefault="00E72959" w:rsidP="00E72959">
      <w:pPr>
        <w:numPr>
          <w:ilvl w:val="0"/>
          <w:numId w:val="20"/>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71F8C178" w14:textId="77777777" w:rsidR="00E72959" w:rsidRPr="00144BE6" w:rsidRDefault="00E72959" w:rsidP="00E72959">
      <w:pPr>
        <w:numPr>
          <w:ilvl w:val="0"/>
          <w:numId w:val="20"/>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6F23180B" w14:textId="77777777" w:rsidR="00E72959" w:rsidRPr="0043435F" w:rsidRDefault="00E72959" w:rsidP="00E72959">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305E5D27" w14:textId="77777777" w:rsidR="00E72959" w:rsidRPr="0043435F" w:rsidRDefault="00E72959" w:rsidP="00E72959">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2F285E16" w14:textId="77777777" w:rsidR="00E72959" w:rsidRPr="0043435F" w:rsidRDefault="00E72959" w:rsidP="00E72959">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AAE3F52" w14:textId="77777777" w:rsidR="00E72959" w:rsidRPr="0043435F" w:rsidRDefault="00E72959" w:rsidP="00E72959">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9BFF1A6" w14:textId="77777777" w:rsidR="00E72959" w:rsidRPr="0043435F" w:rsidRDefault="00E72959" w:rsidP="00E72959">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63A6445F" w14:textId="77777777" w:rsidR="00E72959" w:rsidRPr="0043435F" w:rsidRDefault="00E72959" w:rsidP="00E72959">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C99CCE5" w14:textId="77777777" w:rsidR="00E72959" w:rsidRDefault="00E72959" w:rsidP="00E72959">
      <w:pPr>
        <w:pStyle w:val="Tekstpodstawowy"/>
        <w:ind w:left="284" w:right="-47"/>
        <w:jc w:val="both"/>
        <w:rPr>
          <w:rFonts w:ascii="Times New Roman" w:hAnsi="Times New Roman"/>
        </w:rPr>
      </w:pPr>
    </w:p>
    <w:p w14:paraId="33566BF9" w14:textId="77777777" w:rsidR="00E72959" w:rsidRPr="00877B92" w:rsidRDefault="00E72959" w:rsidP="00E7295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1578EFD3" w14:textId="77777777" w:rsidR="00E72959" w:rsidRDefault="00E72959" w:rsidP="00E72959">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B952640" w14:textId="77777777" w:rsidR="00E72959" w:rsidRPr="00877B92" w:rsidRDefault="00E72959" w:rsidP="00E7295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03E952B9" w14:textId="77777777" w:rsidR="00E72959" w:rsidRPr="009E7877" w:rsidRDefault="00E72959" w:rsidP="00E72959">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29174525" w14:textId="77777777" w:rsidR="00E72959" w:rsidRPr="001E60D1" w:rsidRDefault="00E72959" w:rsidP="00E72959">
      <w:pPr>
        <w:numPr>
          <w:ilvl w:val="0"/>
          <w:numId w:val="2"/>
        </w:numPr>
        <w:tabs>
          <w:tab w:val="clear" w:pos="720"/>
          <w:tab w:val="left" w:pos="360"/>
        </w:tabs>
        <w:suppressAutoHyphens/>
        <w:ind w:left="360"/>
        <w:jc w:val="both"/>
        <w:rPr>
          <w:color w:val="000000"/>
          <w:kern w:val="2"/>
          <w:sz w:val="24"/>
          <w:szCs w:val="24"/>
          <w:lang w:val="pl-PL"/>
        </w:rPr>
      </w:pPr>
      <w:r w:rsidRPr="001E60D1">
        <w:rPr>
          <w:color w:val="000000"/>
          <w:kern w:val="2"/>
          <w:sz w:val="24"/>
          <w:szCs w:val="24"/>
          <w:lang w:val="pl-PL"/>
        </w:rPr>
        <w:t xml:space="preserve">Zmiany umowy, o których mowa w ust. 1 muszą być dokonywane z zachowaniem przepisu art. 454 oraz art. 455 ustawy Prawo zamówień publicznych.  </w:t>
      </w:r>
    </w:p>
    <w:p w14:paraId="7CC47048" w14:textId="77777777" w:rsidR="00E72959" w:rsidRDefault="00E72959" w:rsidP="00E72959">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lastRenderedPageBreak/>
        <w:t xml:space="preserve">Dopuszcza się możliwość zmiany ustaleń niniejszej umowy w stosunku do treści oferty Wykonawcy w następującym zakresie: </w:t>
      </w:r>
    </w:p>
    <w:p w14:paraId="1714842D" w14:textId="77777777" w:rsidR="00E72959" w:rsidRDefault="00E72959" w:rsidP="00E72959">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091F7C4E" w14:textId="77777777" w:rsidR="00E72959" w:rsidRPr="00267340" w:rsidRDefault="00E72959" w:rsidP="00E72959">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17F07A87" w14:textId="77777777" w:rsidR="00E72959" w:rsidRPr="00267340" w:rsidRDefault="00E72959" w:rsidP="00E72959">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7F995DBD" w14:textId="77777777" w:rsidR="00E72959" w:rsidRPr="00267340" w:rsidRDefault="00E72959" w:rsidP="00E72959">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39AE0D8D" w14:textId="77777777" w:rsidR="00E72959" w:rsidRDefault="00E72959" w:rsidP="00E72959">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654AB7A8" w14:textId="77777777" w:rsidR="00E72959" w:rsidRPr="009E7877" w:rsidRDefault="00E72959" w:rsidP="00E72959">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7E749546" w14:textId="77777777" w:rsidR="00E72959" w:rsidRPr="009E7877" w:rsidRDefault="00E72959" w:rsidP="00E72959">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598F9830" w14:textId="77777777" w:rsidR="00E72959" w:rsidRDefault="00E72959" w:rsidP="00E72959">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74CE49B8" w14:textId="77777777" w:rsidR="00E72959" w:rsidRPr="009E7877" w:rsidRDefault="00E72959" w:rsidP="00E72959">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8EF0158" w14:textId="77777777" w:rsidR="00E72959" w:rsidRDefault="00E72959" w:rsidP="00E72959">
      <w:pPr>
        <w:pStyle w:val="Tekstpodstawowy"/>
        <w:ind w:right="-47"/>
        <w:rPr>
          <w:rFonts w:ascii="Times New Roman" w:hAnsi="Times New Roman"/>
        </w:rPr>
      </w:pPr>
    </w:p>
    <w:p w14:paraId="74135D37" w14:textId="77777777" w:rsidR="00E72959" w:rsidRPr="00877B92" w:rsidRDefault="00E72959" w:rsidP="00E7295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25EBF56D" w14:textId="77777777" w:rsidR="00E72959" w:rsidRDefault="00E72959" w:rsidP="00E72959">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833268B" w14:textId="77777777" w:rsidR="00E72959" w:rsidRDefault="00E72959" w:rsidP="00E72959">
      <w:pPr>
        <w:pStyle w:val="Tekstpodstawowy"/>
        <w:ind w:right="-47"/>
        <w:jc w:val="center"/>
        <w:rPr>
          <w:rFonts w:ascii="Times New Roman" w:hAnsi="Times New Roman"/>
        </w:rPr>
      </w:pPr>
    </w:p>
    <w:p w14:paraId="0D5A9B6F" w14:textId="77777777" w:rsidR="00E72959" w:rsidRDefault="00E72959" w:rsidP="00E72959">
      <w:pPr>
        <w:pStyle w:val="Tekstpodstawowy"/>
        <w:ind w:right="-47"/>
        <w:jc w:val="center"/>
        <w:rPr>
          <w:rFonts w:ascii="Times New Roman" w:hAnsi="Times New Roman"/>
        </w:rPr>
      </w:pPr>
    </w:p>
    <w:p w14:paraId="6809AB3E" w14:textId="77777777" w:rsidR="00E72959" w:rsidRPr="00877B92" w:rsidRDefault="00E72959" w:rsidP="00E72959">
      <w:pPr>
        <w:pStyle w:val="Tekstpodstawowy"/>
        <w:ind w:right="-47"/>
        <w:jc w:val="center"/>
        <w:rPr>
          <w:b/>
        </w:rPr>
      </w:pPr>
      <w:r w:rsidRPr="00877B92">
        <w:rPr>
          <w:rFonts w:ascii="Times New Roman" w:hAnsi="Times New Roman"/>
          <w:b/>
        </w:rPr>
        <w:t>§1</w:t>
      </w:r>
      <w:r>
        <w:rPr>
          <w:rFonts w:ascii="Times New Roman" w:hAnsi="Times New Roman"/>
          <w:b/>
        </w:rPr>
        <w:t>2</w:t>
      </w:r>
    </w:p>
    <w:p w14:paraId="55FB5305" w14:textId="77777777" w:rsidR="00E72959" w:rsidRDefault="00E72959" w:rsidP="00E72959">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5ACDD6E" w14:textId="77777777" w:rsidR="00E72959" w:rsidRDefault="00E72959" w:rsidP="00E72959">
      <w:pPr>
        <w:pStyle w:val="NormalnyWeb"/>
        <w:jc w:val="both"/>
      </w:pPr>
      <w:r>
        <w:t xml:space="preserve">2. W razie wątpliwości, czy określona informacja stanowi tajemnicę Wykonawca zobowiązany jest zwrócić się w formie pisemnej do Zamawiającego o wyjaśnienie takiej wątpliwości. </w:t>
      </w:r>
    </w:p>
    <w:p w14:paraId="73B78D0A" w14:textId="77777777" w:rsidR="00E72959" w:rsidRDefault="00E72959" w:rsidP="00E72959">
      <w:pPr>
        <w:pStyle w:val="NormalnyWeb"/>
        <w:jc w:val="both"/>
      </w:pPr>
      <w:r>
        <w:t xml:space="preserve">3. Wykonawca zobowiązuje się do wykorzystania uzyskanych, powyższych informacji jedynie w celu wykonania przedmiotu umowy. </w:t>
      </w:r>
    </w:p>
    <w:p w14:paraId="63AAAECB" w14:textId="77777777" w:rsidR="00E72959" w:rsidRDefault="00E72959" w:rsidP="00E72959">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26008CD2" w14:textId="77777777" w:rsidR="00E72959" w:rsidRDefault="00E72959" w:rsidP="00E72959">
      <w:pPr>
        <w:pStyle w:val="NormalnyWeb"/>
        <w:jc w:val="both"/>
      </w:pPr>
      <w:r>
        <w:t>5. Powyższe przepisy nie będą miały zastosowania wobec informacji powszechnie znanych lub opublikowanych oraz w przypadku żądania ich ujawnienia przez uprawniony organ.</w:t>
      </w:r>
    </w:p>
    <w:p w14:paraId="7E271D6A" w14:textId="77777777" w:rsidR="00E72959" w:rsidRDefault="00E72959" w:rsidP="00E72959">
      <w:pPr>
        <w:pStyle w:val="Tekstpodstawowy"/>
        <w:ind w:right="-47"/>
        <w:jc w:val="both"/>
        <w:rPr>
          <w:rFonts w:ascii="Times New Roman" w:hAnsi="Times New Roman"/>
        </w:rPr>
      </w:pPr>
    </w:p>
    <w:p w14:paraId="3DA07680" w14:textId="77777777" w:rsidR="00E72959" w:rsidRPr="00877B92" w:rsidRDefault="00E72959" w:rsidP="00E7295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4FEEE43E" w14:textId="77777777" w:rsidR="00E72959" w:rsidRDefault="00E72959" w:rsidP="00E72959">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1AB6ECE7" w14:textId="77777777" w:rsidR="00E72959" w:rsidRDefault="00E72959" w:rsidP="00E72959">
      <w:pPr>
        <w:pStyle w:val="Tekstpodstawowy"/>
        <w:ind w:right="-47"/>
        <w:jc w:val="both"/>
        <w:rPr>
          <w:rFonts w:ascii="Times New Roman" w:hAnsi="Times New Roman"/>
        </w:rPr>
      </w:pPr>
    </w:p>
    <w:p w14:paraId="76AB0D3E" w14:textId="77777777" w:rsidR="00E72959" w:rsidRPr="00877B92" w:rsidRDefault="00E72959" w:rsidP="00E7295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1B27EDA0" w14:textId="77777777" w:rsidR="00E72959" w:rsidRDefault="00E72959" w:rsidP="00E72959">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5D3CE64" w14:textId="77777777" w:rsidR="00E72959" w:rsidRDefault="00E72959" w:rsidP="00E72959">
      <w:pPr>
        <w:pStyle w:val="Tekstpodstawowy"/>
        <w:ind w:right="-47"/>
        <w:jc w:val="both"/>
        <w:rPr>
          <w:rFonts w:ascii="Times New Roman" w:hAnsi="Times New Roman"/>
        </w:rPr>
      </w:pPr>
    </w:p>
    <w:p w14:paraId="09A1C62C" w14:textId="77777777" w:rsidR="00E72959" w:rsidRDefault="00E72959" w:rsidP="00E72959">
      <w:pPr>
        <w:pStyle w:val="Tekstpodstawowy"/>
        <w:ind w:right="-47"/>
        <w:jc w:val="center"/>
        <w:rPr>
          <w:rFonts w:ascii="Times New Roman" w:hAnsi="Times New Roman"/>
          <w:b/>
        </w:rPr>
      </w:pPr>
    </w:p>
    <w:p w14:paraId="1E3C326B" w14:textId="77777777" w:rsidR="00E72959" w:rsidRPr="00877B92" w:rsidRDefault="00E72959" w:rsidP="00E72959">
      <w:pPr>
        <w:pStyle w:val="Tekstpodstawowy"/>
        <w:ind w:right="-47"/>
        <w:jc w:val="center"/>
        <w:rPr>
          <w:rFonts w:ascii="Times New Roman" w:hAnsi="Times New Roman"/>
          <w:b/>
        </w:rPr>
      </w:pPr>
      <w:r w:rsidRPr="00877B92">
        <w:rPr>
          <w:rFonts w:ascii="Times New Roman" w:hAnsi="Times New Roman"/>
          <w:b/>
        </w:rPr>
        <w:lastRenderedPageBreak/>
        <w:t>§1</w:t>
      </w:r>
      <w:r>
        <w:rPr>
          <w:rFonts w:ascii="Times New Roman" w:hAnsi="Times New Roman"/>
          <w:b/>
        </w:rPr>
        <w:t>5</w:t>
      </w:r>
    </w:p>
    <w:p w14:paraId="066701B3" w14:textId="77777777" w:rsidR="00E72959" w:rsidRPr="004F0507" w:rsidRDefault="00E72959" w:rsidP="00E72959">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38B8E6CD" w14:textId="77777777" w:rsidR="00E72959" w:rsidRDefault="00E72959" w:rsidP="00E72959">
      <w:pPr>
        <w:pStyle w:val="Tekstpodstawowy2"/>
        <w:spacing w:line="240" w:lineRule="auto"/>
        <w:ind w:right="-47"/>
      </w:pPr>
    </w:p>
    <w:p w14:paraId="287B17D9" w14:textId="77777777" w:rsidR="00E72959" w:rsidRPr="004F0507" w:rsidRDefault="00E72959" w:rsidP="00E72959">
      <w:pPr>
        <w:pStyle w:val="Tekstpodstawowy2"/>
        <w:spacing w:line="240" w:lineRule="auto"/>
        <w:ind w:right="-47"/>
        <w:rPr>
          <w:b/>
          <w:sz w:val="24"/>
        </w:rPr>
      </w:pPr>
      <w:r>
        <w:rPr>
          <w:b/>
          <w:sz w:val="24"/>
        </w:rPr>
        <w:t xml:space="preserve">      </w:t>
      </w:r>
      <w:r w:rsidRPr="004F0507">
        <w:rPr>
          <w:b/>
          <w:sz w:val="24"/>
        </w:rPr>
        <w:t>Za Sprzedawcę                                                                                   Za Kupującego</w:t>
      </w:r>
    </w:p>
    <w:p w14:paraId="154E9D5A" w14:textId="77777777" w:rsidR="00E72959" w:rsidRPr="000936CA" w:rsidRDefault="00E72959" w:rsidP="00E72959">
      <w:pPr>
        <w:rPr>
          <w:lang w:val="pl-PL"/>
        </w:rPr>
      </w:pPr>
    </w:p>
    <w:p w14:paraId="03F73E0C" w14:textId="77777777" w:rsidR="00E72959" w:rsidRDefault="00E72959" w:rsidP="00E72959">
      <w:pPr>
        <w:pStyle w:val="Zwykytekst"/>
        <w:rPr>
          <w:lang w:val="pl-PL"/>
        </w:rPr>
      </w:pPr>
    </w:p>
    <w:p w14:paraId="3F13F640" w14:textId="77777777" w:rsidR="00E72959" w:rsidRDefault="00E72959" w:rsidP="00E72959">
      <w:pPr>
        <w:pStyle w:val="Zwykytekst"/>
        <w:rPr>
          <w:lang w:val="pl-PL"/>
        </w:rPr>
      </w:pPr>
    </w:p>
    <w:p w14:paraId="7BDACF4F" w14:textId="77777777" w:rsidR="00E72959" w:rsidRDefault="00E72959" w:rsidP="00E72959">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145016A4" w14:textId="77777777" w:rsidR="00E72959" w:rsidRPr="00496551" w:rsidRDefault="00E72959" w:rsidP="00E72959">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5F815EAE" w14:textId="77777777" w:rsidR="00E72959" w:rsidRPr="00496551" w:rsidRDefault="00E72959" w:rsidP="00E72959">
      <w:pPr>
        <w:pStyle w:val="Zwykytekst"/>
        <w:rPr>
          <w:rFonts w:ascii="Times New Roman" w:hAnsi="Times New Roman" w:cs="Times New Roman"/>
          <w:sz w:val="16"/>
          <w:szCs w:val="16"/>
          <w:lang w:val="pl-PL"/>
        </w:rPr>
      </w:pPr>
    </w:p>
    <w:p w14:paraId="011A0F88" w14:textId="77777777" w:rsidR="00E72959" w:rsidRPr="00496551" w:rsidRDefault="00E72959" w:rsidP="00E72959">
      <w:pPr>
        <w:pStyle w:val="Zwykytekst"/>
        <w:rPr>
          <w:sz w:val="16"/>
          <w:szCs w:val="16"/>
          <w:lang w:val="pl-PL"/>
        </w:rPr>
      </w:pPr>
    </w:p>
    <w:p w14:paraId="5FD29179" w14:textId="77777777" w:rsidR="00E72959" w:rsidRPr="00877B92" w:rsidRDefault="00E72959" w:rsidP="00E72959">
      <w:pPr>
        <w:rPr>
          <w:lang w:val="pl-PL"/>
        </w:rPr>
      </w:pPr>
    </w:p>
    <w:p w14:paraId="2C23AA39" w14:textId="77777777" w:rsidR="00E72959" w:rsidRPr="009F4C3D" w:rsidRDefault="00E72959" w:rsidP="00E72959">
      <w:pPr>
        <w:rPr>
          <w:lang w:val="pl-PL"/>
        </w:rPr>
      </w:pPr>
    </w:p>
    <w:p w14:paraId="6F4614C9" w14:textId="77777777" w:rsidR="00E72959" w:rsidRPr="00577100" w:rsidRDefault="00E72959" w:rsidP="00E72959">
      <w:pPr>
        <w:rPr>
          <w:lang w:val="pl-PL"/>
        </w:rPr>
      </w:pPr>
    </w:p>
    <w:p w14:paraId="6E98592E" w14:textId="77777777" w:rsidR="00E72959" w:rsidRPr="00037806" w:rsidRDefault="00E72959" w:rsidP="00E72959">
      <w:pPr>
        <w:rPr>
          <w:lang w:val="pl-PL"/>
        </w:rPr>
      </w:pPr>
    </w:p>
    <w:p w14:paraId="65A224C8" w14:textId="77777777" w:rsidR="00E72959" w:rsidRPr="00037806" w:rsidRDefault="00E72959" w:rsidP="00E72959">
      <w:pPr>
        <w:rPr>
          <w:lang w:val="pl-PL"/>
        </w:rPr>
      </w:pPr>
    </w:p>
    <w:p w14:paraId="1869FC3A" w14:textId="77777777" w:rsidR="00E72959" w:rsidRPr="00F00AF9" w:rsidRDefault="00E72959" w:rsidP="00E72959">
      <w:pPr>
        <w:rPr>
          <w:lang w:val="pl-PL"/>
        </w:rPr>
      </w:pPr>
    </w:p>
    <w:p w14:paraId="1217A465" w14:textId="77777777" w:rsidR="00496551" w:rsidRPr="00E72959" w:rsidRDefault="00496551" w:rsidP="00AB6F31">
      <w:pPr>
        <w:rPr>
          <w:lang w:val="pl-PL"/>
        </w:rPr>
      </w:pPr>
    </w:p>
    <w:sectPr w:rsidR="00496551" w:rsidRPr="00E72959">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C476F" w14:textId="77777777" w:rsidR="00AE5E4D" w:rsidRDefault="00AE5E4D">
      <w:r>
        <w:separator/>
      </w:r>
    </w:p>
  </w:endnote>
  <w:endnote w:type="continuationSeparator" w:id="0">
    <w:p w14:paraId="635A2C83" w14:textId="77777777" w:rsidR="00AE5E4D" w:rsidRDefault="00AE5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2BB2D" w14:textId="77777777" w:rsidR="00E72959" w:rsidRDefault="00E72959">
    <w:pPr>
      <w:pStyle w:val="Stopka"/>
      <w:jc w:val="right"/>
    </w:pPr>
    <w:r>
      <w:fldChar w:fldCharType="begin"/>
    </w:r>
    <w:r>
      <w:instrText>PAGE   \* MERGEFORMAT</w:instrText>
    </w:r>
    <w:r>
      <w:fldChar w:fldCharType="separate"/>
    </w:r>
    <w:r>
      <w:rPr>
        <w:lang w:val="pl-PL"/>
      </w:rPr>
      <w:t>2</w:t>
    </w:r>
    <w:r>
      <w:fldChar w:fldCharType="end"/>
    </w:r>
  </w:p>
  <w:p w14:paraId="53A02C4D"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1384E" w14:textId="77777777" w:rsidR="00AE5E4D" w:rsidRDefault="00AE5E4D">
      <w:r>
        <w:separator/>
      </w:r>
    </w:p>
  </w:footnote>
  <w:footnote w:type="continuationSeparator" w:id="0">
    <w:p w14:paraId="09F1D8A3" w14:textId="77777777" w:rsidR="00AE5E4D" w:rsidRDefault="00AE5E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C087D"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E5E4D"/>
    <w:rsid w:val="000033EA"/>
    <w:rsid w:val="0002467C"/>
    <w:rsid w:val="00040A7A"/>
    <w:rsid w:val="000936CA"/>
    <w:rsid w:val="00097182"/>
    <w:rsid w:val="000B1A00"/>
    <w:rsid w:val="000C0F66"/>
    <w:rsid w:val="000C2460"/>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B6F31"/>
    <w:rsid w:val="00AE5E4D"/>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72959"/>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DD8352"/>
  <w15:chartTrackingRefBased/>
  <w15:docId w15:val="{EB4BC663-950C-4215-AFB6-F230EF62E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2959"/>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E72959"/>
    <w:rPr>
      <w:rFonts w:ascii="Courier New" w:hAnsi="Courier New" w:cs="Courier New"/>
      <w:lang w:val="en-US"/>
    </w:rPr>
  </w:style>
  <w:style w:type="character" w:customStyle="1" w:styleId="Tekstpodstawowy2Znak">
    <w:name w:val="Tekst podstawowy 2 Znak"/>
    <w:basedOn w:val="Domylnaczcionkaakapitu"/>
    <w:link w:val="Tekstpodstawowy2"/>
    <w:rsid w:val="00E72959"/>
  </w:style>
  <w:style w:type="character" w:customStyle="1" w:styleId="StopkaZnak">
    <w:name w:val="Stopka Znak"/>
    <w:link w:val="Stopka"/>
    <w:uiPriority w:val="99"/>
    <w:rsid w:val="00E7295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6</Pages>
  <Words>2088</Words>
  <Characters>12534</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2021-09-23T12:21:00Z</cp:lastPrinted>
  <dcterms:created xsi:type="dcterms:W3CDTF">2021-09-23T12:25:00Z</dcterms:created>
  <dcterms:modified xsi:type="dcterms:W3CDTF">2021-09-23T12:25:00Z</dcterms:modified>
</cp:coreProperties>
</file>