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CE04BD" w14:textId="77777777" w:rsidR="00AB0B54" w:rsidRPr="002A16E2" w:rsidRDefault="00AB0B54" w:rsidP="00AB0B54">
      <w:pPr>
        <w:pStyle w:val="Nagwek3"/>
        <w:jc w:val="right"/>
        <w:rPr>
          <w:rFonts w:ascii="Times New Roman" w:hAnsi="Times New Roman"/>
          <w:sz w:val="22"/>
          <w:szCs w:val="22"/>
        </w:rPr>
      </w:pPr>
      <w:r>
        <w:rPr>
          <w:noProof/>
        </w:rPr>
        <w:pict w14:anchorId="6ED2D8A4">
          <v:roundrect id="AutoShape 2" o:spid="_x0000_s1026" style="position:absolute;left:0;text-align:left;margin-left:-25.5pt;margin-top:-13.15pt;width:162pt;height:1in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</w:pict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b w:val="0"/>
          <w:sz w:val="22"/>
          <w:szCs w:val="22"/>
        </w:rPr>
        <w:tab/>
      </w:r>
      <w:r w:rsidRPr="002A16E2">
        <w:rPr>
          <w:rFonts w:ascii="Times New Roman" w:hAnsi="Times New Roman"/>
          <w:sz w:val="22"/>
          <w:szCs w:val="22"/>
        </w:rPr>
        <w:t>Załącznik nr 1</w:t>
      </w:r>
    </w:p>
    <w:p w14:paraId="5F98958F" w14:textId="77777777" w:rsidR="00AB0B54" w:rsidRPr="002A16E2" w:rsidRDefault="00AB0B54" w:rsidP="00AB0B5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</w:p>
    <w:p w14:paraId="7BAE730D" w14:textId="77777777" w:rsidR="00AB0B54" w:rsidRPr="002A16E2" w:rsidRDefault="00AB0B54" w:rsidP="00AB0B54">
      <w:pPr>
        <w:tabs>
          <w:tab w:val="left" w:pos="694"/>
          <w:tab w:val="right" w:pos="9000"/>
        </w:tabs>
        <w:jc w:val="center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FORMULARZ OFERTY</w:t>
      </w:r>
    </w:p>
    <w:p w14:paraId="6E80AD56" w14:textId="77777777" w:rsidR="00AB0B54" w:rsidRPr="002A16E2" w:rsidRDefault="00AB0B54" w:rsidP="00AB0B54">
      <w:pPr>
        <w:tabs>
          <w:tab w:val="left" w:pos="694"/>
          <w:tab w:val="right" w:pos="9000"/>
        </w:tabs>
        <w:rPr>
          <w:b/>
          <w:sz w:val="22"/>
          <w:szCs w:val="22"/>
        </w:rPr>
      </w:pPr>
    </w:p>
    <w:p w14:paraId="5986A092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NAZWA WYKONAWCY:……………………………………………………………………..</w:t>
      </w:r>
    </w:p>
    <w:p w14:paraId="1CCAE346" w14:textId="77777777" w:rsidR="00AB0B54" w:rsidRPr="00FA50AF" w:rsidRDefault="00AB0B54" w:rsidP="00AB0B54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FA50AF"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</w:t>
      </w:r>
      <w:r>
        <w:rPr>
          <w:sz w:val="22"/>
        </w:rPr>
        <w:t>…………………………….</w:t>
      </w:r>
    </w:p>
    <w:p w14:paraId="2E7DACED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ADRES:…………………………………………………………………………………………</w:t>
      </w:r>
    </w:p>
    <w:p w14:paraId="265FD84A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WOJEWÓDZTWO …………………………….....</w:t>
      </w:r>
      <w:r>
        <w:rPr>
          <w:sz w:val="22"/>
          <w:szCs w:val="22"/>
        </w:rPr>
        <w:t>.......................................................................</w:t>
      </w:r>
    </w:p>
    <w:p w14:paraId="45F960B4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TEL.</w:t>
      </w:r>
      <w:r w:rsidRPr="003823F5">
        <w:rPr>
          <w:sz w:val="22"/>
          <w:szCs w:val="22"/>
        </w:rPr>
        <w:t>……………………………………………………………………………………………..</w:t>
      </w:r>
    </w:p>
    <w:p w14:paraId="0AFFC0B8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 xml:space="preserve">FAX </w:t>
      </w:r>
      <w:r w:rsidRPr="003823F5">
        <w:rPr>
          <w:sz w:val="22"/>
          <w:szCs w:val="22"/>
        </w:rPr>
        <w:t>…………………………………………………………………………………………….</w:t>
      </w:r>
    </w:p>
    <w:p w14:paraId="109118D4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  <w:lang w:val="de-DE"/>
        </w:rPr>
      </w:pPr>
      <w:r w:rsidRPr="002A16E2">
        <w:rPr>
          <w:sz w:val="22"/>
          <w:szCs w:val="22"/>
          <w:lang w:val="de-DE"/>
        </w:rPr>
        <w:t>E-MAIL………………………………………………………………………………………….</w:t>
      </w:r>
    </w:p>
    <w:p w14:paraId="29724985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  <w:lang w:val="de-DE"/>
        </w:rPr>
        <w:t xml:space="preserve">NIP…………………………………. </w:t>
      </w:r>
      <w:r w:rsidRPr="002A16E2">
        <w:rPr>
          <w:sz w:val="22"/>
          <w:szCs w:val="22"/>
        </w:rPr>
        <w:t>REGON:………………………………………………...</w:t>
      </w:r>
    </w:p>
    <w:p w14:paraId="207B3841" w14:textId="77777777" w:rsidR="00AB0B54" w:rsidRPr="002A16E2" w:rsidRDefault="00AB0B54" w:rsidP="00AB0B54">
      <w:pPr>
        <w:tabs>
          <w:tab w:val="right" w:pos="9000"/>
        </w:tabs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BANK/ NR KONTA ……………………………………………………………………………</w:t>
      </w:r>
    </w:p>
    <w:p w14:paraId="3229CD49" w14:textId="77777777" w:rsidR="00AB0B54" w:rsidRPr="002A16E2" w:rsidRDefault="00AB0B54" w:rsidP="00AB0B54">
      <w:pPr>
        <w:spacing w:line="360" w:lineRule="auto"/>
        <w:rPr>
          <w:sz w:val="22"/>
          <w:szCs w:val="22"/>
        </w:rPr>
      </w:pPr>
      <w:r w:rsidRPr="002A16E2">
        <w:rPr>
          <w:sz w:val="22"/>
          <w:szCs w:val="22"/>
        </w:rPr>
        <w:t>Do: Nazwa i siedziba Zamawiającego:</w:t>
      </w:r>
    </w:p>
    <w:p w14:paraId="08B541CA" w14:textId="77777777" w:rsidR="00AB0B54" w:rsidRPr="002A16E2" w:rsidRDefault="00AB0B54" w:rsidP="00AB0B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Akademia Górniczo - Hutnicza</w:t>
      </w:r>
    </w:p>
    <w:p w14:paraId="2CA994D0" w14:textId="77777777" w:rsidR="00AB0B54" w:rsidRPr="002A16E2" w:rsidRDefault="00AB0B54" w:rsidP="00AB0B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im. Stanisława Staszica w Krakowie</w:t>
      </w:r>
    </w:p>
    <w:p w14:paraId="00BEAC69" w14:textId="77777777" w:rsidR="00AB0B54" w:rsidRPr="002A16E2" w:rsidRDefault="00AB0B54" w:rsidP="00AB0B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Dział Zamówień Publicznych  </w:t>
      </w:r>
    </w:p>
    <w:p w14:paraId="2DE8D824" w14:textId="77777777" w:rsidR="00AB0B54" w:rsidRPr="002A16E2" w:rsidRDefault="00AB0B54" w:rsidP="00AB0B54">
      <w:pPr>
        <w:ind w:right="-110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Al. Mickiewicza 30 </w:t>
      </w:r>
    </w:p>
    <w:p w14:paraId="58B8A60F" w14:textId="77777777" w:rsidR="00AB0B54" w:rsidRPr="002A16E2" w:rsidRDefault="00AB0B54" w:rsidP="00AB0B54">
      <w:pPr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 xml:space="preserve">30-059 Kraków,  </w:t>
      </w:r>
    </w:p>
    <w:p w14:paraId="3EC76FA5" w14:textId="77777777" w:rsidR="00AB0B54" w:rsidRPr="002A16E2" w:rsidRDefault="00AB0B54" w:rsidP="00AB0B54">
      <w:pPr>
        <w:ind w:firstLine="3969"/>
        <w:rPr>
          <w:b/>
          <w:sz w:val="22"/>
          <w:szCs w:val="22"/>
        </w:rPr>
      </w:pPr>
    </w:p>
    <w:p w14:paraId="0412D52D" w14:textId="3235829D" w:rsidR="00AB0B54" w:rsidRPr="002A16E2" w:rsidRDefault="00AB0B54" w:rsidP="00AB0B54">
      <w:pPr>
        <w:widowControl w:val="0"/>
        <w:ind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Przystępując do postępowania o udzielenie zamówienia publicznego, którego przedmiotem jest </w:t>
      </w:r>
      <w:r>
        <w:rPr>
          <w:b/>
          <w:sz w:val="22"/>
          <w:szCs w:val="22"/>
        </w:rPr>
        <w:t>d</w:t>
      </w:r>
      <w:r w:rsidRPr="00550365">
        <w:rPr>
          <w:b/>
          <w:sz w:val="22"/>
          <w:szCs w:val="22"/>
        </w:rPr>
        <w:t xml:space="preserve">ostawa </w:t>
      </w:r>
      <w:r>
        <w:rPr>
          <w:b/>
          <w:sz w:val="22"/>
          <w:szCs w:val="22"/>
        </w:rPr>
        <w:t>5</w:t>
      </w:r>
      <w:r w:rsidRPr="00550365">
        <w:rPr>
          <w:b/>
          <w:sz w:val="22"/>
          <w:szCs w:val="22"/>
        </w:rPr>
        <w:t xml:space="preserve"> szt. </w:t>
      </w:r>
      <w:r>
        <w:rPr>
          <w:b/>
          <w:sz w:val="22"/>
          <w:szCs w:val="22"/>
        </w:rPr>
        <w:t>serwer</w:t>
      </w:r>
      <w:r>
        <w:rPr>
          <w:b/>
          <w:sz w:val="22"/>
          <w:szCs w:val="22"/>
        </w:rPr>
        <w:t>ów</w:t>
      </w:r>
      <w:r w:rsidRPr="00550365">
        <w:rPr>
          <w:b/>
          <w:sz w:val="22"/>
          <w:szCs w:val="22"/>
        </w:rPr>
        <w:t xml:space="preserve"> komputerow</w:t>
      </w:r>
      <w:r>
        <w:rPr>
          <w:b/>
          <w:sz w:val="22"/>
          <w:szCs w:val="22"/>
        </w:rPr>
        <w:t>ych</w:t>
      </w:r>
      <w:r w:rsidRPr="00550365">
        <w:rPr>
          <w:b/>
          <w:sz w:val="22"/>
          <w:szCs w:val="22"/>
        </w:rPr>
        <w:t xml:space="preserve"> dla </w:t>
      </w:r>
      <w:proofErr w:type="spellStart"/>
      <w:r w:rsidRPr="00550365">
        <w:rPr>
          <w:b/>
          <w:sz w:val="22"/>
          <w:szCs w:val="22"/>
        </w:rPr>
        <w:t>W</w:t>
      </w:r>
      <w:r>
        <w:rPr>
          <w:b/>
          <w:sz w:val="22"/>
          <w:szCs w:val="22"/>
        </w:rPr>
        <w:t>EAIiIB</w:t>
      </w:r>
      <w:proofErr w:type="spellEnd"/>
      <w:r w:rsidRPr="002A16E2">
        <w:rPr>
          <w:b/>
          <w:sz w:val="22"/>
          <w:szCs w:val="22"/>
        </w:rPr>
        <w:t>- KC-zp.272-</w:t>
      </w:r>
      <w:r>
        <w:rPr>
          <w:b/>
          <w:sz w:val="22"/>
          <w:szCs w:val="22"/>
        </w:rPr>
        <w:t>5</w:t>
      </w:r>
      <w:r>
        <w:rPr>
          <w:b/>
          <w:sz w:val="22"/>
          <w:szCs w:val="22"/>
        </w:rPr>
        <w:t>2</w:t>
      </w:r>
      <w:r>
        <w:rPr>
          <w:b/>
          <w:sz w:val="22"/>
          <w:szCs w:val="22"/>
        </w:rPr>
        <w:t>9</w:t>
      </w:r>
      <w:r w:rsidRPr="002A16E2">
        <w:rPr>
          <w:b/>
          <w:sz w:val="22"/>
          <w:szCs w:val="22"/>
        </w:rPr>
        <w:t xml:space="preserve">/21, </w:t>
      </w:r>
      <w:r w:rsidRPr="002A16E2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1842"/>
        <w:gridCol w:w="1843"/>
        <w:gridCol w:w="709"/>
        <w:gridCol w:w="1134"/>
        <w:gridCol w:w="1031"/>
        <w:gridCol w:w="851"/>
        <w:gridCol w:w="2001"/>
      </w:tblGrid>
      <w:tr w:rsidR="00AB0B54" w:rsidRPr="002A16E2" w14:paraId="09B15EDB" w14:textId="77777777" w:rsidTr="00AB0B54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188D6B8" w14:textId="77777777" w:rsidR="00AB0B54" w:rsidRPr="00AB0B54" w:rsidRDefault="00AB0B54" w:rsidP="00135233">
            <w:pPr>
              <w:jc w:val="center"/>
              <w:rPr>
                <w:sz w:val="20"/>
                <w:szCs w:val="20"/>
              </w:rPr>
            </w:pPr>
            <w:r w:rsidRPr="00AB0B54">
              <w:rPr>
                <w:sz w:val="20"/>
                <w:szCs w:val="20"/>
              </w:rPr>
              <w:t>L.p.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A23399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>Nazwa elementu</w:t>
            </w:r>
          </w:p>
          <w:p w14:paraId="3EA25DDB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F77C43" w14:textId="30125741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>Nazwa producenta/</w:t>
            </w:r>
            <w:r w:rsidRPr="00AB0B54">
              <w:rPr>
                <w:b/>
                <w:bCs/>
                <w:sz w:val="20"/>
                <w:szCs w:val="20"/>
              </w:rPr>
              <w:t>model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2671126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>Ilość</w:t>
            </w:r>
          </w:p>
          <w:p w14:paraId="3709AD8E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953F6C2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 xml:space="preserve">Cena jednostkowa netto </w:t>
            </w:r>
            <w:r w:rsidRPr="00AB0B54">
              <w:rPr>
                <w:sz w:val="20"/>
                <w:szCs w:val="20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2E1F9B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>Wartość netto</w:t>
            </w:r>
          </w:p>
          <w:p w14:paraId="057F60D1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sz w:val="20"/>
                <w:szCs w:val="20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2B1EDCC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>VAT</w:t>
            </w:r>
          </w:p>
          <w:p w14:paraId="7EFC639A" w14:textId="77777777" w:rsidR="00AB0B54" w:rsidRPr="00AB0B54" w:rsidRDefault="00AB0B54" w:rsidP="00135233">
            <w:pPr>
              <w:jc w:val="center"/>
              <w:rPr>
                <w:sz w:val="20"/>
                <w:szCs w:val="20"/>
              </w:rPr>
            </w:pPr>
            <w:r w:rsidRPr="00AB0B54">
              <w:rPr>
                <w:sz w:val="20"/>
                <w:szCs w:val="20"/>
              </w:rPr>
              <w:t>[%]</w:t>
            </w:r>
          </w:p>
          <w:p w14:paraId="33860981" w14:textId="77777777" w:rsidR="00AB0B54" w:rsidRPr="00AB0B54" w:rsidRDefault="00AB0B54" w:rsidP="00135233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8275C53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b/>
                <w:bCs/>
                <w:sz w:val="20"/>
                <w:szCs w:val="20"/>
              </w:rPr>
              <w:t xml:space="preserve">Wartość brutto </w:t>
            </w:r>
          </w:p>
          <w:p w14:paraId="590DBA69" w14:textId="77777777" w:rsidR="00AB0B54" w:rsidRPr="00AB0B54" w:rsidRDefault="00AB0B54" w:rsidP="00135233">
            <w:pPr>
              <w:jc w:val="center"/>
              <w:rPr>
                <w:sz w:val="20"/>
                <w:szCs w:val="20"/>
              </w:rPr>
            </w:pPr>
            <w:r w:rsidRPr="00AB0B54">
              <w:rPr>
                <w:sz w:val="20"/>
                <w:szCs w:val="20"/>
              </w:rPr>
              <w:t>[PLN]</w:t>
            </w:r>
          </w:p>
          <w:p w14:paraId="7EB53B50" w14:textId="77777777" w:rsidR="00AB0B54" w:rsidRPr="00AB0B54" w:rsidRDefault="00AB0B54" w:rsidP="00135233">
            <w:pPr>
              <w:jc w:val="center"/>
              <w:rPr>
                <w:b/>
                <w:bCs/>
                <w:sz w:val="20"/>
                <w:szCs w:val="20"/>
              </w:rPr>
            </w:pPr>
            <w:r w:rsidRPr="00AB0B54">
              <w:rPr>
                <w:sz w:val="20"/>
                <w:szCs w:val="20"/>
              </w:rPr>
              <w:t xml:space="preserve"> (z doliczonym </w:t>
            </w:r>
            <w:r w:rsidRPr="00AB0B54">
              <w:rPr>
                <w:b/>
                <w:bCs/>
                <w:sz w:val="20"/>
                <w:szCs w:val="20"/>
              </w:rPr>
              <w:t>VAT)</w:t>
            </w:r>
          </w:p>
        </w:tc>
      </w:tr>
      <w:tr w:rsidR="00AB0B54" w:rsidRPr="002A16E2" w14:paraId="6BD45BFF" w14:textId="77777777" w:rsidTr="00AB0B54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490B585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6E90B7D5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40E964C9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4CC36FB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9660B5C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ACE898A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07F20B2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815EA90" w14:textId="77777777" w:rsidR="00AB0B54" w:rsidRPr="002A16E2" w:rsidRDefault="00AB0B54" w:rsidP="0013523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AB0B54" w:rsidRPr="002A16E2" w14:paraId="425F0FC2" w14:textId="77777777" w:rsidTr="00AB0B54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CDA2821" w14:textId="77777777" w:rsidR="00AB0B54" w:rsidRPr="002A16E2" w:rsidRDefault="00AB0B54" w:rsidP="0013523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184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25E2A" w14:textId="49E16690" w:rsidR="00AB0B54" w:rsidRPr="00A47B30" w:rsidRDefault="00AB0B54" w:rsidP="00135233">
            <w:pPr>
              <w:suppressAutoHyphens/>
              <w:spacing w:after="120"/>
              <w:rPr>
                <w:b/>
                <w:bCs/>
                <w:sz w:val="16"/>
                <w:szCs w:val="16"/>
                <w:lang w:eastAsia="zh-CN"/>
              </w:rPr>
            </w:pPr>
            <w:r>
              <w:rPr>
                <w:b/>
                <w:bCs/>
                <w:color w:val="000000"/>
                <w:sz w:val="16"/>
                <w:szCs w:val="16"/>
              </w:rPr>
              <w:t>Serwer komputerowy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761E3" w14:textId="083D05E7" w:rsidR="00AB0B54" w:rsidRPr="00A47B30" w:rsidRDefault="00AB0B54" w:rsidP="00AB0B54">
            <w:pPr>
              <w:suppressAutoHyphens/>
              <w:spacing w:after="120"/>
              <w:rPr>
                <w:b/>
                <w:sz w:val="16"/>
                <w:szCs w:val="16"/>
                <w:lang w:eastAsia="zh-CN"/>
              </w:rPr>
            </w:pPr>
            <w:r w:rsidRPr="00A47B30">
              <w:rPr>
                <w:b/>
                <w:sz w:val="16"/>
                <w:szCs w:val="16"/>
                <w:lang w:eastAsia="zh-CN"/>
              </w:rPr>
              <w:t xml:space="preserve">-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316A8" w14:textId="43A9AECF" w:rsidR="00AB0B54" w:rsidRPr="002A16E2" w:rsidRDefault="00AB0B54" w:rsidP="0013523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91907" w14:textId="77777777" w:rsidR="00AB0B54" w:rsidRPr="002A16E2" w:rsidRDefault="00AB0B54" w:rsidP="00135233">
            <w:pPr>
              <w:rPr>
                <w:sz w:val="22"/>
                <w:szCs w:val="22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1EDE4" w14:textId="77777777" w:rsidR="00AB0B54" w:rsidRPr="002A16E2" w:rsidRDefault="00AB0B54" w:rsidP="00135233">
            <w:pPr>
              <w:rPr>
                <w:sz w:val="22"/>
                <w:szCs w:val="22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FB0478D" w14:textId="77777777" w:rsidR="00AB0B54" w:rsidRPr="002A16E2" w:rsidRDefault="00AB0B54" w:rsidP="0013523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8B5D2A7" w14:textId="77777777" w:rsidR="00AB0B54" w:rsidRPr="002A16E2" w:rsidRDefault="00AB0B54" w:rsidP="00135233">
            <w:pPr>
              <w:ind w:right="425"/>
              <w:rPr>
                <w:sz w:val="22"/>
                <w:szCs w:val="22"/>
              </w:rPr>
            </w:pPr>
          </w:p>
        </w:tc>
      </w:tr>
      <w:tr w:rsidR="00AB0B54" w:rsidRPr="002A16E2" w14:paraId="0341EECF" w14:textId="77777777" w:rsidTr="00AB0B54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3EC5D11" w14:textId="77777777" w:rsidR="00AB0B54" w:rsidRPr="002A16E2" w:rsidRDefault="00AB0B54" w:rsidP="0013523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netto za całość zamówienia /słownie: ……………………………………………………………/</w:t>
            </w:r>
          </w:p>
          <w:p w14:paraId="2DBB3BFB" w14:textId="77777777" w:rsidR="00AB0B54" w:rsidRPr="002A16E2" w:rsidRDefault="00AB0B54" w:rsidP="00135233">
            <w:pPr>
              <w:rPr>
                <w:sz w:val="22"/>
                <w:szCs w:val="22"/>
              </w:rPr>
            </w:pPr>
          </w:p>
          <w:p w14:paraId="02F8C7C1" w14:textId="77777777" w:rsidR="00AB0B54" w:rsidRPr="002A16E2" w:rsidRDefault="00AB0B54" w:rsidP="0013523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1D13FA1A" w14:textId="77777777" w:rsidR="00AB0B54" w:rsidRPr="002A16E2" w:rsidRDefault="00AB0B54" w:rsidP="0013523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388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000000"/>
          </w:tcPr>
          <w:p w14:paraId="226E79C3" w14:textId="77777777" w:rsidR="00AB0B54" w:rsidRPr="002A16E2" w:rsidRDefault="00AB0B54" w:rsidP="0013523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3731AD2" w14:textId="5A4C4C30" w:rsidR="00AB0B54" w:rsidRPr="002A16E2" w:rsidRDefault="00AB0B54" w:rsidP="00AB0B54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serwer</w:t>
      </w:r>
      <w:r>
        <w:rPr>
          <w:b/>
          <w:bCs/>
          <w:i/>
          <w:iCs/>
          <w:sz w:val="22"/>
          <w:szCs w:val="22"/>
        </w:rPr>
        <w:t>y</w:t>
      </w:r>
      <w:r w:rsidRPr="002A16E2">
        <w:rPr>
          <w:b/>
          <w:bCs/>
          <w:i/>
          <w:iCs/>
          <w:sz w:val="22"/>
          <w:szCs w:val="22"/>
        </w:rPr>
        <w:t xml:space="preserve"> komputerow</w:t>
      </w:r>
      <w:r>
        <w:rPr>
          <w:b/>
          <w:bCs/>
          <w:i/>
          <w:iCs/>
          <w:sz w:val="22"/>
          <w:szCs w:val="22"/>
        </w:rPr>
        <w:t>e</w:t>
      </w:r>
      <w:r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41D8B6CB" w14:textId="77777777" w:rsidR="00AB0B54" w:rsidRPr="002A16E2" w:rsidRDefault="00AB0B54" w:rsidP="00AB0B54">
      <w:pPr>
        <w:tabs>
          <w:tab w:val="right" w:pos="9000"/>
        </w:tabs>
        <w:rPr>
          <w:sz w:val="22"/>
          <w:szCs w:val="22"/>
        </w:rPr>
      </w:pPr>
    </w:p>
    <w:p w14:paraId="31E965AF" w14:textId="5C6099CC" w:rsidR="00AB0B54" w:rsidRPr="002A16E2" w:rsidRDefault="00AB0B54" w:rsidP="00AB0B54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2A16E2">
        <w:rPr>
          <w:b/>
          <w:sz w:val="22"/>
          <w:szCs w:val="22"/>
        </w:rPr>
        <w:t>Termin realizacji umowy:</w:t>
      </w:r>
      <w:r>
        <w:rPr>
          <w:b/>
          <w:sz w:val="22"/>
          <w:szCs w:val="22"/>
        </w:rPr>
        <w:t xml:space="preserve"> </w:t>
      </w:r>
      <w:r w:rsidRPr="002A16E2">
        <w:rPr>
          <w:b/>
          <w:bCs/>
          <w:sz w:val="22"/>
          <w:szCs w:val="22"/>
        </w:rPr>
        <w:t xml:space="preserve">do </w:t>
      </w:r>
      <w:r>
        <w:rPr>
          <w:b/>
          <w:bCs/>
          <w:sz w:val="22"/>
          <w:szCs w:val="22"/>
        </w:rPr>
        <w:t>4</w:t>
      </w:r>
      <w:r>
        <w:rPr>
          <w:b/>
          <w:bCs/>
          <w:sz w:val="22"/>
          <w:szCs w:val="22"/>
        </w:rPr>
        <w:t>0</w:t>
      </w:r>
      <w:r w:rsidRPr="002A16E2">
        <w:rPr>
          <w:b/>
          <w:bCs/>
          <w:sz w:val="22"/>
          <w:szCs w:val="22"/>
        </w:rPr>
        <w:t xml:space="preserve"> dni od daty otrzymania zamówienia potwierdzonego przez </w:t>
      </w:r>
      <w:proofErr w:type="spellStart"/>
      <w:r w:rsidRPr="002A16E2">
        <w:rPr>
          <w:b/>
          <w:bCs/>
          <w:sz w:val="22"/>
          <w:szCs w:val="22"/>
        </w:rPr>
        <w:t>M</w:t>
      </w:r>
      <w:r>
        <w:rPr>
          <w:b/>
          <w:bCs/>
          <w:sz w:val="22"/>
          <w:szCs w:val="22"/>
        </w:rPr>
        <w:t>Ei</w:t>
      </w:r>
      <w:r w:rsidRPr="002A16E2">
        <w:rPr>
          <w:b/>
          <w:bCs/>
          <w:sz w:val="22"/>
          <w:szCs w:val="22"/>
        </w:rPr>
        <w:t>N</w:t>
      </w:r>
      <w:proofErr w:type="spellEnd"/>
    </w:p>
    <w:p w14:paraId="61EEBF8B" w14:textId="29FBBCF2" w:rsidR="00AB0B54" w:rsidRDefault="00AB0B54" w:rsidP="00AB0B5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2A16E2">
        <w:rPr>
          <w:b/>
          <w:sz w:val="22"/>
          <w:szCs w:val="22"/>
        </w:rPr>
        <w:lastRenderedPageBreak/>
        <w:t>Okres udzielonej gwarancji wynosi:</w:t>
      </w:r>
      <w:r w:rsidRPr="002A16E2">
        <w:rPr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60</w:t>
      </w:r>
      <w:r w:rsidRPr="002A16E2">
        <w:rPr>
          <w:b/>
          <w:bCs/>
          <w:sz w:val="22"/>
          <w:szCs w:val="22"/>
        </w:rPr>
        <w:t xml:space="preserve"> miesięcy</w:t>
      </w:r>
      <w:r w:rsidRPr="002A16E2">
        <w:rPr>
          <w:sz w:val="22"/>
          <w:szCs w:val="22"/>
        </w:rPr>
        <w:t xml:space="preserve"> </w:t>
      </w:r>
    </w:p>
    <w:p w14:paraId="1F371097" w14:textId="77777777" w:rsidR="00AB0B54" w:rsidRDefault="00AB0B54" w:rsidP="00AB0B54">
      <w:pPr>
        <w:widowControl w:val="0"/>
        <w:spacing w:line="360" w:lineRule="auto"/>
        <w:ind w:right="1"/>
        <w:jc w:val="both"/>
        <w:rPr>
          <w:i/>
          <w:sz w:val="22"/>
          <w:szCs w:val="22"/>
        </w:rPr>
      </w:pPr>
      <w:r w:rsidRPr="00E63BA7">
        <w:rPr>
          <w:b/>
          <w:bCs/>
          <w:sz w:val="22"/>
          <w:szCs w:val="22"/>
        </w:rPr>
        <w:t>Oświadczamy, że oferowane przez nas urządzenie zostało wyprodukowane przez producenta posiadającego certyfikat</w:t>
      </w:r>
      <w:r>
        <w:rPr>
          <w:b/>
          <w:bCs/>
          <w:sz w:val="22"/>
          <w:szCs w:val="22"/>
        </w:rPr>
        <w:t xml:space="preserve"> </w:t>
      </w:r>
      <w:r w:rsidRPr="00F47191">
        <w:rPr>
          <w:sz w:val="22"/>
          <w:szCs w:val="22"/>
          <w:highlight w:val="yellow"/>
        </w:rPr>
        <w:t>(</w:t>
      </w:r>
      <w:r w:rsidRPr="00F47191">
        <w:rPr>
          <w:i/>
          <w:sz w:val="22"/>
          <w:szCs w:val="22"/>
          <w:highlight w:val="yellow"/>
        </w:rPr>
        <w:t xml:space="preserve">kryterium </w:t>
      </w:r>
      <w:r w:rsidRPr="002A16E2">
        <w:rPr>
          <w:i/>
          <w:sz w:val="22"/>
          <w:szCs w:val="22"/>
          <w:highlight w:val="yellow"/>
        </w:rPr>
        <w:t>oceny ofert)</w:t>
      </w:r>
    </w:p>
    <w:p w14:paraId="1E842336" w14:textId="77777777" w:rsidR="00AB0B54" w:rsidRPr="00E63BA7" w:rsidRDefault="00AB0B54" w:rsidP="00AB0B54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Certyfikat ISO 9001:2015   -    TAK / NIE*</w:t>
      </w:r>
    </w:p>
    <w:p w14:paraId="28B2A041" w14:textId="77777777" w:rsidR="00AB0B54" w:rsidRPr="00E63BA7" w:rsidRDefault="00AB0B54" w:rsidP="00AB0B54">
      <w:pPr>
        <w:widowControl w:val="0"/>
        <w:numPr>
          <w:ilvl w:val="0"/>
          <w:numId w:val="5"/>
        </w:numPr>
        <w:spacing w:line="360" w:lineRule="auto"/>
        <w:ind w:right="1"/>
        <w:jc w:val="both"/>
        <w:rPr>
          <w:b/>
          <w:sz w:val="22"/>
          <w:szCs w:val="22"/>
        </w:rPr>
      </w:pPr>
      <w:r>
        <w:rPr>
          <w:sz w:val="22"/>
          <w:szCs w:val="22"/>
        </w:rPr>
        <w:t>Certyfikat ISO 14001:2015 - TAK / NIE*</w:t>
      </w:r>
    </w:p>
    <w:p w14:paraId="67BAA637" w14:textId="77777777" w:rsidR="00AB0B54" w:rsidRDefault="00AB0B54" w:rsidP="00AB0B54">
      <w:pPr>
        <w:tabs>
          <w:tab w:val="left" w:pos="426"/>
        </w:tabs>
        <w:spacing w:after="120"/>
        <w:ind w:left="720"/>
        <w:jc w:val="both"/>
        <w:rPr>
          <w:b/>
          <w:sz w:val="22"/>
          <w:szCs w:val="22"/>
        </w:rPr>
      </w:pPr>
      <w:r>
        <w:rPr>
          <w:b/>
          <w:sz w:val="22"/>
          <w:szCs w:val="22"/>
        </w:rPr>
        <w:t>*</w:t>
      </w:r>
      <w:r w:rsidRPr="00E63BA7">
        <w:rPr>
          <w:bCs/>
          <w:i/>
          <w:iCs/>
          <w:sz w:val="22"/>
          <w:szCs w:val="22"/>
        </w:rPr>
        <w:t>Niepotrzebne skreślić</w:t>
      </w:r>
    </w:p>
    <w:p w14:paraId="7E878C8E" w14:textId="77777777" w:rsidR="00AB0B54" w:rsidRPr="00E63BA7" w:rsidRDefault="00AB0B54" w:rsidP="00AB0B54">
      <w:pPr>
        <w:tabs>
          <w:tab w:val="left" w:pos="426"/>
        </w:tabs>
        <w:spacing w:after="120"/>
        <w:jc w:val="both"/>
        <w:rPr>
          <w:b/>
          <w:bCs/>
          <w:color w:val="FF0000"/>
          <w:sz w:val="22"/>
          <w:szCs w:val="22"/>
        </w:rPr>
      </w:pPr>
      <w:r w:rsidRPr="00E63BA7">
        <w:rPr>
          <w:b/>
          <w:bCs/>
          <w:color w:val="FF0000"/>
          <w:sz w:val="22"/>
          <w:szCs w:val="22"/>
        </w:rPr>
        <w:t>Uwaga! W przypadku oferowania urządzenia z powyższymi certyfikatami należy załączyć do oferty dokument potwierdzający.</w:t>
      </w:r>
    </w:p>
    <w:p w14:paraId="3128181A" w14:textId="77777777" w:rsidR="00AB0B54" w:rsidRPr="002A16E2" w:rsidRDefault="00AB0B54" w:rsidP="00AB0B54">
      <w:pPr>
        <w:tabs>
          <w:tab w:val="left" w:pos="426"/>
        </w:tabs>
        <w:spacing w:after="120"/>
        <w:jc w:val="both"/>
        <w:rPr>
          <w:b/>
          <w:sz w:val="22"/>
          <w:szCs w:val="22"/>
        </w:rPr>
      </w:pPr>
      <w:r w:rsidRPr="002A16E2">
        <w:rPr>
          <w:sz w:val="22"/>
          <w:szCs w:val="22"/>
        </w:rPr>
        <w:t>Oświadczamy, że zgodnie z ustawą z dnia 6 marca 2018 r. Prawo przedsiębiorców, należymy do małych lub średnich przedsiębiorców:</w:t>
      </w:r>
      <w:r w:rsidRPr="002A16E2">
        <w:rPr>
          <w:b/>
          <w:sz w:val="22"/>
          <w:szCs w:val="22"/>
        </w:rPr>
        <w:t xml:space="preserve"> TAK/NIE</w:t>
      </w:r>
    </w:p>
    <w:p w14:paraId="6A31624D" w14:textId="77777777" w:rsidR="00AB0B54" w:rsidRPr="002A16E2" w:rsidRDefault="00AB0B54" w:rsidP="00AB0B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 w:rsidRPr="002A16E2">
        <w:rPr>
          <w:b/>
          <w:sz w:val="22"/>
          <w:szCs w:val="22"/>
        </w:rPr>
        <w:t xml:space="preserve">Termin płatności: </w:t>
      </w:r>
      <w:r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03952168" w14:textId="77777777" w:rsidR="00AB0B54" w:rsidRPr="002A16E2" w:rsidRDefault="00AB0B54" w:rsidP="00AB0B54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</w:p>
    <w:p w14:paraId="0B2F48CF" w14:textId="77777777" w:rsidR="00AB0B54" w:rsidRPr="002A16E2" w:rsidRDefault="00AB0B54" w:rsidP="00AB0B54">
      <w:pPr>
        <w:rPr>
          <w:b/>
          <w:sz w:val="22"/>
          <w:szCs w:val="22"/>
          <w:u w:val="single"/>
        </w:rPr>
      </w:pPr>
      <w:r w:rsidRPr="002A16E2">
        <w:rPr>
          <w:sz w:val="22"/>
          <w:szCs w:val="22"/>
        </w:rPr>
        <w:br w:type="page"/>
      </w:r>
      <w:r w:rsidRPr="002A16E2">
        <w:rPr>
          <w:b/>
          <w:sz w:val="22"/>
          <w:szCs w:val="22"/>
          <w:u w:val="single"/>
        </w:rPr>
        <w:lastRenderedPageBreak/>
        <w:t>Jednocześnie oświadczamy, że:</w:t>
      </w:r>
    </w:p>
    <w:p w14:paraId="3008DF41" w14:textId="77777777" w:rsidR="00AB0B54" w:rsidRPr="002A16E2" w:rsidRDefault="00AB0B54" w:rsidP="00AB0B54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jesteśmy związani niniejszą ofertą przez okres 60 dni od dnia upływu terminu składania ofert.</w:t>
      </w:r>
    </w:p>
    <w:p w14:paraId="5F6980FA" w14:textId="77777777" w:rsidR="00AB0B54" w:rsidRDefault="00AB0B54" w:rsidP="00AB0B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Istotnych Warunków Zamówienia, akceptujemy je i zobowiązujemy się, w przypadku wyboru naszej oferty, do zawarcia umowy zgodnej z niniejszą ofertą, na warunkach określonych w Specyfikacji Istotnych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6D85D1C8" w14:textId="22A47852" w:rsidR="00AB0B54" w:rsidRPr="002A16E2" w:rsidRDefault="00AB0B54" w:rsidP="00AB0B54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 xml:space="preserve">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>y</w:t>
      </w:r>
      <w:r w:rsidRPr="002A16E2">
        <w:rPr>
          <w:b/>
          <w:color w:val="000000"/>
          <w:sz w:val="22"/>
          <w:szCs w:val="22"/>
          <w:lang w:eastAsia="ar-SA"/>
        </w:rPr>
        <w:t xml:space="preserve"> komputerow</w:t>
      </w:r>
      <w:r>
        <w:rPr>
          <w:b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41CDD320" w14:textId="638C7A27" w:rsidR="00AB0B54" w:rsidRPr="002A16E2" w:rsidRDefault="00AB0B54" w:rsidP="00AB0B54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serwer</w:t>
      </w:r>
      <w:r>
        <w:rPr>
          <w:b/>
          <w:color w:val="000000"/>
          <w:sz w:val="22"/>
          <w:szCs w:val="22"/>
          <w:lang w:eastAsia="ar-SA"/>
        </w:rPr>
        <w:t>y</w:t>
      </w:r>
      <w:r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b/>
          <w:color w:val="000000"/>
          <w:sz w:val="22"/>
          <w:szCs w:val="22"/>
          <w:lang w:eastAsia="ar-SA"/>
        </w:rPr>
        <w:t>komputerow</w:t>
      </w:r>
      <w:r>
        <w:rPr>
          <w:b/>
          <w:color w:val="000000"/>
          <w:sz w:val="22"/>
          <w:szCs w:val="22"/>
          <w:lang w:eastAsia="ar-SA"/>
        </w:rPr>
        <w:t>e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color w:val="000000"/>
          <w:sz w:val="22"/>
          <w:szCs w:val="22"/>
          <w:lang w:eastAsia="ar-SA"/>
        </w:rPr>
        <w:t xml:space="preserve">są przeznaczone dla placówki oświatowej - </w:t>
      </w:r>
      <w:r w:rsidRPr="002A16E2">
        <w:rPr>
          <w:sz w:val="22"/>
          <w:szCs w:val="22"/>
        </w:rPr>
        <w:t xml:space="preserve">zgodnie z art. 83 ust. 1 pkt 26 ustawy z dnia 11 marca 2004 r. o podatku od towarów i usług (t. j. Dz. U. 2011 Nr 177 poz. 1054 z </w:t>
      </w:r>
      <w:proofErr w:type="spellStart"/>
      <w:r w:rsidRPr="002A16E2">
        <w:rPr>
          <w:sz w:val="22"/>
          <w:szCs w:val="22"/>
        </w:rPr>
        <w:t>późn</w:t>
      </w:r>
      <w:proofErr w:type="spellEnd"/>
      <w:r w:rsidRPr="002A16E2">
        <w:rPr>
          <w:sz w:val="22"/>
          <w:szCs w:val="22"/>
        </w:rPr>
        <w:t>. zm.)</w:t>
      </w:r>
    </w:p>
    <w:p w14:paraId="10295B01" w14:textId="77777777" w:rsidR="00AB0B54" w:rsidRPr="002A16E2" w:rsidRDefault="00AB0B54" w:rsidP="00AB0B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D94E9D1" w14:textId="77777777" w:rsidR="00AB0B54" w:rsidRPr="002A16E2" w:rsidRDefault="00AB0B54" w:rsidP="00AB0B5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4DAB018" w14:textId="77777777" w:rsidR="00AB0B54" w:rsidRPr="002A16E2" w:rsidRDefault="00AB0B54" w:rsidP="00AB0B54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04A27944" w14:textId="77777777" w:rsidR="00AB0B54" w:rsidRPr="002A16E2" w:rsidRDefault="00AB0B54" w:rsidP="00AB0B54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B0B54" w:rsidRPr="002A16E2" w14:paraId="728F16C7" w14:textId="77777777" w:rsidTr="0013523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812D295" w14:textId="77777777" w:rsidR="00AB0B54" w:rsidRPr="002A16E2" w:rsidRDefault="00AB0B54" w:rsidP="001352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52596C4" w14:textId="77777777" w:rsidR="00AB0B54" w:rsidRPr="002A16E2" w:rsidRDefault="00AB0B54" w:rsidP="001352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7E15A19C" w14:textId="77777777" w:rsidR="00AB0B54" w:rsidRPr="002A16E2" w:rsidRDefault="00AB0B54" w:rsidP="001352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EE5D7A8" w14:textId="77777777" w:rsidR="00AB0B54" w:rsidRPr="002A16E2" w:rsidRDefault="00AB0B54" w:rsidP="0013523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AB0B54" w:rsidRPr="002A16E2" w14:paraId="58C2DFCC" w14:textId="77777777" w:rsidTr="0013523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69CCD2" w14:textId="77777777" w:rsidR="00AB0B54" w:rsidRPr="002A16E2" w:rsidRDefault="00AB0B54" w:rsidP="0013523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3E3904B" w14:textId="77777777" w:rsidR="00AB0B54" w:rsidRPr="002A16E2" w:rsidRDefault="00AB0B54" w:rsidP="001352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237EC3" w14:textId="77777777" w:rsidR="00AB0B54" w:rsidRPr="002A16E2" w:rsidRDefault="00AB0B54" w:rsidP="001352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AB0B54" w:rsidRPr="002A16E2" w14:paraId="2F0522CF" w14:textId="77777777" w:rsidTr="0013523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107099" w14:textId="77777777" w:rsidR="00AB0B54" w:rsidRPr="002A16E2" w:rsidRDefault="00AB0B54" w:rsidP="0013523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BC6F1A" w14:textId="77777777" w:rsidR="00AB0B54" w:rsidRPr="002A16E2" w:rsidRDefault="00AB0B54" w:rsidP="001352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3FF2A43" w14:textId="77777777" w:rsidR="00AB0B54" w:rsidRPr="002A16E2" w:rsidRDefault="00AB0B54" w:rsidP="0013523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3152A33" w14:textId="77777777" w:rsidR="00AB0B54" w:rsidRPr="002A16E2" w:rsidRDefault="00AB0B54" w:rsidP="00AB0B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0E00DFEA" w14:textId="77777777" w:rsidR="00AB0B54" w:rsidRPr="002A16E2" w:rsidRDefault="00AB0B54" w:rsidP="00AB0B54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529AD160" w14:textId="77777777" w:rsidR="00AB0B54" w:rsidRPr="002A16E2" w:rsidRDefault="00AB0B54" w:rsidP="00AB0B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185F20A7" w14:textId="77777777" w:rsidR="00AB0B54" w:rsidRPr="002A16E2" w:rsidRDefault="00AB0B54" w:rsidP="00AB0B54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147452CE" w14:textId="77777777" w:rsidR="00AB0B54" w:rsidRPr="002A16E2" w:rsidRDefault="00AB0B54" w:rsidP="00AB0B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</w:t>
      </w:r>
      <w:proofErr w:type="spellStart"/>
      <w:r w:rsidRPr="002A16E2">
        <w:rPr>
          <w:sz w:val="22"/>
          <w:szCs w:val="22"/>
        </w:rPr>
        <w:t>ych</w:t>
      </w:r>
      <w:proofErr w:type="spellEnd"/>
      <w:r w:rsidRPr="002A16E2">
        <w:rPr>
          <w:sz w:val="22"/>
          <w:szCs w:val="22"/>
        </w:rPr>
        <w:t>) dokumentu(ów)</w:t>
      </w:r>
    </w:p>
    <w:p w14:paraId="4D995BC9" w14:textId="77777777" w:rsidR="00AB0B54" w:rsidRPr="002A16E2" w:rsidRDefault="00AB0B54" w:rsidP="00AB0B54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0F631BA5" w14:textId="77777777" w:rsidR="00AB0B54" w:rsidRPr="002A16E2" w:rsidRDefault="00AB0B54" w:rsidP="00AB0B54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68283273" w14:textId="77777777" w:rsidR="00AB0B54" w:rsidRPr="002A16E2" w:rsidRDefault="00AB0B54" w:rsidP="00AB0B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692457BE" w14:textId="77777777" w:rsidR="00AB0B54" w:rsidRPr="002A16E2" w:rsidRDefault="00AB0B54" w:rsidP="00AB0B54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3246F86E" w14:textId="77777777" w:rsidR="00AB0B54" w:rsidRPr="00F47191" w:rsidRDefault="00AB0B54" w:rsidP="00AB0B54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67B556B8" w14:textId="77777777" w:rsidR="00AB0B54" w:rsidRPr="000A160D" w:rsidRDefault="00AB0B54" w:rsidP="00AB0B54"/>
    <w:p w14:paraId="32CCCAFA" w14:textId="77777777" w:rsidR="00AB0B54" w:rsidRPr="002D0F0D" w:rsidRDefault="00AB0B54" w:rsidP="00AB0B54"/>
    <w:p w14:paraId="2C4F2B43" w14:textId="77777777" w:rsidR="00FE545C" w:rsidRPr="00A21E8E" w:rsidRDefault="00FE545C" w:rsidP="00A21E8E"/>
    <w:sectPr w:rsidR="00FE545C" w:rsidRPr="00A21E8E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74E308" w14:textId="77777777" w:rsidR="00790E76" w:rsidRDefault="00790E76">
      <w:r>
        <w:separator/>
      </w:r>
    </w:p>
  </w:endnote>
  <w:endnote w:type="continuationSeparator" w:id="0">
    <w:p w14:paraId="6AFAC7FC" w14:textId="77777777" w:rsidR="00790E76" w:rsidRDefault="00790E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945B3" w14:textId="77777777" w:rsidR="00D7345A" w:rsidRDefault="00D734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19F30D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5D38F3" w14:textId="77777777" w:rsidR="00D7345A" w:rsidRDefault="00D734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82B11A" w14:textId="77777777" w:rsidR="00790E76" w:rsidRDefault="00790E76">
      <w:r>
        <w:separator/>
      </w:r>
    </w:p>
  </w:footnote>
  <w:footnote w:type="continuationSeparator" w:id="0">
    <w:p w14:paraId="560AC71D" w14:textId="77777777" w:rsidR="00790E76" w:rsidRDefault="00790E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B9D4F2" w14:textId="77777777" w:rsidR="00D7345A" w:rsidRDefault="00D734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B57D94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20FD5" w14:textId="77777777" w:rsidR="00D7345A" w:rsidRDefault="00D734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2E1054B0"/>
    <w:multiLevelType w:val="hybridMultilevel"/>
    <w:tmpl w:val="3EB65C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90E76"/>
    <w:rsid w:val="00012286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90E76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21E8E"/>
    <w:rsid w:val="00A346FE"/>
    <w:rsid w:val="00A47B4D"/>
    <w:rsid w:val="00A83018"/>
    <w:rsid w:val="00AB0B54"/>
    <w:rsid w:val="00B774DC"/>
    <w:rsid w:val="00C969A6"/>
    <w:rsid w:val="00CA7D36"/>
    <w:rsid w:val="00D24208"/>
    <w:rsid w:val="00D60C38"/>
    <w:rsid w:val="00D66893"/>
    <w:rsid w:val="00D7345A"/>
    <w:rsid w:val="00D90ACB"/>
    <w:rsid w:val="00DC1500"/>
    <w:rsid w:val="00E44371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A73341B"/>
  <w15:chartTrackingRefBased/>
  <w15:docId w15:val="{B1E952B4-7B13-45A8-9695-C118AF2B75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0B54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744</Words>
  <Characters>5226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5959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3</cp:revision>
  <cp:lastPrinted>2021-09-23T11:58:00Z</cp:lastPrinted>
  <dcterms:created xsi:type="dcterms:W3CDTF">2021-09-23T11:50:00Z</dcterms:created>
  <dcterms:modified xsi:type="dcterms:W3CDTF">2021-09-23T11:59:00Z</dcterms:modified>
</cp:coreProperties>
</file>