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37C45" w14:textId="7C6CCB96" w:rsidR="00DA7380" w:rsidRPr="00DA7380" w:rsidRDefault="00DA7380" w:rsidP="00DA7380">
      <w:pPr>
        <w:pStyle w:val="Nagwek"/>
        <w:rPr>
          <w:rFonts w:ascii="Times New Roman" w:hAnsi="Times New Roman"/>
        </w:rPr>
      </w:pPr>
      <w:r w:rsidRPr="00DA7380">
        <w:rPr>
          <w:rFonts w:ascii="Times New Roman" w:hAnsi="Times New Roman"/>
        </w:rPr>
        <w:t xml:space="preserve">Znak Sprawy: </w:t>
      </w:r>
      <w:r w:rsidRPr="00DA7380">
        <w:rPr>
          <w:rFonts w:ascii="Times New Roman" w:hAnsi="Times New Roman"/>
          <w:b/>
        </w:rPr>
        <w:t>KC-zp.272-5</w:t>
      </w:r>
      <w:r w:rsidRPr="00DA7380">
        <w:rPr>
          <w:rFonts w:ascii="Times New Roman" w:hAnsi="Times New Roman"/>
          <w:b/>
        </w:rPr>
        <w:t>2</w:t>
      </w:r>
      <w:r w:rsidRPr="00DA7380">
        <w:rPr>
          <w:rFonts w:ascii="Times New Roman" w:hAnsi="Times New Roman"/>
          <w:b/>
        </w:rPr>
        <w:t>9/21</w:t>
      </w:r>
    </w:p>
    <w:p w14:paraId="6C333C9A" w14:textId="77777777" w:rsidR="00DA7380" w:rsidRPr="00DA7380" w:rsidRDefault="00DA7380" w:rsidP="00DA7380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04A8E279" w14:textId="77777777" w:rsidR="00DA7380" w:rsidRPr="00DA7380" w:rsidRDefault="00DA7380" w:rsidP="00DA7380">
      <w:pPr>
        <w:jc w:val="center"/>
        <w:rPr>
          <w:rFonts w:ascii="Times New Roman" w:hAnsi="Times New Roman"/>
          <w:b/>
        </w:rPr>
      </w:pPr>
      <w:r w:rsidRPr="00DA7380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5E04FF9E" w14:textId="77777777" w:rsidR="00DA7380" w:rsidRPr="00DA7380" w:rsidRDefault="00DA7380" w:rsidP="00DA7380">
      <w:pPr>
        <w:jc w:val="center"/>
        <w:rPr>
          <w:rFonts w:ascii="Times New Roman" w:hAnsi="Times New Roman"/>
          <w:b/>
        </w:rPr>
      </w:pPr>
    </w:p>
    <w:p w14:paraId="00CF2B11" w14:textId="77777777" w:rsidR="00DA7380" w:rsidRPr="00DA7380" w:rsidRDefault="00DA7380" w:rsidP="00DA738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A7380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26B3D669" w14:textId="77777777" w:rsidR="00DA7380" w:rsidRPr="00DA7380" w:rsidRDefault="00DA7380" w:rsidP="00DA738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A7380">
        <w:rPr>
          <w:rFonts w:ascii="Times New Roman" w:hAnsi="Times New Roman"/>
          <w:i/>
          <w:sz w:val="22"/>
        </w:rPr>
        <w:t>(pełna nazwa i adres Wykonawcy)</w:t>
      </w:r>
    </w:p>
    <w:p w14:paraId="5C354C91" w14:textId="77777777" w:rsidR="00DA7380" w:rsidRPr="00DA7380" w:rsidRDefault="00DA7380" w:rsidP="00DA738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03C73487" w14:textId="77777777" w:rsidR="00DA7380" w:rsidRPr="00DA7380" w:rsidRDefault="00DA7380" w:rsidP="00DA738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A7380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A7380">
        <w:rPr>
          <w:rFonts w:ascii="Times New Roman" w:hAnsi="Times New Roman"/>
          <w:b/>
          <w:bCs/>
          <w:sz w:val="22"/>
        </w:rPr>
        <w:t>w trybie przetargu nieograniczonego na:</w:t>
      </w:r>
    </w:p>
    <w:p w14:paraId="0C36D2BF" w14:textId="361CF622" w:rsidR="00DA7380" w:rsidRPr="00DA7380" w:rsidRDefault="00DA7380" w:rsidP="00DA738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DA7380">
        <w:rPr>
          <w:rFonts w:ascii="Times New Roman" w:hAnsi="Times New Roman"/>
          <w:b/>
        </w:rPr>
        <w:t xml:space="preserve">Dostawę </w:t>
      </w:r>
      <w:r w:rsidRPr="00DA7380">
        <w:rPr>
          <w:rFonts w:ascii="Times New Roman" w:hAnsi="Times New Roman"/>
          <w:b/>
        </w:rPr>
        <w:t>5</w:t>
      </w:r>
      <w:r w:rsidRPr="00DA7380">
        <w:rPr>
          <w:rFonts w:ascii="Times New Roman" w:hAnsi="Times New Roman"/>
          <w:b/>
        </w:rPr>
        <w:t xml:space="preserve"> szt. serwer</w:t>
      </w:r>
      <w:r w:rsidRPr="00DA7380">
        <w:rPr>
          <w:rFonts w:ascii="Times New Roman" w:hAnsi="Times New Roman"/>
          <w:b/>
        </w:rPr>
        <w:t>ów</w:t>
      </w:r>
      <w:r w:rsidRPr="00DA7380">
        <w:rPr>
          <w:rFonts w:ascii="Times New Roman" w:hAnsi="Times New Roman"/>
          <w:b/>
        </w:rPr>
        <w:t xml:space="preserve"> komputerow</w:t>
      </w:r>
      <w:r w:rsidRPr="00DA7380">
        <w:rPr>
          <w:rFonts w:ascii="Times New Roman" w:hAnsi="Times New Roman"/>
          <w:b/>
        </w:rPr>
        <w:t>ych</w:t>
      </w:r>
      <w:r w:rsidRPr="00DA7380">
        <w:rPr>
          <w:rFonts w:ascii="Times New Roman" w:hAnsi="Times New Roman"/>
          <w:b/>
        </w:rPr>
        <w:t xml:space="preserve"> dla </w:t>
      </w:r>
      <w:proofErr w:type="spellStart"/>
      <w:r w:rsidRPr="00DA7380">
        <w:rPr>
          <w:rFonts w:ascii="Times New Roman" w:hAnsi="Times New Roman"/>
          <w:b/>
        </w:rPr>
        <w:t>WEAIiIB</w:t>
      </w:r>
      <w:proofErr w:type="spellEnd"/>
      <w:r w:rsidRPr="00DA7380">
        <w:rPr>
          <w:rFonts w:ascii="Times New Roman" w:hAnsi="Times New Roman"/>
          <w:b/>
        </w:rPr>
        <w:t xml:space="preserve"> - KC-zp.272-5</w:t>
      </w:r>
      <w:r w:rsidRPr="00DA7380">
        <w:rPr>
          <w:rFonts w:ascii="Times New Roman" w:hAnsi="Times New Roman"/>
          <w:b/>
        </w:rPr>
        <w:t>2</w:t>
      </w:r>
      <w:r w:rsidRPr="00DA7380">
        <w:rPr>
          <w:rFonts w:ascii="Times New Roman" w:hAnsi="Times New Roman"/>
          <w:b/>
        </w:rPr>
        <w:t>9/21</w:t>
      </w:r>
      <w:r w:rsidRPr="00DA7380">
        <w:rPr>
          <w:rFonts w:ascii="Times New Roman" w:hAnsi="Times New Roman"/>
          <w:b/>
          <w:bCs/>
          <w:iCs/>
        </w:rPr>
        <w:t xml:space="preserve">, </w:t>
      </w:r>
      <w:r w:rsidRPr="00DA7380">
        <w:rPr>
          <w:rFonts w:ascii="Times New Roman" w:hAnsi="Times New Roman"/>
        </w:rPr>
        <w:t xml:space="preserve">prowadzonego przez Akademię Górniczo-Hutniczą w Krakowie, </w:t>
      </w:r>
    </w:p>
    <w:p w14:paraId="2E3FA99A" w14:textId="77777777" w:rsidR="00DA7380" w:rsidRPr="00DA7380" w:rsidRDefault="00DA7380" w:rsidP="00DA738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A7380">
        <w:rPr>
          <w:rFonts w:ascii="Times New Roman" w:hAnsi="Times New Roman"/>
          <w:b/>
          <w:bCs/>
        </w:rPr>
        <w:t>składam oświadczenie o w zakresie</w:t>
      </w:r>
      <w:r w:rsidRPr="00DA7380">
        <w:rPr>
          <w:rFonts w:ascii="Times New Roman" w:hAnsi="Times New Roman"/>
        </w:rPr>
        <w:t xml:space="preserve"> </w:t>
      </w:r>
      <w:r w:rsidRPr="00DA7380">
        <w:rPr>
          <w:rFonts w:ascii="Times New Roman" w:hAnsi="Times New Roman"/>
          <w:b/>
          <w:bCs/>
        </w:rPr>
        <w:t>art. 108 ust. 1 pkt 5)</w:t>
      </w:r>
      <w:r w:rsidRPr="00DA7380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A7380">
        <w:rPr>
          <w:rFonts w:ascii="Times New Roman" w:hAnsi="Times New Roman"/>
        </w:rPr>
        <w:t>t.j</w:t>
      </w:r>
      <w:proofErr w:type="spellEnd"/>
      <w:r w:rsidRPr="00DA7380">
        <w:rPr>
          <w:rFonts w:ascii="Times New Roman" w:hAnsi="Times New Roman"/>
        </w:rPr>
        <w:t xml:space="preserve">. Dz. U. z 2019r. poz. 2019 z </w:t>
      </w:r>
      <w:proofErr w:type="spellStart"/>
      <w:r w:rsidRPr="00DA7380">
        <w:rPr>
          <w:rFonts w:ascii="Times New Roman" w:hAnsi="Times New Roman"/>
        </w:rPr>
        <w:t>późn</w:t>
      </w:r>
      <w:proofErr w:type="spellEnd"/>
      <w:r w:rsidRPr="00DA7380">
        <w:rPr>
          <w:rFonts w:ascii="Times New Roman" w:hAnsi="Times New Roman"/>
        </w:rPr>
        <w:t xml:space="preserve">. zm.) </w:t>
      </w:r>
      <w:r w:rsidRPr="00DA7380">
        <w:rPr>
          <w:rFonts w:ascii="Times New Roman" w:hAnsi="Times New Roman"/>
          <w:b/>
        </w:rPr>
        <w:t>o braku przynależności do tej samej grupy kapitałowej</w:t>
      </w:r>
      <w:r w:rsidRPr="00DA7380">
        <w:rPr>
          <w:rFonts w:ascii="Times New Roman" w:hAnsi="Times New Roman"/>
        </w:rPr>
        <w:t xml:space="preserve">, w rozumieniu ustawy z dnia 16.02.2007 r. o ochronie konkurencji i konsumentów, </w:t>
      </w:r>
      <w:r w:rsidRPr="00DA7380">
        <w:rPr>
          <w:rFonts w:ascii="Times New Roman" w:hAnsi="Times New Roman"/>
          <w:b/>
        </w:rPr>
        <w:t>z innym wykonawcą, który złożył odrębną ofertę</w:t>
      </w:r>
      <w:r w:rsidRPr="00DA7380">
        <w:rPr>
          <w:rFonts w:ascii="Times New Roman" w:hAnsi="Times New Roman"/>
        </w:rPr>
        <w:t xml:space="preserve">, ofertę częściową </w:t>
      </w:r>
      <w:bookmarkStart w:id="0" w:name="_Hlk62574451"/>
      <w:r w:rsidRPr="00DA7380">
        <w:rPr>
          <w:rFonts w:ascii="Times New Roman" w:hAnsi="Times New Roman"/>
        </w:rPr>
        <w:t>lub wniosek o dopuszczenie do udziału w postępowaniu</w:t>
      </w:r>
      <w:bookmarkEnd w:id="0"/>
      <w:r w:rsidRPr="00DA7380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B5A45F8" w14:textId="77777777" w:rsidR="00DA7380" w:rsidRPr="00DA7380" w:rsidRDefault="00DA7380" w:rsidP="00DA738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</w:p>
    <w:p w14:paraId="313B30CF" w14:textId="77777777" w:rsidR="00DA7380" w:rsidRPr="00DA7380" w:rsidRDefault="00DA7380" w:rsidP="00DA738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</w:p>
    <w:p w14:paraId="46CC3663" w14:textId="77777777" w:rsidR="00DA7380" w:rsidRPr="00DA7380" w:rsidRDefault="00DA7380" w:rsidP="00DA738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A7380">
        <w:rPr>
          <w:rFonts w:ascii="Times New Roman" w:hAnsi="Times New Roman"/>
          <w:b/>
        </w:rPr>
        <w:t xml:space="preserve">Oświadczam/(-my), że podmiot który reprezentuję </w:t>
      </w:r>
    </w:p>
    <w:p w14:paraId="234F4EDB" w14:textId="77777777" w:rsidR="00DA7380" w:rsidRPr="00DA7380" w:rsidRDefault="00DA7380" w:rsidP="00DA738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A7380">
        <w:rPr>
          <w:rFonts w:ascii="Times New Roman" w:hAnsi="Times New Roman"/>
        </w:rPr>
        <w:t xml:space="preserve"> (należy zaznaczyć właściwy kwadrat):</w:t>
      </w:r>
    </w:p>
    <w:p w14:paraId="3490E7B3" w14:textId="77777777" w:rsidR="00DA7380" w:rsidRPr="00DA7380" w:rsidRDefault="00DA7380" w:rsidP="00DA738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A7380">
        <w:rPr>
          <w:b/>
          <w:bCs/>
          <w:sz w:val="22"/>
          <w:szCs w:val="22"/>
        </w:rPr>
        <w:t>nie należy do jakiejkolwiek/ żadnej grupy kapitałowej.</w:t>
      </w:r>
    </w:p>
    <w:p w14:paraId="36158416" w14:textId="77777777" w:rsidR="00DA7380" w:rsidRPr="00DA7380" w:rsidRDefault="00DA7380" w:rsidP="00DA738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A7380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A7380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A7380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A7380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72791376" w14:textId="77777777" w:rsidR="00DA7380" w:rsidRPr="00DA7380" w:rsidRDefault="00DA7380" w:rsidP="00DA738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A7380">
        <w:rPr>
          <w:rFonts w:eastAsia="Calibri"/>
          <w:b/>
          <w:bCs/>
          <w:sz w:val="22"/>
          <w:szCs w:val="22"/>
          <w:lang w:eastAsia="en-US"/>
        </w:rPr>
        <w:t>należy</w:t>
      </w:r>
      <w:r w:rsidRPr="00DA7380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A7380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A7380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A7380" w:rsidRPr="00DA7380" w14:paraId="2696001F" w14:textId="77777777" w:rsidTr="006656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7D0C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A7380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5ED7A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A7380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46365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A7380">
              <w:rPr>
                <w:rFonts w:ascii="Times New Roman" w:hAnsi="Times New Roman"/>
              </w:rPr>
              <w:t>Adres podmiotu</w:t>
            </w:r>
          </w:p>
        </w:tc>
      </w:tr>
      <w:tr w:rsidR="00DA7380" w:rsidRPr="00DA7380" w14:paraId="44492EB8" w14:textId="77777777" w:rsidTr="006656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F6459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A7380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A84A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DF53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DA7380" w:rsidRPr="00DA7380" w14:paraId="3F27C456" w14:textId="77777777" w:rsidTr="006656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23232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A7380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75F0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66DC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DA7380" w:rsidRPr="00DA7380" w14:paraId="62D868CA" w14:textId="77777777" w:rsidTr="006656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3FCD8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A7380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CFFE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4846" w14:textId="77777777" w:rsidR="00DA7380" w:rsidRPr="00DA7380" w:rsidRDefault="00DA7380" w:rsidP="0066565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338F28A" w14:textId="77777777" w:rsidR="00DA7380" w:rsidRPr="00DA7380" w:rsidRDefault="00DA7380" w:rsidP="00DA7380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ABD53D9" w14:textId="77777777" w:rsidR="00DA7380" w:rsidRPr="00DA7380" w:rsidRDefault="00DA7380" w:rsidP="00DA7380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A7380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2C46A31F" w14:textId="77777777" w:rsidR="00DA7380" w:rsidRPr="00DA7380" w:rsidRDefault="00DA7380" w:rsidP="00DA738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A7380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2CEC9655" w14:textId="77777777" w:rsidR="00DA7380" w:rsidRPr="00DA7380" w:rsidRDefault="00DA7380" w:rsidP="00DA738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A7380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0B500BF4" w14:textId="77777777" w:rsidR="00DA7380" w:rsidRPr="00DA7380" w:rsidRDefault="00DA7380" w:rsidP="00DA738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A7380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18E757A6" w14:textId="77777777" w:rsidR="00DA7380" w:rsidRPr="00DA7380" w:rsidRDefault="00DA7380" w:rsidP="00DA738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A7380">
        <w:rPr>
          <w:rFonts w:ascii="Times New Roman" w:hAnsi="Times New Roman"/>
        </w:rPr>
        <w:t xml:space="preserve">Oświadczam, że wszystkie informacje podane w powyższych oświadczeniach są aktualne </w:t>
      </w:r>
      <w:r w:rsidRPr="00DA7380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E1A4422" w14:textId="77777777" w:rsidR="00DA7380" w:rsidRPr="00DA7380" w:rsidRDefault="00DA7380" w:rsidP="00DA7380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50B4BB78" w14:textId="77777777" w:rsidR="00DA7380" w:rsidRPr="00DA7380" w:rsidRDefault="00DA7380" w:rsidP="00DA7380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color w:val="FF0000"/>
          <w:lang w:eastAsia="zh-CN"/>
        </w:rPr>
      </w:pPr>
      <w:r w:rsidRPr="00DA7380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A7380">
        <w:rPr>
          <w:rFonts w:ascii="Times New Roman" w:hAnsi="Times New Roman"/>
          <w:color w:val="FF0000"/>
          <w:lang w:eastAsia="zh-CN"/>
        </w:rPr>
        <w:t>.</w:t>
      </w:r>
    </w:p>
    <w:p w14:paraId="4088D2D2" w14:textId="77777777" w:rsidR="00DA7380" w:rsidRPr="00DA7380" w:rsidRDefault="00DA7380" w:rsidP="00DA7380">
      <w:pPr>
        <w:rPr>
          <w:rFonts w:ascii="Times New Roman" w:eastAsia="Times New Roman" w:hAnsi="Times New Roman"/>
          <w:lang w:eastAsia="pl-PL"/>
        </w:rPr>
      </w:pPr>
    </w:p>
    <w:p w14:paraId="5C0C8F2A" w14:textId="77777777" w:rsidR="00DA7380" w:rsidRDefault="00DA7380" w:rsidP="00DA7380"/>
    <w:p w14:paraId="68DD2608" w14:textId="77777777" w:rsidR="00DA7380" w:rsidRPr="00DD1F3F" w:rsidRDefault="00DA7380" w:rsidP="00DA7380"/>
    <w:p w14:paraId="0708F0B4" w14:textId="77777777" w:rsidR="00DA7380" w:rsidRPr="00A9055F" w:rsidRDefault="00DA7380" w:rsidP="00DA7380"/>
    <w:p w14:paraId="06AAA7DD" w14:textId="6FCD6CA8" w:rsidR="00106AC7" w:rsidRPr="007D0D94" w:rsidRDefault="00106AC7" w:rsidP="007D0D94"/>
    <w:sectPr w:rsidR="00106AC7" w:rsidRPr="007D0D9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A0757" w14:textId="77777777" w:rsidR="00B54E88" w:rsidRDefault="00B54E88">
      <w:r>
        <w:separator/>
      </w:r>
    </w:p>
  </w:endnote>
  <w:endnote w:type="continuationSeparator" w:id="0">
    <w:p w14:paraId="5B82FD1A" w14:textId="77777777" w:rsidR="00B54E88" w:rsidRDefault="00B54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9EDB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A07E1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68AE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64C66C3" w14:textId="77777777" w:rsidR="00336EEB" w:rsidRDefault="00DA7380" w:rsidP="00336EEB">
    <w:pPr>
      <w:pStyle w:val="Stopka"/>
      <w:tabs>
        <w:tab w:val="clear" w:pos="4536"/>
      </w:tabs>
      <w:jc w:val="center"/>
    </w:pPr>
    <w:r>
      <w:rPr>
        <w:noProof/>
      </w:rPr>
      <w:pict w14:anchorId="1C785108">
        <v:line id="_x0000_s2049" style="position:absolute;left:0;text-align:left;z-index:251657728" from="-3.85pt,8.7pt" to="455.15pt,8.7pt"/>
      </w:pict>
    </w:r>
  </w:p>
  <w:p w14:paraId="7C0F176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880C7" w14:textId="77777777" w:rsidR="00635258" w:rsidRDefault="006352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51859" w14:textId="77777777" w:rsidR="00B54E88" w:rsidRDefault="00B54E88">
      <w:r>
        <w:separator/>
      </w:r>
    </w:p>
  </w:footnote>
  <w:footnote w:type="continuationSeparator" w:id="0">
    <w:p w14:paraId="7EB0C447" w14:textId="77777777" w:rsidR="00B54E88" w:rsidRDefault="00B54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75F75" w14:textId="77777777" w:rsidR="00635258" w:rsidRDefault="006352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68DDC" w14:textId="77777777" w:rsidR="00635258" w:rsidRDefault="006352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C6133" w14:textId="77777777" w:rsidR="00635258" w:rsidRDefault="006352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4E88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35258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0D94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E88"/>
    <w:rsid w:val="00B54FB4"/>
    <w:rsid w:val="00BE6092"/>
    <w:rsid w:val="00C33407"/>
    <w:rsid w:val="00C527C7"/>
    <w:rsid w:val="00C606B9"/>
    <w:rsid w:val="00CB6204"/>
    <w:rsid w:val="00CC527A"/>
    <w:rsid w:val="00D74F94"/>
    <w:rsid w:val="00DA738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5C7192"/>
  <w15:chartTrackingRefBased/>
  <w15:docId w15:val="{71FC5BCF-4F7B-4350-A991-6E9D06C5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738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DA7380"/>
    <w:rPr>
      <w:b/>
      <w:sz w:val="24"/>
    </w:rPr>
  </w:style>
  <w:style w:type="character" w:customStyle="1" w:styleId="NagwekZnak">
    <w:name w:val="Nagłówek Znak"/>
    <w:link w:val="Nagwek"/>
    <w:rsid w:val="00DA7380"/>
  </w:style>
  <w:style w:type="paragraph" w:styleId="Akapitzlist">
    <w:name w:val="List Paragraph"/>
    <w:basedOn w:val="Normalny"/>
    <w:uiPriority w:val="34"/>
    <w:qFormat/>
    <w:rsid w:val="00DA738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2021-09-23T12:13:00Z</cp:lastPrinted>
  <dcterms:created xsi:type="dcterms:W3CDTF">2021-09-23T12:14:00Z</dcterms:created>
  <dcterms:modified xsi:type="dcterms:W3CDTF">2021-09-23T12:14:00Z</dcterms:modified>
</cp:coreProperties>
</file>