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7004" w14:textId="77777777" w:rsidR="00645CB5" w:rsidRPr="00E874DC" w:rsidRDefault="00645CB5" w:rsidP="00645CB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6091A3A" w14:textId="77777777" w:rsidR="00645CB5" w:rsidRDefault="00645CB5" w:rsidP="00645CB5">
      <w:pPr>
        <w:spacing w:before="48" w:line="240" w:lineRule="atLeast"/>
        <w:jc w:val="right"/>
        <w:rPr>
          <w:b/>
          <w:sz w:val="24"/>
          <w:szCs w:val="24"/>
          <w:lang w:val="pl-PL"/>
        </w:rPr>
      </w:pPr>
    </w:p>
    <w:p w14:paraId="663FF590" w14:textId="77777777" w:rsidR="00645CB5" w:rsidRDefault="00645CB5" w:rsidP="00645CB5">
      <w:pPr>
        <w:spacing w:before="48" w:line="240" w:lineRule="atLeast"/>
        <w:jc w:val="center"/>
        <w:rPr>
          <w:b/>
          <w:sz w:val="24"/>
          <w:szCs w:val="24"/>
          <w:lang w:val="pl-PL"/>
        </w:rPr>
      </w:pPr>
      <w:r>
        <w:rPr>
          <w:b/>
          <w:sz w:val="24"/>
          <w:szCs w:val="24"/>
          <w:lang w:val="pl-PL"/>
        </w:rPr>
        <w:t>WZÓR UMOWY</w:t>
      </w:r>
    </w:p>
    <w:p w14:paraId="3EBC94FE" w14:textId="77777777" w:rsidR="00645CB5" w:rsidRDefault="00645CB5" w:rsidP="00645CB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3AC9B87" w14:textId="77777777" w:rsidR="00645CB5" w:rsidRDefault="00645CB5" w:rsidP="00645CB5">
      <w:pPr>
        <w:spacing w:before="48" w:line="240" w:lineRule="atLeast"/>
        <w:jc w:val="center"/>
        <w:rPr>
          <w:b/>
          <w:sz w:val="28"/>
          <w:lang w:val="pl-PL"/>
        </w:rPr>
      </w:pPr>
    </w:p>
    <w:p w14:paraId="6FD78047" w14:textId="10998439" w:rsidR="00645CB5" w:rsidRPr="00AA2A22" w:rsidRDefault="00645CB5" w:rsidP="00645CB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KC-zp.272-512/21</w:t>
      </w:r>
      <w:r w:rsidRPr="00AA2A22">
        <w:rPr>
          <w:rFonts w:ascii="Times New Roman" w:hAnsi="Times New Roman"/>
        </w:rPr>
        <w:t xml:space="preserve"> </w:t>
      </w:r>
    </w:p>
    <w:p w14:paraId="396115C2" w14:textId="77777777" w:rsidR="00645CB5" w:rsidRDefault="00645CB5" w:rsidP="00645CB5">
      <w:pPr>
        <w:pStyle w:val="Tekstpodstawowy"/>
        <w:ind w:right="-47"/>
        <w:jc w:val="both"/>
        <w:rPr>
          <w:rFonts w:ascii="Times New Roman" w:hAnsi="Times New Roman"/>
        </w:rPr>
      </w:pPr>
      <w:r w:rsidRPr="00AA2A22">
        <w:rPr>
          <w:rFonts w:ascii="Times New Roman" w:hAnsi="Times New Roman"/>
        </w:rPr>
        <w:t>pomiędzy</w:t>
      </w:r>
    </w:p>
    <w:p w14:paraId="5C8C97F4" w14:textId="77777777" w:rsidR="00645CB5" w:rsidRDefault="00645CB5" w:rsidP="00645CB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8AE5BBC" w14:textId="77777777" w:rsidR="00645CB5" w:rsidRDefault="00645CB5" w:rsidP="00645CB5">
      <w:pPr>
        <w:pStyle w:val="Tekstpodstawowy"/>
        <w:ind w:right="-47"/>
        <w:jc w:val="both"/>
        <w:rPr>
          <w:rFonts w:ascii="Times New Roman" w:hAnsi="Times New Roman"/>
        </w:rPr>
      </w:pPr>
      <w:r>
        <w:rPr>
          <w:rFonts w:ascii="Times New Roman" w:hAnsi="Times New Roman"/>
        </w:rPr>
        <w:t>reprezentowana przez:</w:t>
      </w:r>
    </w:p>
    <w:p w14:paraId="74020AF1" w14:textId="77777777" w:rsidR="00645CB5" w:rsidRDefault="00645CB5" w:rsidP="00645CB5">
      <w:pPr>
        <w:pStyle w:val="Tekstpodstawowy"/>
        <w:ind w:right="-47"/>
        <w:jc w:val="both"/>
        <w:rPr>
          <w:rFonts w:ascii="Times New Roman" w:hAnsi="Times New Roman"/>
        </w:rPr>
      </w:pPr>
      <w:r>
        <w:rPr>
          <w:rFonts w:ascii="Times New Roman" w:hAnsi="Times New Roman"/>
        </w:rPr>
        <w:t xml:space="preserve">1.Dziekana Wydziału /Kierownika Jednostki/............................................................................. </w:t>
      </w:r>
    </w:p>
    <w:p w14:paraId="0D6AC2FA" w14:textId="77777777" w:rsidR="00645CB5" w:rsidRDefault="00645CB5" w:rsidP="00645CB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3C6BB60" w14:textId="77777777" w:rsidR="00645CB5" w:rsidRDefault="00645CB5" w:rsidP="00645CB5">
      <w:pPr>
        <w:pStyle w:val="Tekstpodstawowy"/>
        <w:ind w:right="-47"/>
        <w:jc w:val="both"/>
        <w:rPr>
          <w:rFonts w:ascii="Times New Roman" w:hAnsi="Times New Roman"/>
        </w:rPr>
      </w:pPr>
      <w:r>
        <w:rPr>
          <w:rFonts w:ascii="Times New Roman" w:hAnsi="Times New Roman"/>
        </w:rPr>
        <w:t>zwaną dalej KUPUJĄCYM</w:t>
      </w:r>
    </w:p>
    <w:p w14:paraId="0A0F2174" w14:textId="77777777" w:rsidR="00645CB5" w:rsidRDefault="00645CB5" w:rsidP="00645CB5">
      <w:pPr>
        <w:pStyle w:val="Tekstpodstawowy"/>
        <w:ind w:right="-47"/>
        <w:jc w:val="both"/>
        <w:rPr>
          <w:rFonts w:ascii="Times New Roman" w:hAnsi="Times New Roman"/>
        </w:rPr>
      </w:pPr>
      <w:r>
        <w:rPr>
          <w:rFonts w:ascii="Times New Roman" w:hAnsi="Times New Roman"/>
        </w:rPr>
        <w:t xml:space="preserve">a </w:t>
      </w:r>
    </w:p>
    <w:p w14:paraId="01830EE0" w14:textId="77777777" w:rsidR="00645CB5" w:rsidRDefault="00645CB5" w:rsidP="00645CB5">
      <w:pPr>
        <w:pStyle w:val="Tekstpodstawowy"/>
        <w:ind w:right="-47"/>
        <w:jc w:val="both"/>
        <w:rPr>
          <w:rFonts w:ascii="Times New Roman" w:hAnsi="Times New Roman"/>
        </w:rPr>
      </w:pPr>
      <w:r>
        <w:rPr>
          <w:rFonts w:ascii="Times New Roman" w:hAnsi="Times New Roman"/>
        </w:rPr>
        <w:t>......................................................................................................................................................</w:t>
      </w:r>
    </w:p>
    <w:p w14:paraId="1BDE4F8A" w14:textId="77777777" w:rsidR="00645CB5" w:rsidRDefault="00645CB5" w:rsidP="00645CB5">
      <w:pPr>
        <w:pStyle w:val="Tekstpodstawowy"/>
        <w:ind w:right="-47"/>
        <w:jc w:val="both"/>
        <w:rPr>
          <w:rFonts w:ascii="Times New Roman" w:hAnsi="Times New Roman"/>
        </w:rPr>
      </w:pPr>
      <w:r>
        <w:rPr>
          <w:rFonts w:ascii="Times New Roman" w:hAnsi="Times New Roman"/>
        </w:rPr>
        <w:t>......................................................................................................................................................</w:t>
      </w:r>
    </w:p>
    <w:p w14:paraId="3A9E2266" w14:textId="77777777" w:rsidR="00645CB5" w:rsidRDefault="00645CB5" w:rsidP="00645CB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F9A6A0C" w14:textId="77777777" w:rsidR="00645CB5" w:rsidRDefault="00645CB5" w:rsidP="00645CB5">
      <w:pPr>
        <w:pStyle w:val="Tekstpodstawowy"/>
        <w:ind w:right="-47"/>
        <w:jc w:val="both"/>
        <w:rPr>
          <w:rFonts w:ascii="Times New Roman" w:hAnsi="Times New Roman"/>
        </w:rPr>
      </w:pPr>
      <w:r>
        <w:rPr>
          <w:rFonts w:ascii="Times New Roman" w:hAnsi="Times New Roman"/>
        </w:rPr>
        <w:t>reprezentowanym przez:</w:t>
      </w:r>
    </w:p>
    <w:p w14:paraId="41E33F5A" w14:textId="77777777" w:rsidR="00645CB5" w:rsidRDefault="00645CB5" w:rsidP="00645CB5">
      <w:pPr>
        <w:pStyle w:val="Tekstpodstawowy"/>
        <w:ind w:right="-47"/>
        <w:jc w:val="both"/>
        <w:rPr>
          <w:rFonts w:ascii="Times New Roman" w:hAnsi="Times New Roman"/>
        </w:rPr>
      </w:pPr>
      <w:r>
        <w:rPr>
          <w:rFonts w:ascii="Times New Roman" w:hAnsi="Times New Roman"/>
        </w:rPr>
        <w:t>1...................................................................................................................................................</w:t>
      </w:r>
    </w:p>
    <w:p w14:paraId="4602363D" w14:textId="77777777" w:rsidR="00645CB5" w:rsidRDefault="00645CB5" w:rsidP="00645CB5">
      <w:pPr>
        <w:pStyle w:val="Tekstpodstawowy"/>
        <w:ind w:right="-47"/>
        <w:jc w:val="both"/>
        <w:rPr>
          <w:rFonts w:ascii="Times New Roman" w:hAnsi="Times New Roman"/>
        </w:rPr>
      </w:pPr>
      <w:r>
        <w:rPr>
          <w:rFonts w:ascii="Times New Roman" w:hAnsi="Times New Roman"/>
        </w:rPr>
        <w:t xml:space="preserve">2................................................................................................................................................... </w:t>
      </w:r>
    </w:p>
    <w:p w14:paraId="5DE79421" w14:textId="77777777" w:rsidR="00645CB5" w:rsidRDefault="00645CB5" w:rsidP="00645CB5">
      <w:pPr>
        <w:pStyle w:val="Tekstpodstawowy"/>
        <w:ind w:right="-47"/>
        <w:jc w:val="both"/>
        <w:rPr>
          <w:rFonts w:ascii="Times New Roman" w:hAnsi="Times New Roman"/>
        </w:rPr>
      </w:pPr>
      <w:r>
        <w:rPr>
          <w:rFonts w:ascii="Times New Roman" w:hAnsi="Times New Roman"/>
        </w:rPr>
        <w:t>zwanym dalej SPRZEDAWCĄ</w:t>
      </w:r>
    </w:p>
    <w:p w14:paraId="182AAB41" w14:textId="77777777" w:rsidR="00645CB5" w:rsidRDefault="00645CB5" w:rsidP="00645CB5">
      <w:pPr>
        <w:pStyle w:val="Tekstpodstawowy"/>
        <w:ind w:right="-47"/>
        <w:jc w:val="center"/>
        <w:rPr>
          <w:rFonts w:ascii="Times New Roman" w:hAnsi="Times New Roman"/>
        </w:rPr>
      </w:pPr>
    </w:p>
    <w:p w14:paraId="37F89A5B"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1</w:t>
      </w:r>
    </w:p>
    <w:p w14:paraId="5746624F" w14:textId="19818ED5" w:rsidR="00645CB5" w:rsidRPr="00C37F20" w:rsidRDefault="00645CB5" w:rsidP="00645CB5">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C37F20" w:rsidRPr="00C37F20">
        <w:rPr>
          <w:rFonts w:ascii="Times New Roman" w:hAnsi="Times New Roman"/>
          <w:b/>
          <w:sz w:val="22"/>
          <w:szCs w:val="22"/>
        </w:rPr>
        <w:t>d</w:t>
      </w:r>
      <w:r w:rsidR="00C37F20" w:rsidRPr="00C37F20">
        <w:rPr>
          <w:rFonts w:ascii="Times New Roman" w:hAnsi="Times New Roman"/>
          <w:b/>
          <w:sz w:val="22"/>
          <w:szCs w:val="22"/>
        </w:rPr>
        <w:t xml:space="preserve">ostawa drukarek 3D w technologii FDM i LFS lub równoważnych wraz z materiałami eksploatacyjnymi i podzespołami dla </w:t>
      </w:r>
      <w:proofErr w:type="spellStart"/>
      <w:r w:rsidR="00C37F20" w:rsidRPr="00C37F20">
        <w:rPr>
          <w:rFonts w:ascii="Times New Roman" w:hAnsi="Times New Roman"/>
          <w:b/>
          <w:sz w:val="22"/>
          <w:szCs w:val="22"/>
        </w:rPr>
        <w:t>WIMiR</w:t>
      </w:r>
      <w:proofErr w:type="spellEnd"/>
      <w:r w:rsidR="00C37F20">
        <w:rPr>
          <w:rFonts w:ascii="Times New Roman" w:hAnsi="Times New Roman"/>
          <w:b/>
        </w:rPr>
        <w:t xml:space="preserve"> </w:t>
      </w:r>
      <w:r w:rsidR="00C37F20">
        <w:rPr>
          <w:rFonts w:ascii="Times New Roman" w:hAnsi="Times New Roman"/>
          <w:b/>
        </w:rPr>
        <w:br/>
        <w:t>(4 zadania)</w:t>
      </w:r>
    </w:p>
    <w:p w14:paraId="423654F4" w14:textId="77777777" w:rsidR="00645CB5" w:rsidRPr="0043435F" w:rsidRDefault="00645CB5" w:rsidP="00645CB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965EFD4" w14:textId="77777777" w:rsidR="00645CB5" w:rsidRPr="0043435F" w:rsidRDefault="00645CB5" w:rsidP="00645CB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6AE7408" w14:textId="77777777" w:rsidR="00645CB5" w:rsidRDefault="00645CB5" w:rsidP="00645CB5">
      <w:pPr>
        <w:pStyle w:val="Tekstpodstawowy"/>
        <w:ind w:right="-47"/>
        <w:jc w:val="both"/>
        <w:rPr>
          <w:rFonts w:ascii="Times New Roman" w:hAnsi="Times New Roman"/>
        </w:rPr>
      </w:pPr>
    </w:p>
    <w:p w14:paraId="3DA60C7B"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2</w:t>
      </w:r>
    </w:p>
    <w:p w14:paraId="26399FA7" w14:textId="387D3F24" w:rsidR="00645CB5" w:rsidRPr="0043435F" w:rsidRDefault="00645CB5" w:rsidP="00645CB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r>
        <w:rPr>
          <w:rFonts w:ascii="Times New Roman" w:hAnsi="Times New Roman"/>
          <w:szCs w:val="24"/>
        </w:rPr>
        <w:t xml:space="preserve"> (</w:t>
      </w:r>
      <w:r w:rsidRPr="00645CB5">
        <w:rPr>
          <w:rFonts w:ascii="Times New Roman" w:hAnsi="Times New Roman"/>
          <w:i/>
          <w:iCs/>
          <w:szCs w:val="24"/>
        </w:rPr>
        <w:t>dotyczy zadania nr 1, nr 3 i nr 4</w:t>
      </w:r>
      <w:r>
        <w:rPr>
          <w:rFonts w:ascii="Times New Roman" w:hAnsi="Times New Roman"/>
          <w:szCs w:val="24"/>
        </w:rPr>
        <w:t xml:space="preserve">) / lub </w:t>
      </w:r>
      <w:r w:rsidRPr="0043435F">
        <w:rPr>
          <w:rFonts w:ascii="Times New Roman" w:hAnsi="Times New Roman"/>
          <w:szCs w:val="24"/>
        </w:rPr>
        <w:t>w terminie do ……. dni od daty</w:t>
      </w:r>
      <w:r>
        <w:rPr>
          <w:rFonts w:ascii="Times New Roman" w:hAnsi="Times New Roman"/>
          <w:szCs w:val="24"/>
        </w:rPr>
        <w:t xml:space="preserve"> podpisania umowy (</w:t>
      </w:r>
      <w:r w:rsidRPr="00645CB5">
        <w:rPr>
          <w:rFonts w:ascii="Times New Roman" w:hAnsi="Times New Roman"/>
          <w:i/>
          <w:iCs/>
          <w:szCs w:val="24"/>
        </w:rPr>
        <w:t>dotyczy zadania nr 3</w:t>
      </w:r>
      <w:r>
        <w:rPr>
          <w:rFonts w:ascii="Times New Roman" w:hAnsi="Times New Roman"/>
          <w:szCs w:val="24"/>
        </w:rPr>
        <w:t>)</w:t>
      </w:r>
    </w:p>
    <w:p w14:paraId="0BAEA2C3" w14:textId="77777777" w:rsidR="00645CB5" w:rsidRPr="0043435F" w:rsidRDefault="00645CB5" w:rsidP="00645CB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5A6C531" w14:textId="77777777" w:rsidR="00645CB5" w:rsidRPr="0043435F" w:rsidRDefault="00645CB5" w:rsidP="00645CB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9E7C50A" w14:textId="77777777" w:rsidR="00645CB5" w:rsidRDefault="00645CB5" w:rsidP="00645CB5">
      <w:pPr>
        <w:pStyle w:val="Tekstpodstawowy"/>
        <w:ind w:right="-47"/>
        <w:jc w:val="both"/>
        <w:rPr>
          <w:rFonts w:ascii="Times New Roman" w:hAnsi="Times New Roman"/>
        </w:rPr>
      </w:pPr>
    </w:p>
    <w:p w14:paraId="3B7EDB1D"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3</w:t>
      </w:r>
    </w:p>
    <w:p w14:paraId="0CA8B025" w14:textId="77777777" w:rsidR="00645CB5" w:rsidRPr="0043435F" w:rsidRDefault="00645CB5" w:rsidP="00645CB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E7A2F4B" w14:textId="77777777" w:rsidR="00645CB5" w:rsidRPr="0043435F" w:rsidRDefault="00645CB5" w:rsidP="00645CB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70751E65" w14:textId="77777777" w:rsidR="00645CB5" w:rsidRPr="0043435F" w:rsidRDefault="00645CB5" w:rsidP="00645CB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81BF3D6" w14:textId="683D1A26" w:rsidR="00645CB5" w:rsidRPr="0043435F" w:rsidRDefault="00645CB5" w:rsidP="00645CB5">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drukarki 3D</w:t>
      </w:r>
      <w:r w:rsidRPr="0043435F">
        <w:rPr>
          <w:rFonts w:eastAsia="Calibri"/>
          <w:b/>
          <w:sz w:val="24"/>
          <w:szCs w:val="24"/>
          <w:lang w:val="pl-PL" w:eastAsia="en-US"/>
        </w:rPr>
        <w:t xml:space="preserve">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43664F5B" w14:textId="77777777" w:rsidR="00645CB5" w:rsidRPr="0043435F" w:rsidRDefault="00645CB5" w:rsidP="00645CB5">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46FF1E24" w14:textId="77777777" w:rsidR="00645CB5" w:rsidRPr="0043435F" w:rsidRDefault="00645CB5" w:rsidP="00645CB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4341AE0" w14:textId="77777777" w:rsidR="00645CB5" w:rsidRDefault="00645CB5" w:rsidP="00645CB5">
      <w:pPr>
        <w:pStyle w:val="Tekstpodstawowy"/>
        <w:ind w:right="-47"/>
        <w:jc w:val="both"/>
        <w:rPr>
          <w:rFonts w:ascii="Times New Roman" w:hAnsi="Times New Roman"/>
        </w:rPr>
      </w:pPr>
    </w:p>
    <w:p w14:paraId="1DF7EE60"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4</w:t>
      </w:r>
    </w:p>
    <w:p w14:paraId="4B809B09" w14:textId="77777777" w:rsidR="00645CB5" w:rsidRDefault="00645CB5" w:rsidP="00645CB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FC89106" w14:textId="77777777" w:rsidR="00645CB5" w:rsidRDefault="00645CB5" w:rsidP="00645CB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C70441B" w14:textId="77777777" w:rsidR="00645CB5" w:rsidRDefault="00645CB5" w:rsidP="00645CB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9F1B11A" w14:textId="77777777" w:rsidR="00645CB5" w:rsidRPr="00593CEB" w:rsidRDefault="00645CB5" w:rsidP="00645CB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823FE80" w14:textId="77777777" w:rsidR="00645CB5" w:rsidRDefault="00645CB5" w:rsidP="00645CB5">
      <w:pPr>
        <w:pStyle w:val="Tekstpodstawowy"/>
        <w:ind w:right="-47"/>
        <w:jc w:val="center"/>
        <w:rPr>
          <w:rFonts w:ascii="Times New Roman" w:hAnsi="Times New Roman"/>
        </w:rPr>
      </w:pPr>
    </w:p>
    <w:p w14:paraId="57E735FC"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5</w:t>
      </w:r>
    </w:p>
    <w:p w14:paraId="5C0EFB4F" w14:textId="77777777" w:rsidR="00645CB5" w:rsidRPr="00C53B52" w:rsidRDefault="00645CB5" w:rsidP="00645CB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5CBDBB8" w14:textId="77777777" w:rsidR="00645CB5" w:rsidRPr="00C53B52" w:rsidRDefault="00645CB5" w:rsidP="00645CB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8B8E967" w14:textId="77777777" w:rsidR="00645CB5" w:rsidRPr="00C53B52" w:rsidRDefault="00645CB5" w:rsidP="00645CB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8DED9CE" w14:textId="77777777" w:rsidR="00645CB5" w:rsidRPr="00C53B52" w:rsidRDefault="00645CB5" w:rsidP="00645CB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8566EF5" w14:textId="77777777" w:rsidR="00645CB5" w:rsidRPr="00C53B52" w:rsidRDefault="00645CB5" w:rsidP="00645CB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6EB6C8A" w14:textId="77777777" w:rsidR="00645CB5" w:rsidRPr="00C53B52" w:rsidRDefault="00645CB5" w:rsidP="00645CB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0AFEB89" w14:textId="77777777" w:rsidR="00645CB5" w:rsidRPr="00C53B52" w:rsidRDefault="00645CB5" w:rsidP="00645CB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7EBB4EC" w14:textId="77777777" w:rsidR="00645CB5" w:rsidRPr="00C53B52" w:rsidRDefault="00645CB5" w:rsidP="00645CB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8888684" w14:textId="77777777" w:rsidR="00645CB5" w:rsidRPr="00C53B52" w:rsidRDefault="00645CB5" w:rsidP="00645CB5">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589D6C6A" w14:textId="77777777" w:rsidR="00645CB5" w:rsidRDefault="00645CB5" w:rsidP="00645CB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A54FF04" w14:textId="77777777" w:rsidR="00645CB5" w:rsidRDefault="00645CB5" w:rsidP="00645CB5">
      <w:pPr>
        <w:pStyle w:val="Tekstpodstawowy"/>
        <w:ind w:right="-47"/>
        <w:jc w:val="center"/>
        <w:rPr>
          <w:rFonts w:ascii="Times New Roman" w:hAnsi="Times New Roman"/>
          <w:b/>
        </w:rPr>
      </w:pPr>
    </w:p>
    <w:p w14:paraId="19C8147F" w14:textId="77777777" w:rsidR="00645CB5" w:rsidRDefault="00645CB5" w:rsidP="00645CB5">
      <w:pPr>
        <w:pStyle w:val="Tekstpodstawowy"/>
        <w:ind w:right="-47"/>
        <w:jc w:val="center"/>
        <w:rPr>
          <w:rFonts w:ascii="Times New Roman" w:hAnsi="Times New Roman"/>
          <w:b/>
        </w:rPr>
      </w:pPr>
      <w:r w:rsidRPr="00877B92">
        <w:rPr>
          <w:rFonts w:ascii="Times New Roman" w:hAnsi="Times New Roman"/>
          <w:b/>
        </w:rPr>
        <w:t>§ 6</w:t>
      </w:r>
    </w:p>
    <w:p w14:paraId="2BC71006" w14:textId="77777777" w:rsidR="00645CB5" w:rsidRDefault="00645CB5" w:rsidP="00645CB5">
      <w:pPr>
        <w:pStyle w:val="Tekstpodstawowy"/>
        <w:ind w:right="-47"/>
        <w:jc w:val="center"/>
        <w:rPr>
          <w:rFonts w:ascii="Times New Roman" w:hAnsi="Times New Roman"/>
          <w:b/>
        </w:rPr>
      </w:pPr>
    </w:p>
    <w:p w14:paraId="0EBE7F63" w14:textId="77777777" w:rsidR="00645CB5" w:rsidRDefault="00645CB5" w:rsidP="00645CB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D29BE33" w14:textId="77777777" w:rsidR="00645CB5" w:rsidRDefault="00645CB5" w:rsidP="00645CB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5727E14" w14:textId="77777777" w:rsidR="00645CB5" w:rsidRDefault="00645CB5" w:rsidP="00645CB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45B66B0" w14:textId="77777777" w:rsidR="00645CB5" w:rsidRDefault="00645CB5" w:rsidP="00645CB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7F21DE" w14:textId="77777777" w:rsidR="00645CB5" w:rsidRDefault="00645CB5" w:rsidP="00645CB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42F067"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40D8673" w14:textId="77777777" w:rsidR="00645CB5" w:rsidRPr="003F1749" w:rsidRDefault="00645CB5" w:rsidP="00645CB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5EB93E4" w14:textId="77777777" w:rsidR="00645CB5" w:rsidRDefault="00645CB5" w:rsidP="00645CB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9954874" w14:textId="77777777" w:rsidR="00645CB5" w:rsidRDefault="00645CB5" w:rsidP="00645CB5">
      <w:pPr>
        <w:pStyle w:val="Tekstpodstawowy"/>
        <w:ind w:right="-47"/>
        <w:jc w:val="center"/>
        <w:rPr>
          <w:rFonts w:ascii="Times New Roman" w:hAnsi="Times New Roman"/>
        </w:rPr>
      </w:pPr>
    </w:p>
    <w:p w14:paraId="3F094D94"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2F1EC86" w14:textId="77777777" w:rsidR="00645CB5" w:rsidRPr="0043435F" w:rsidRDefault="00645CB5" w:rsidP="00645CB5">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60BAEA3" w14:textId="77777777" w:rsidR="00645CB5" w:rsidRPr="0043435F" w:rsidRDefault="00645CB5" w:rsidP="00645CB5">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39379AE0"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53D605D"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EA69339"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176AB778"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40D2E30" w14:textId="77777777" w:rsidR="00645CB5" w:rsidRDefault="00645CB5" w:rsidP="00645CB5">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38B1DF19" w14:textId="77777777" w:rsidR="00645CB5" w:rsidRPr="00144BE6" w:rsidRDefault="00645CB5" w:rsidP="00645CB5">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1AC89F12"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D8B38FA"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1159495" w14:textId="77777777" w:rsidR="00645CB5" w:rsidRPr="0043435F" w:rsidRDefault="00645CB5" w:rsidP="00645CB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3F1CFBA" w14:textId="77777777" w:rsidR="00645CB5" w:rsidRPr="0043435F" w:rsidRDefault="00645CB5" w:rsidP="00645CB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BAE3DE" w14:textId="77777777" w:rsidR="00645CB5" w:rsidRPr="0043435F" w:rsidRDefault="00645CB5" w:rsidP="00645CB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2C4A410" w14:textId="77777777" w:rsidR="00645CB5" w:rsidRPr="0043435F" w:rsidRDefault="00645CB5" w:rsidP="00645CB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CD6C4E5" w14:textId="77777777" w:rsidR="00645CB5" w:rsidRDefault="00645CB5" w:rsidP="00645CB5">
      <w:pPr>
        <w:pStyle w:val="Tekstpodstawowy"/>
        <w:ind w:left="284" w:right="-47"/>
        <w:jc w:val="both"/>
        <w:rPr>
          <w:rFonts w:ascii="Times New Roman" w:hAnsi="Times New Roman"/>
        </w:rPr>
      </w:pPr>
    </w:p>
    <w:p w14:paraId="264C38D2"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52C8989" w14:textId="77777777" w:rsidR="00645CB5" w:rsidRDefault="00645CB5" w:rsidP="00645CB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8A51DEB"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61798F58" w14:textId="77777777" w:rsidR="00645CB5" w:rsidRPr="009E7877" w:rsidRDefault="00645CB5" w:rsidP="00645CB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0F7D0E0B" w14:textId="77777777" w:rsidR="00645CB5" w:rsidRPr="001E60D1" w:rsidRDefault="00645CB5" w:rsidP="00645CB5">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4B908520" w14:textId="77777777" w:rsidR="00645CB5" w:rsidRDefault="00645CB5" w:rsidP="00645CB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02500142" w14:textId="77777777" w:rsidR="00645CB5" w:rsidRDefault="00645CB5" w:rsidP="00645CB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24CF247" w14:textId="77777777" w:rsidR="00645CB5" w:rsidRPr="00267340" w:rsidRDefault="00645CB5" w:rsidP="00645CB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6CF77B90" w14:textId="77777777" w:rsidR="00645CB5" w:rsidRPr="00267340" w:rsidRDefault="00645CB5" w:rsidP="00645CB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6D4C3820" w14:textId="77777777" w:rsidR="00645CB5" w:rsidRPr="00267340" w:rsidRDefault="00645CB5" w:rsidP="00645CB5">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2012045C" w14:textId="77777777" w:rsidR="00645CB5" w:rsidRDefault="00645CB5" w:rsidP="00645CB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6E3E0414" w14:textId="77777777" w:rsidR="00645CB5" w:rsidRPr="009E7877" w:rsidRDefault="00645CB5" w:rsidP="00645CB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C2F581E" w14:textId="77777777" w:rsidR="00645CB5" w:rsidRPr="009E7877" w:rsidRDefault="00645CB5" w:rsidP="00645CB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F54639F" w14:textId="77777777" w:rsidR="00645CB5" w:rsidRDefault="00645CB5" w:rsidP="00645CB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37E93BF" w14:textId="77777777" w:rsidR="00645CB5" w:rsidRPr="009E7877" w:rsidRDefault="00645CB5" w:rsidP="00645CB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9F6B6B8" w14:textId="77777777" w:rsidR="00645CB5" w:rsidRDefault="00645CB5" w:rsidP="00645CB5">
      <w:pPr>
        <w:pStyle w:val="Tekstpodstawowy"/>
        <w:ind w:right="-47"/>
        <w:rPr>
          <w:rFonts w:ascii="Times New Roman" w:hAnsi="Times New Roman"/>
        </w:rPr>
      </w:pPr>
    </w:p>
    <w:p w14:paraId="78CC6A63"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51A44FC" w14:textId="77777777" w:rsidR="00645CB5" w:rsidRDefault="00645CB5" w:rsidP="00645CB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BD55C79" w14:textId="77777777" w:rsidR="00645CB5" w:rsidRDefault="00645CB5" w:rsidP="00645CB5">
      <w:pPr>
        <w:pStyle w:val="Tekstpodstawowy"/>
        <w:ind w:right="-47"/>
        <w:jc w:val="center"/>
        <w:rPr>
          <w:rFonts w:ascii="Times New Roman" w:hAnsi="Times New Roman"/>
        </w:rPr>
      </w:pPr>
    </w:p>
    <w:p w14:paraId="7349817E" w14:textId="77777777" w:rsidR="00645CB5" w:rsidRDefault="00645CB5" w:rsidP="00645CB5">
      <w:pPr>
        <w:pStyle w:val="Tekstpodstawowy"/>
        <w:ind w:right="-47"/>
        <w:jc w:val="center"/>
        <w:rPr>
          <w:rFonts w:ascii="Times New Roman" w:hAnsi="Times New Roman"/>
        </w:rPr>
      </w:pPr>
    </w:p>
    <w:p w14:paraId="65F9C292" w14:textId="77777777" w:rsidR="00645CB5" w:rsidRPr="00877B92" w:rsidRDefault="00645CB5" w:rsidP="00645CB5">
      <w:pPr>
        <w:pStyle w:val="Tekstpodstawowy"/>
        <w:ind w:right="-47"/>
        <w:jc w:val="center"/>
        <w:rPr>
          <w:b/>
        </w:rPr>
      </w:pPr>
      <w:r w:rsidRPr="00877B92">
        <w:rPr>
          <w:rFonts w:ascii="Times New Roman" w:hAnsi="Times New Roman"/>
          <w:b/>
        </w:rPr>
        <w:t>§1</w:t>
      </w:r>
      <w:r>
        <w:rPr>
          <w:rFonts w:ascii="Times New Roman" w:hAnsi="Times New Roman"/>
          <w:b/>
        </w:rPr>
        <w:t>2</w:t>
      </w:r>
    </w:p>
    <w:p w14:paraId="39AA485C" w14:textId="77777777" w:rsidR="00645CB5" w:rsidRDefault="00645CB5" w:rsidP="00645CB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4A6CBC9" w14:textId="77777777" w:rsidR="00645CB5" w:rsidRDefault="00645CB5" w:rsidP="00645CB5">
      <w:pPr>
        <w:pStyle w:val="NormalnyWeb"/>
        <w:jc w:val="both"/>
      </w:pPr>
      <w:r>
        <w:t xml:space="preserve">2. W razie wątpliwości, czy określona informacja stanowi tajemnicę Wykonawca zobowiązany jest zwrócić się w formie pisemnej do Zamawiającego o wyjaśnienie takiej wątpliwości. </w:t>
      </w:r>
    </w:p>
    <w:p w14:paraId="1DE4BA1C" w14:textId="77777777" w:rsidR="00645CB5" w:rsidRDefault="00645CB5" w:rsidP="00645CB5">
      <w:pPr>
        <w:pStyle w:val="NormalnyWeb"/>
        <w:jc w:val="both"/>
      </w:pPr>
      <w:r>
        <w:t xml:space="preserve">3. Wykonawca zobowiązuje się do wykorzystania uzyskanych, powyższych informacji jedynie w celu wykonania przedmiotu umowy. </w:t>
      </w:r>
    </w:p>
    <w:p w14:paraId="6AC480B6" w14:textId="77777777" w:rsidR="00645CB5" w:rsidRDefault="00645CB5" w:rsidP="00645CB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F8ABD55" w14:textId="77777777" w:rsidR="00645CB5" w:rsidRDefault="00645CB5" w:rsidP="00645CB5">
      <w:pPr>
        <w:pStyle w:val="NormalnyWeb"/>
        <w:jc w:val="both"/>
      </w:pPr>
      <w:r>
        <w:t>5. Powyższe przepisy nie będą miały zastosowania wobec informacji powszechnie znanych lub opublikowanych oraz w przypadku żądania ich ujawnienia przez uprawniony organ.</w:t>
      </w:r>
    </w:p>
    <w:p w14:paraId="588E190E" w14:textId="77777777" w:rsidR="00645CB5" w:rsidRDefault="00645CB5" w:rsidP="00645CB5">
      <w:pPr>
        <w:pStyle w:val="Tekstpodstawowy"/>
        <w:ind w:right="-47"/>
        <w:jc w:val="both"/>
        <w:rPr>
          <w:rFonts w:ascii="Times New Roman" w:hAnsi="Times New Roman"/>
        </w:rPr>
      </w:pPr>
    </w:p>
    <w:p w14:paraId="5E640A3F"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EE9FCC3" w14:textId="77777777" w:rsidR="00645CB5" w:rsidRDefault="00645CB5" w:rsidP="00645CB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1929191" w14:textId="77777777" w:rsidR="00645CB5" w:rsidRDefault="00645CB5" w:rsidP="00645CB5">
      <w:pPr>
        <w:pStyle w:val="Tekstpodstawowy"/>
        <w:ind w:right="-47"/>
        <w:jc w:val="both"/>
        <w:rPr>
          <w:rFonts w:ascii="Times New Roman" w:hAnsi="Times New Roman"/>
        </w:rPr>
      </w:pPr>
    </w:p>
    <w:p w14:paraId="5EE74183" w14:textId="77777777"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8C9369F" w14:textId="77777777" w:rsidR="00645CB5" w:rsidRDefault="00645CB5" w:rsidP="00645CB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A417185" w14:textId="77777777" w:rsidR="00645CB5" w:rsidRDefault="00645CB5" w:rsidP="00645CB5">
      <w:pPr>
        <w:pStyle w:val="Tekstpodstawowy"/>
        <w:ind w:right="-47"/>
        <w:jc w:val="both"/>
        <w:rPr>
          <w:rFonts w:ascii="Times New Roman" w:hAnsi="Times New Roman"/>
        </w:rPr>
      </w:pPr>
    </w:p>
    <w:p w14:paraId="48C9E281" w14:textId="77777777" w:rsidR="00C37F20" w:rsidRDefault="00C37F20" w:rsidP="00645CB5">
      <w:pPr>
        <w:pStyle w:val="Tekstpodstawowy"/>
        <w:ind w:right="-47"/>
        <w:jc w:val="center"/>
        <w:rPr>
          <w:rFonts w:ascii="Times New Roman" w:hAnsi="Times New Roman"/>
          <w:b/>
        </w:rPr>
      </w:pPr>
    </w:p>
    <w:p w14:paraId="0BACA32F" w14:textId="304456FD" w:rsidR="00645CB5" w:rsidRPr="00877B92" w:rsidRDefault="00645CB5" w:rsidP="00645CB5">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5</w:t>
      </w:r>
    </w:p>
    <w:p w14:paraId="78FCE776" w14:textId="77777777" w:rsidR="00645CB5" w:rsidRPr="004F0507" w:rsidRDefault="00645CB5" w:rsidP="00645CB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9488C36" w14:textId="77777777" w:rsidR="00645CB5" w:rsidRDefault="00645CB5" w:rsidP="00645CB5">
      <w:pPr>
        <w:pStyle w:val="Tekstpodstawowy2"/>
        <w:spacing w:line="240" w:lineRule="auto"/>
        <w:ind w:right="-47"/>
      </w:pPr>
    </w:p>
    <w:p w14:paraId="0F37AE4A" w14:textId="77777777" w:rsidR="00645CB5" w:rsidRPr="004F0507" w:rsidRDefault="00645CB5" w:rsidP="00645CB5">
      <w:pPr>
        <w:pStyle w:val="Tekstpodstawowy2"/>
        <w:spacing w:line="240" w:lineRule="auto"/>
        <w:ind w:right="-47"/>
        <w:rPr>
          <w:b/>
          <w:sz w:val="24"/>
        </w:rPr>
      </w:pPr>
      <w:r>
        <w:rPr>
          <w:b/>
          <w:sz w:val="24"/>
        </w:rPr>
        <w:t xml:space="preserve">      </w:t>
      </w:r>
      <w:r w:rsidRPr="004F0507">
        <w:rPr>
          <w:b/>
          <w:sz w:val="24"/>
        </w:rPr>
        <w:t>Za Sprzedawcę                                                                                   Za Kupującego</w:t>
      </w:r>
    </w:p>
    <w:p w14:paraId="662608F9" w14:textId="77777777" w:rsidR="00645CB5" w:rsidRPr="000936CA" w:rsidRDefault="00645CB5" w:rsidP="00645CB5">
      <w:pPr>
        <w:rPr>
          <w:lang w:val="pl-PL"/>
        </w:rPr>
      </w:pPr>
    </w:p>
    <w:p w14:paraId="5C332C38" w14:textId="77777777" w:rsidR="00645CB5" w:rsidRDefault="00645CB5" w:rsidP="00645CB5">
      <w:pPr>
        <w:pStyle w:val="Zwykytekst"/>
        <w:rPr>
          <w:lang w:val="pl-PL"/>
        </w:rPr>
      </w:pPr>
    </w:p>
    <w:p w14:paraId="32345289" w14:textId="77777777" w:rsidR="00645CB5" w:rsidRDefault="00645CB5" w:rsidP="00645CB5">
      <w:pPr>
        <w:pStyle w:val="Zwykytekst"/>
        <w:rPr>
          <w:lang w:val="pl-PL"/>
        </w:rPr>
      </w:pPr>
    </w:p>
    <w:p w14:paraId="1C4F24B8" w14:textId="77777777" w:rsidR="00645CB5" w:rsidRDefault="00645CB5" w:rsidP="00645CB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3405D3E" w14:textId="77777777" w:rsidR="00645CB5" w:rsidRPr="00496551" w:rsidRDefault="00645CB5" w:rsidP="00645CB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745E86A" w14:textId="77777777" w:rsidR="00645CB5" w:rsidRPr="00496551" w:rsidRDefault="00645CB5" w:rsidP="00645CB5">
      <w:pPr>
        <w:pStyle w:val="Zwykytekst"/>
        <w:rPr>
          <w:rFonts w:ascii="Times New Roman" w:hAnsi="Times New Roman" w:cs="Times New Roman"/>
          <w:sz w:val="16"/>
          <w:szCs w:val="16"/>
          <w:lang w:val="pl-PL"/>
        </w:rPr>
      </w:pPr>
    </w:p>
    <w:p w14:paraId="4FF222FE" w14:textId="77777777" w:rsidR="00645CB5" w:rsidRPr="00496551" w:rsidRDefault="00645CB5" w:rsidP="00645CB5">
      <w:pPr>
        <w:pStyle w:val="Zwykytekst"/>
        <w:rPr>
          <w:sz w:val="16"/>
          <w:szCs w:val="16"/>
          <w:lang w:val="pl-PL"/>
        </w:rPr>
      </w:pPr>
    </w:p>
    <w:p w14:paraId="1735471D" w14:textId="77777777" w:rsidR="00645CB5" w:rsidRPr="00877B92" w:rsidRDefault="00645CB5" w:rsidP="00645CB5">
      <w:pPr>
        <w:rPr>
          <w:lang w:val="pl-PL"/>
        </w:rPr>
      </w:pPr>
    </w:p>
    <w:p w14:paraId="71F5D908" w14:textId="77777777" w:rsidR="00645CB5" w:rsidRPr="009F4C3D" w:rsidRDefault="00645CB5" w:rsidP="00645CB5">
      <w:pPr>
        <w:rPr>
          <w:lang w:val="pl-PL"/>
        </w:rPr>
      </w:pPr>
    </w:p>
    <w:p w14:paraId="7F93FC44" w14:textId="77777777" w:rsidR="00645CB5" w:rsidRPr="00577100" w:rsidRDefault="00645CB5" w:rsidP="00645CB5">
      <w:pPr>
        <w:rPr>
          <w:lang w:val="pl-PL"/>
        </w:rPr>
      </w:pPr>
    </w:p>
    <w:p w14:paraId="6B41C05A" w14:textId="77777777" w:rsidR="00645CB5" w:rsidRPr="00037806" w:rsidRDefault="00645CB5" w:rsidP="00645CB5">
      <w:pPr>
        <w:rPr>
          <w:lang w:val="pl-PL"/>
        </w:rPr>
      </w:pPr>
    </w:p>
    <w:p w14:paraId="547D1C14" w14:textId="77777777" w:rsidR="00645CB5" w:rsidRPr="00037806" w:rsidRDefault="00645CB5" w:rsidP="00645CB5">
      <w:pPr>
        <w:rPr>
          <w:lang w:val="pl-PL"/>
        </w:rPr>
      </w:pPr>
    </w:p>
    <w:p w14:paraId="5EAB0DF2" w14:textId="77777777" w:rsidR="00645CB5" w:rsidRPr="00D7389B" w:rsidRDefault="00645CB5" w:rsidP="00645CB5">
      <w:pPr>
        <w:rPr>
          <w:lang w:val="pl-PL"/>
        </w:rPr>
      </w:pPr>
    </w:p>
    <w:p w14:paraId="015B48EF" w14:textId="77777777" w:rsidR="00496551" w:rsidRPr="00645CB5" w:rsidRDefault="00496551" w:rsidP="00170FDE">
      <w:pPr>
        <w:rPr>
          <w:lang w:val="pl-PL"/>
        </w:rPr>
      </w:pPr>
    </w:p>
    <w:sectPr w:rsidR="00496551" w:rsidRPr="00645CB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00BF7" w14:textId="77777777" w:rsidR="00C36A1A" w:rsidRDefault="00C36A1A">
      <w:r>
        <w:separator/>
      </w:r>
    </w:p>
  </w:endnote>
  <w:endnote w:type="continuationSeparator" w:id="0">
    <w:p w14:paraId="66EFDAB7" w14:textId="77777777" w:rsidR="00C36A1A" w:rsidRDefault="00C36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A4398" w14:textId="77777777" w:rsidR="00C37F20" w:rsidRDefault="00C37F20">
    <w:pPr>
      <w:pStyle w:val="Stopka"/>
      <w:jc w:val="right"/>
    </w:pPr>
    <w:r>
      <w:fldChar w:fldCharType="begin"/>
    </w:r>
    <w:r>
      <w:instrText>PAGE   \* MERGEFORMAT</w:instrText>
    </w:r>
    <w:r>
      <w:fldChar w:fldCharType="separate"/>
    </w:r>
    <w:r>
      <w:rPr>
        <w:lang w:val="pl-PL"/>
      </w:rPr>
      <w:t>2</w:t>
    </w:r>
    <w:r>
      <w:fldChar w:fldCharType="end"/>
    </w:r>
  </w:p>
  <w:p w14:paraId="2034DF4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567BD" w14:textId="77777777" w:rsidR="00C36A1A" w:rsidRDefault="00C36A1A">
      <w:r>
        <w:separator/>
      </w:r>
    </w:p>
  </w:footnote>
  <w:footnote w:type="continuationSeparator" w:id="0">
    <w:p w14:paraId="59D48627" w14:textId="77777777" w:rsidR="00C36A1A" w:rsidRDefault="00C36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9BBFC"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6A1A"/>
    <w:rsid w:val="000033EA"/>
    <w:rsid w:val="0002467C"/>
    <w:rsid w:val="00040A7A"/>
    <w:rsid w:val="000936CA"/>
    <w:rsid w:val="00097182"/>
    <w:rsid w:val="000B1A00"/>
    <w:rsid w:val="000C0F66"/>
    <w:rsid w:val="00170FDE"/>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45CB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36A1A"/>
    <w:rsid w:val="00C37F2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33D8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926E2"/>
  <w15:chartTrackingRefBased/>
  <w15:docId w15:val="{C87AC095-1D29-48F0-AF5A-3749520E0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5CB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645CB5"/>
    <w:rPr>
      <w:rFonts w:ascii="Courier New" w:hAnsi="Courier New" w:cs="Courier New"/>
      <w:lang w:val="en-US"/>
    </w:rPr>
  </w:style>
  <w:style w:type="character" w:customStyle="1" w:styleId="Tekstpodstawowy2Znak">
    <w:name w:val="Tekst podstawowy 2 Znak"/>
    <w:basedOn w:val="Domylnaczcionkaakapitu"/>
    <w:link w:val="Tekstpodstawowy2"/>
    <w:rsid w:val="00645CB5"/>
  </w:style>
  <w:style w:type="character" w:customStyle="1" w:styleId="StopkaZnak">
    <w:name w:val="Stopka Znak"/>
    <w:link w:val="Stopka"/>
    <w:uiPriority w:val="99"/>
    <w:rsid w:val="00C37F2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2115</Words>
  <Characters>12694</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2021-09-29T11:33:00Z</cp:lastPrinted>
  <dcterms:created xsi:type="dcterms:W3CDTF">2021-09-29T11:40:00Z</dcterms:created>
  <dcterms:modified xsi:type="dcterms:W3CDTF">2021-09-29T11:40:00Z</dcterms:modified>
</cp:coreProperties>
</file>