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29978" w14:textId="77777777" w:rsidR="00A9216E" w:rsidRPr="002A16E2" w:rsidRDefault="00AB10B8" w:rsidP="00A9216E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7D862912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A9216E" w:rsidRPr="002A16E2">
        <w:rPr>
          <w:rFonts w:ascii="Times New Roman" w:hAnsi="Times New Roman"/>
          <w:b w:val="0"/>
          <w:sz w:val="22"/>
          <w:szCs w:val="22"/>
        </w:rPr>
        <w:tab/>
      </w:r>
      <w:r w:rsidR="00A9216E" w:rsidRPr="002A16E2">
        <w:rPr>
          <w:rFonts w:ascii="Times New Roman" w:hAnsi="Times New Roman"/>
          <w:b w:val="0"/>
          <w:sz w:val="22"/>
          <w:szCs w:val="22"/>
        </w:rPr>
        <w:tab/>
      </w:r>
      <w:r w:rsidR="00A9216E" w:rsidRPr="002A16E2">
        <w:rPr>
          <w:rFonts w:ascii="Times New Roman" w:hAnsi="Times New Roman"/>
          <w:b w:val="0"/>
          <w:sz w:val="22"/>
          <w:szCs w:val="22"/>
        </w:rPr>
        <w:tab/>
      </w:r>
      <w:r w:rsidR="00A9216E" w:rsidRPr="002A16E2">
        <w:rPr>
          <w:rFonts w:ascii="Times New Roman" w:hAnsi="Times New Roman"/>
          <w:b w:val="0"/>
          <w:sz w:val="22"/>
          <w:szCs w:val="22"/>
        </w:rPr>
        <w:tab/>
      </w:r>
      <w:r w:rsidR="00A9216E" w:rsidRPr="002A16E2">
        <w:rPr>
          <w:rFonts w:ascii="Times New Roman" w:hAnsi="Times New Roman"/>
          <w:b w:val="0"/>
          <w:sz w:val="22"/>
          <w:szCs w:val="22"/>
        </w:rPr>
        <w:tab/>
      </w:r>
      <w:r w:rsidR="00A9216E" w:rsidRPr="002A16E2">
        <w:rPr>
          <w:rFonts w:ascii="Times New Roman" w:hAnsi="Times New Roman"/>
          <w:b w:val="0"/>
          <w:sz w:val="22"/>
          <w:szCs w:val="22"/>
        </w:rPr>
        <w:tab/>
      </w:r>
      <w:r w:rsidR="00A9216E" w:rsidRPr="002A16E2">
        <w:rPr>
          <w:rFonts w:ascii="Times New Roman" w:hAnsi="Times New Roman"/>
          <w:b w:val="0"/>
          <w:sz w:val="22"/>
          <w:szCs w:val="22"/>
        </w:rPr>
        <w:tab/>
      </w:r>
      <w:r w:rsidR="00A9216E" w:rsidRPr="002A16E2">
        <w:rPr>
          <w:rFonts w:ascii="Times New Roman" w:hAnsi="Times New Roman"/>
          <w:sz w:val="22"/>
          <w:szCs w:val="22"/>
        </w:rPr>
        <w:t>Załącznik nr 1</w:t>
      </w:r>
    </w:p>
    <w:p w14:paraId="762642DE" w14:textId="77777777" w:rsidR="00A9216E" w:rsidRPr="002A16E2" w:rsidRDefault="00A9216E" w:rsidP="00A9216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4E03A48" w14:textId="77777777" w:rsidR="00A9216E" w:rsidRPr="002A16E2" w:rsidRDefault="00A9216E" w:rsidP="00A9216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928AAE9" w14:textId="77777777" w:rsidR="00A9216E" w:rsidRPr="002A16E2" w:rsidRDefault="00A9216E" w:rsidP="00A9216E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8315C73" w14:textId="77777777" w:rsidR="00A9216E" w:rsidRPr="002A16E2" w:rsidRDefault="00A9216E" w:rsidP="00A9216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8B47D46" w14:textId="77777777" w:rsidR="00A9216E" w:rsidRPr="00FA50AF" w:rsidRDefault="00A9216E" w:rsidP="00A9216E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F36A393" w14:textId="77777777" w:rsidR="00A9216E" w:rsidRPr="002A16E2" w:rsidRDefault="00A9216E" w:rsidP="00A9216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5E2DFA45" w14:textId="77777777" w:rsidR="00A9216E" w:rsidRPr="002A16E2" w:rsidRDefault="00A9216E" w:rsidP="00A9216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4E707ED" w14:textId="77777777" w:rsidR="00A9216E" w:rsidRPr="002A16E2" w:rsidRDefault="00A9216E" w:rsidP="00A9216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E27E74A" w14:textId="77777777" w:rsidR="00A9216E" w:rsidRPr="002A16E2" w:rsidRDefault="00A9216E" w:rsidP="00A9216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BE0D3B4" w14:textId="77777777" w:rsidR="00A9216E" w:rsidRPr="002A16E2" w:rsidRDefault="00A9216E" w:rsidP="00A9216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B2687B8" w14:textId="77777777" w:rsidR="00A9216E" w:rsidRPr="002A16E2" w:rsidRDefault="00A9216E" w:rsidP="00A9216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03163E8" w14:textId="77777777" w:rsidR="00A9216E" w:rsidRPr="002A16E2" w:rsidRDefault="00A9216E" w:rsidP="00A9216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01D26864" w14:textId="77777777" w:rsidR="00A9216E" w:rsidRPr="002A16E2" w:rsidRDefault="00A9216E" w:rsidP="00A9216E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FFB8524" w14:textId="77777777" w:rsidR="00A9216E" w:rsidRPr="002A16E2" w:rsidRDefault="00A9216E" w:rsidP="00A9216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6F2FA2DC" w14:textId="77777777" w:rsidR="00A9216E" w:rsidRPr="002A16E2" w:rsidRDefault="00A9216E" w:rsidP="00A9216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1187C863" w14:textId="77777777" w:rsidR="00A9216E" w:rsidRPr="002A16E2" w:rsidRDefault="00A9216E" w:rsidP="00A9216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11F3830" w14:textId="77777777" w:rsidR="00A9216E" w:rsidRPr="002A16E2" w:rsidRDefault="00A9216E" w:rsidP="00A9216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45BB4215" w14:textId="77777777" w:rsidR="00A9216E" w:rsidRPr="002A16E2" w:rsidRDefault="00A9216E" w:rsidP="00A9216E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3BE305C2" w14:textId="77777777" w:rsidR="00A9216E" w:rsidRPr="002A16E2" w:rsidRDefault="00A9216E" w:rsidP="00A9216E">
      <w:pPr>
        <w:ind w:firstLine="3969"/>
        <w:rPr>
          <w:b/>
          <w:sz w:val="22"/>
          <w:szCs w:val="22"/>
        </w:rPr>
      </w:pPr>
    </w:p>
    <w:p w14:paraId="0F60AD0F" w14:textId="77CF5A7A" w:rsidR="00A9216E" w:rsidRPr="002A16E2" w:rsidRDefault="00A9216E" w:rsidP="00A9216E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0D562E" w:rsidRPr="000D562E">
        <w:rPr>
          <w:b/>
          <w:sz w:val="22"/>
          <w:szCs w:val="22"/>
        </w:rPr>
        <w:t xml:space="preserve">Dostawa drukarek 3D w technologii FDM i LFS lub równoważnych wraz z materiałami eksploatacyjnymi i podzespołami dla </w:t>
      </w:r>
      <w:proofErr w:type="spellStart"/>
      <w:r w:rsidR="000D562E" w:rsidRPr="000D562E">
        <w:rPr>
          <w:b/>
          <w:sz w:val="22"/>
          <w:szCs w:val="22"/>
        </w:rPr>
        <w:t>WIMiR</w:t>
      </w:r>
      <w:proofErr w:type="spellEnd"/>
      <w:r w:rsidRPr="002A16E2">
        <w:rPr>
          <w:b/>
          <w:sz w:val="22"/>
          <w:szCs w:val="22"/>
        </w:rPr>
        <w:t>- KC-zp.272-</w:t>
      </w:r>
      <w:r w:rsidR="000D562E">
        <w:rPr>
          <w:b/>
          <w:sz w:val="22"/>
          <w:szCs w:val="22"/>
        </w:rPr>
        <w:t>512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2FD68093" w14:textId="77777777" w:rsidR="000D562E" w:rsidRDefault="000D562E" w:rsidP="00A9216E">
      <w:pPr>
        <w:jc w:val="both"/>
        <w:rPr>
          <w:i/>
          <w:iCs/>
          <w:sz w:val="22"/>
          <w:szCs w:val="22"/>
        </w:rPr>
      </w:pPr>
    </w:p>
    <w:p w14:paraId="0ADBDA2A" w14:textId="14A42DDE" w:rsidR="00A9216E" w:rsidRPr="002A16E2" w:rsidRDefault="00A9216E" w:rsidP="00A9216E">
      <w:pPr>
        <w:jc w:val="both"/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</w:t>
      </w:r>
      <w:r w:rsidR="000D562E">
        <w:rPr>
          <w:b/>
          <w:bCs/>
          <w:i/>
          <w:iCs/>
          <w:sz w:val="22"/>
          <w:szCs w:val="22"/>
        </w:rPr>
        <w:t>drukarki 3D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wchodzące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postepowania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2F4D3C33" w14:textId="77777777" w:rsidR="00A9216E" w:rsidRPr="002A16E2" w:rsidRDefault="00A9216E" w:rsidP="00A9216E">
      <w:pPr>
        <w:tabs>
          <w:tab w:val="right" w:pos="9000"/>
        </w:tabs>
        <w:rPr>
          <w:sz w:val="22"/>
          <w:szCs w:val="22"/>
        </w:rPr>
      </w:pPr>
    </w:p>
    <w:p w14:paraId="410B3A2F" w14:textId="27363A13" w:rsidR="00A9216E" w:rsidRPr="00445D6A" w:rsidRDefault="00A9216E" w:rsidP="00A9216E">
      <w:pPr>
        <w:tabs>
          <w:tab w:val="left" w:pos="426"/>
        </w:tabs>
        <w:jc w:val="both"/>
        <w:rPr>
          <w:sz w:val="18"/>
          <w:szCs w:val="18"/>
        </w:rPr>
      </w:pPr>
      <w:r w:rsidRPr="00445D6A">
        <w:rPr>
          <w:b/>
          <w:color w:val="FF0000"/>
          <w:sz w:val="22"/>
          <w:szCs w:val="22"/>
        </w:rPr>
        <w:t xml:space="preserve">Zadanie nr 1: </w:t>
      </w:r>
      <w:r w:rsidR="00445D6A" w:rsidRPr="00445D6A">
        <w:rPr>
          <w:b/>
          <w:color w:val="FF0000"/>
          <w:sz w:val="22"/>
          <w:szCs w:val="22"/>
        </w:rPr>
        <w:t>Dostawa drukarki 3D w technologii FDM lub równoważnej do druku wysokotemperaturowego (powyżej 400</w:t>
      </w:r>
      <w:r w:rsidR="00445D6A" w:rsidRPr="00445D6A">
        <w:rPr>
          <w:b/>
          <w:color w:val="FF0000"/>
          <w:sz w:val="22"/>
          <w:szCs w:val="22"/>
          <w:vertAlign w:val="superscript"/>
        </w:rPr>
        <w:t>o</w:t>
      </w:r>
      <w:r w:rsidR="00445D6A">
        <w:rPr>
          <w:b/>
          <w:color w:val="FF0000"/>
          <w:sz w:val="22"/>
          <w:szCs w:val="22"/>
        </w:rPr>
        <w:t xml:space="preserve"> </w:t>
      </w:r>
      <w:r w:rsidR="00445D6A" w:rsidRPr="00445D6A">
        <w:rPr>
          <w:b/>
          <w:color w:val="FF0000"/>
          <w:sz w:val="22"/>
          <w:szCs w:val="22"/>
        </w:rPr>
        <w:t xml:space="preserve">C) wraz ze szpulą </w:t>
      </w:r>
      <w:proofErr w:type="spellStart"/>
      <w:r w:rsidR="00445D6A" w:rsidRPr="00445D6A">
        <w:rPr>
          <w:b/>
          <w:color w:val="FF0000"/>
          <w:sz w:val="22"/>
          <w:szCs w:val="22"/>
        </w:rPr>
        <w:t>filamentu</w:t>
      </w:r>
      <w:proofErr w:type="spellEnd"/>
      <w:r w:rsidR="00445D6A" w:rsidRPr="00445D6A">
        <w:rPr>
          <w:b/>
          <w:color w:val="FF0000"/>
          <w:sz w:val="22"/>
          <w:szCs w:val="22"/>
        </w:rPr>
        <w:t xml:space="preserve"> PEEK</w:t>
      </w: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A9216E" w14:paraId="6BB2319F" w14:textId="77777777" w:rsidTr="00B63734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6C3E5C1" w14:textId="77777777" w:rsidR="00A9216E" w:rsidRDefault="00A9216E" w:rsidP="00B637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451FE4D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89573A3" w14:textId="77777777" w:rsidR="00A9216E" w:rsidRPr="00FD3F61" w:rsidRDefault="00A9216E" w:rsidP="00B63734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78821FBC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308623D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3AD8A36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39C2179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67BCC8FD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0778E4A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159A9ACE" w14:textId="77777777" w:rsidR="00A9216E" w:rsidRDefault="00A9216E" w:rsidP="00B637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7319638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745CC3D3" w14:textId="77777777" w:rsidR="00A9216E" w:rsidRDefault="00A9216E" w:rsidP="00B637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25D15B8F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A9216E" w14:paraId="2F62E1A2" w14:textId="77777777" w:rsidTr="00B63734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14:paraId="2E269534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14:paraId="1936A9DC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611F18B7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0103FC60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10F5A4D4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3AC1041A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14:paraId="19C7296F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8D4A2A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A9216E" w:rsidRPr="00C44251" w14:paraId="449E1647" w14:textId="77777777" w:rsidTr="00B63734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7F76DC6A" w14:textId="77777777" w:rsidR="00A9216E" w:rsidRPr="00B70C3A" w:rsidRDefault="00A9216E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0DF2C32D" w14:textId="62DB596F" w:rsidR="00A9216E" w:rsidRPr="00445D6A" w:rsidRDefault="00445D6A" w:rsidP="00B63734">
            <w:pPr>
              <w:ind w:right="425"/>
              <w:rPr>
                <w:b/>
                <w:bCs/>
                <w:sz w:val="16"/>
                <w:szCs w:val="16"/>
              </w:rPr>
            </w:pPr>
            <w:r w:rsidRPr="00445D6A">
              <w:rPr>
                <w:b/>
                <w:bCs/>
                <w:sz w:val="16"/>
                <w:szCs w:val="16"/>
              </w:rPr>
              <w:t>Drukarka 3D w technologii FDM lub równoważnej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353641C8" w14:textId="77777777" w:rsidR="00A9216E" w:rsidRPr="00B70C3A" w:rsidRDefault="00A9216E" w:rsidP="00B637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7D86647A" w14:textId="3C79FF78" w:rsidR="00A9216E" w:rsidRPr="00B70C3A" w:rsidRDefault="00445D6A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9216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27C99FD2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7D050CBC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45C67325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93C2D2D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</w:tr>
      <w:tr w:rsidR="00445D6A" w:rsidRPr="00C44251" w14:paraId="73B37B83" w14:textId="77777777" w:rsidTr="00B63734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139B3790" w14:textId="47964182" w:rsidR="00445D6A" w:rsidRDefault="00445D6A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44AF414A" w14:textId="74C6326F" w:rsidR="00445D6A" w:rsidRPr="00445D6A" w:rsidRDefault="00445D6A" w:rsidP="00B63734">
            <w:pPr>
              <w:ind w:right="425"/>
              <w:rPr>
                <w:b/>
                <w:bCs/>
                <w:sz w:val="16"/>
                <w:szCs w:val="16"/>
              </w:rPr>
            </w:pPr>
            <w:r w:rsidRPr="00445D6A">
              <w:rPr>
                <w:b/>
                <w:bCs/>
                <w:sz w:val="16"/>
                <w:szCs w:val="16"/>
              </w:rPr>
              <w:t xml:space="preserve">Szpula </w:t>
            </w:r>
            <w:r w:rsidR="00AB10B8">
              <w:rPr>
                <w:b/>
                <w:bCs/>
                <w:sz w:val="16"/>
                <w:szCs w:val="16"/>
              </w:rPr>
              <w:t xml:space="preserve">0.5 kg </w:t>
            </w:r>
            <w:proofErr w:type="spellStart"/>
            <w:r w:rsidRPr="00445D6A">
              <w:rPr>
                <w:b/>
                <w:bCs/>
                <w:sz w:val="16"/>
                <w:szCs w:val="16"/>
              </w:rPr>
              <w:t>filamentu</w:t>
            </w:r>
            <w:proofErr w:type="spellEnd"/>
            <w:r w:rsidRPr="00445D6A">
              <w:rPr>
                <w:b/>
                <w:bCs/>
                <w:sz w:val="16"/>
                <w:szCs w:val="16"/>
              </w:rPr>
              <w:t xml:space="preserve"> PEEK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126893A5" w14:textId="77777777" w:rsidR="00445D6A" w:rsidRPr="00B70C3A" w:rsidRDefault="00445D6A" w:rsidP="00B637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0F4D9A9" w14:textId="221B54CB" w:rsidR="00445D6A" w:rsidRDefault="00445D6A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5C4F157D" w14:textId="77777777" w:rsidR="00445D6A" w:rsidRPr="00C44251" w:rsidRDefault="00445D6A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60F8483B" w14:textId="77777777" w:rsidR="00445D6A" w:rsidRPr="00C44251" w:rsidRDefault="00445D6A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2FF7E7E3" w14:textId="77777777" w:rsidR="00445D6A" w:rsidRPr="00C44251" w:rsidRDefault="00445D6A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487AAE2" w14:textId="77777777" w:rsidR="00445D6A" w:rsidRPr="00C44251" w:rsidRDefault="00445D6A" w:rsidP="00B63734">
            <w:pPr>
              <w:ind w:right="425"/>
              <w:rPr>
                <w:sz w:val="16"/>
                <w:szCs w:val="16"/>
              </w:rPr>
            </w:pPr>
          </w:p>
        </w:tc>
      </w:tr>
      <w:tr w:rsidR="00A9216E" w14:paraId="7CCF85E7" w14:textId="77777777" w:rsidTr="00B63734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7FC97017" w14:textId="77777777" w:rsidR="00A9216E" w:rsidRPr="00BF11F0" w:rsidRDefault="00A9216E" w:rsidP="00B63734">
            <w:pPr>
              <w:ind w:right="425"/>
              <w:rPr>
                <w:b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6DDE1B70" w14:textId="77777777" w:rsidR="00A9216E" w:rsidRDefault="00A9216E" w:rsidP="00B63734">
            <w:pPr>
              <w:ind w:right="425"/>
            </w:pPr>
          </w:p>
        </w:tc>
      </w:tr>
    </w:tbl>
    <w:p w14:paraId="4050F69D" w14:textId="77777777" w:rsidR="00A9216E" w:rsidRDefault="00A9216E" w:rsidP="00A921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7D11BD13" w14:textId="77777777" w:rsidR="00A9216E" w:rsidRPr="002A16E2" w:rsidRDefault="00A9216E" w:rsidP="00A921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</w:t>
      </w:r>
      <w:r w:rsidRPr="002A16E2">
        <w:rPr>
          <w:b/>
          <w:bCs/>
          <w:sz w:val="22"/>
          <w:szCs w:val="22"/>
        </w:rPr>
        <w:t xml:space="preserve"> od daty otrzymania zamówienia potwierdzonego </w:t>
      </w:r>
      <w:r w:rsidRPr="002A16E2">
        <w:rPr>
          <w:b/>
          <w:bCs/>
          <w:sz w:val="22"/>
          <w:szCs w:val="22"/>
        </w:rPr>
        <w:lastRenderedPageBreak/>
        <w:t xml:space="preserve">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C8F6C27" w14:textId="3DDD18A8" w:rsidR="00A9216E" w:rsidRPr="002A16E2" w:rsidRDefault="00A9216E" w:rsidP="00A921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AB10B8">
        <w:rPr>
          <w:b/>
          <w:bCs/>
          <w:sz w:val="22"/>
          <w:szCs w:val="22"/>
        </w:rPr>
        <w:t>12</w:t>
      </w:r>
      <w:r w:rsidRPr="002A16E2">
        <w:rPr>
          <w:b/>
          <w:bCs/>
          <w:sz w:val="22"/>
          <w:szCs w:val="22"/>
        </w:rPr>
        <w:t xml:space="preserve"> miesięcy</w:t>
      </w:r>
    </w:p>
    <w:p w14:paraId="1534DD87" w14:textId="77777777" w:rsidR="00A9216E" w:rsidRPr="002A16E2" w:rsidRDefault="00A9216E" w:rsidP="00A9216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82330DA" w14:textId="77777777" w:rsidR="00A9216E" w:rsidRDefault="00A9216E" w:rsidP="00A9216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915E67F" w14:textId="77777777" w:rsidR="00A9216E" w:rsidRDefault="00A9216E" w:rsidP="00A9216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8388509" w14:textId="2F35E954" w:rsidR="00A9216E" w:rsidRPr="00F83F6D" w:rsidRDefault="00A9216E" w:rsidP="00A9216E">
      <w:pPr>
        <w:tabs>
          <w:tab w:val="left" w:pos="426"/>
        </w:tabs>
        <w:jc w:val="both"/>
        <w:rPr>
          <w:sz w:val="18"/>
          <w:szCs w:val="18"/>
        </w:rPr>
      </w:pPr>
      <w:r w:rsidRPr="00F83F6D">
        <w:rPr>
          <w:b/>
          <w:color w:val="FF0000"/>
          <w:sz w:val="22"/>
          <w:szCs w:val="22"/>
        </w:rPr>
        <w:t xml:space="preserve">Zadanie nr 2: </w:t>
      </w:r>
      <w:r w:rsidR="00F83F6D" w:rsidRPr="00F83F6D">
        <w:rPr>
          <w:b/>
          <w:color w:val="FF0000"/>
          <w:sz w:val="22"/>
          <w:szCs w:val="22"/>
        </w:rPr>
        <w:t xml:space="preserve">Dostawa drukarki 3D w technologii FDM lub równoważnej wraz ze szpulą </w:t>
      </w:r>
      <w:proofErr w:type="spellStart"/>
      <w:r w:rsidR="00F83F6D" w:rsidRPr="00F83F6D">
        <w:rPr>
          <w:b/>
          <w:color w:val="FF0000"/>
          <w:sz w:val="22"/>
          <w:szCs w:val="22"/>
        </w:rPr>
        <w:t>filamentu</w:t>
      </w:r>
      <w:proofErr w:type="spellEnd"/>
      <w:r w:rsidR="00F83F6D" w:rsidRPr="00F83F6D">
        <w:rPr>
          <w:b/>
          <w:color w:val="FF0000"/>
          <w:sz w:val="22"/>
          <w:szCs w:val="22"/>
        </w:rPr>
        <w:t xml:space="preserve"> PLA</w:t>
      </w: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A9216E" w14:paraId="2DE0631D" w14:textId="77777777" w:rsidTr="00B63734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B545726" w14:textId="77777777" w:rsidR="00A9216E" w:rsidRDefault="00A9216E" w:rsidP="00B637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DA04570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894C49C" w14:textId="77777777" w:rsidR="00A9216E" w:rsidRPr="00FD3F61" w:rsidRDefault="00A9216E" w:rsidP="00B63734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3E47764E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6925BD0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7D90D5C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CE2513E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4153BB06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3AA6A0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191732FA" w14:textId="77777777" w:rsidR="00A9216E" w:rsidRDefault="00A9216E" w:rsidP="00B637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0B550C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0FCA77FE" w14:textId="77777777" w:rsidR="00A9216E" w:rsidRDefault="00A9216E" w:rsidP="00B637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569FB73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A9216E" w14:paraId="5719BB51" w14:textId="77777777" w:rsidTr="00B63734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14:paraId="14471E70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14:paraId="07676C6F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25B78537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0C7E4CE0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6457E233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1A8D9A8B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14:paraId="456E7C12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9A9382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A9216E" w:rsidRPr="00C44251" w14:paraId="013E443A" w14:textId="77777777" w:rsidTr="00B63734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1133EB25" w14:textId="77777777" w:rsidR="00A9216E" w:rsidRPr="00B70C3A" w:rsidRDefault="00A9216E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0FD0A051" w14:textId="6075F4D7" w:rsidR="00A9216E" w:rsidRPr="00F83F6D" w:rsidRDefault="00F83F6D" w:rsidP="00B63734">
            <w:pPr>
              <w:ind w:right="425"/>
              <w:rPr>
                <w:b/>
                <w:bCs/>
                <w:sz w:val="16"/>
                <w:szCs w:val="16"/>
              </w:rPr>
            </w:pPr>
            <w:r w:rsidRPr="00F83F6D">
              <w:rPr>
                <w:b/>
                <w:bCs/>
                <w:sz w:val="16"/>
                <w:szCs w:val="16"/>
              </w:rPr>
              <w:t>Drukarka 3D w technologii FDM lub równoważnej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51A30DE7" w14:textId="77777777" w:rsidR="00A9216E" w:rsidRPr="00B70C3A" w:rsidRDefault="00A9216E" w:rsidP="00B637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775945E2" w14:textId="09D98AF3" w:rsidR="00A9216E" w:rsidRPr="00B70C3A" w:rsidRDefault="00F83F6D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9216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36DAEFAE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829B45D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42F91892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9306923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</w:tr>
      <w:tr w:rsidR="00F83F6D" w:rsidRPr="00C44251" w14:paraId="1A220796" w14:textId="77777777" w:rsidTr="00B63734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36391AB2" w14:textId="2689C33D" w:rsidR="00F83F6D" w:rsidRDefault="00F83F6D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47C1EB9E" w14:textId="0B91DA51" w:rsidR="00F83F6D" w:rsidRPr="00F83F6D" w:rsidRDefault="00F83F6D" w:rsidP="00B63734">
            <w:pPr>
              <w:ind w:right="425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Szpula</w:t>
            </w:r>
            <w:r w:rsidR="00AB10B8">
              <w:rPr>
                <w:b/>
                <w:bCs/>
                <w:sz w:val="16"/>
                <w:szCs w:val="16"/>
              </w:rPr>
              <w:t xml:space="preserve"> 1 kg 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</w:rPr>
              <w:t>filamentu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PLA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7578D4C7" w14:textId="77777777" w:rsidR="00F83F6D" w:rsidRPr="00B70C3A" w:rsidRDefault="00F83F6D" w:rsidP="00B637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3787C1F7" w14:textId="4736B4A6" w:rsidR="00F83F6D" w:rsidRDefault="00F83F6D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6E28FB51" w14:textId="77777777" w:rsidR="00F83F6D" w:rsidRPr="00C44251" w:rsidRDefault="00F83F6D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353E436B" w14:textId="77777777" w:rsidR="00F83F6D" w:rsidRPr="00C44251" w:rsidRDefault="00F83F6D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30AD366A" w14:textId="77777777" w:rsidR="00F83F6D" w:rsidRPr="00C44251" w:rsidRDefault="00F83F6D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00D527C" w14:textId="77777777" w:rsidR="00F83F6D" w:rsidRPr="00C44251" w:rsidRDefault="00F83F6D" w:rsidP="00B63734">
            <w:pPr>
              <w:ind w:right="425"/>
              <w:rPr>
                <w:sz w:val="16"/>
                <w:szCs w:val="16"/>
              </w:rPr>
            </w:pPr>
          </w:p>
        </w:tc>
      </w:tr>
      <w:tr w:rsidR="00A9216E" w14:paraId="060D4CE3" w14:textId="77777777" w:rsidTr="00B63734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4CCC16BF" w14:textId="77777777" w:rsidR="00A9216E" w:rsidRPr="00BF11F0" w:rsidRDefault="00A9216E" w:rsidP="00B63734">
            <w:pPr>
              <w:ind w:right="425"/>
              <w:rPr>
                <w:b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4C9187A3" w14:textId="77777777" w:rsidR="00A9216E" w:rsidRDefault="00A9216E" w:rsidP="00B63734">
            <w:pPr>
              <w:ind w:right="425"/>
            </w:pPr>
          </w:p>
        </w:tc>
      </w:tr>
    </w:tbl>
    <w:p w14:paraId="474B5DAE" w14:textId="77777777" w:rsidR="00A9216E" w:rsidRDefault="00A9216E" w:rsidP="00A921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3155C569" w14:textId="77777777" w:rsidR="00A9216E" w:rsidRPr="002A16E2" w:rsidRDefault="00A9216E" w:rsidP="00A921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</w:t>
      </w:r>
      <w:r w:rsidRPr="002A16E2">
        <w:rPr>
          <w:b/>
          <w:bCs/>
          <w:sz w:val="22"/>
          <w:szCs w:val="22"/>
        </w:rPr>
        <w:t xml:space="preserve">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28327E2" w14:textId="3D91003A" w:rsidR="00A9216E" w:rsidRPr="002A16E2" w:rsidRDefault="00A9216E" w:rsidP="00A921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AB10B8">
        <w:rPr>
          <w:b/>
          <w:bCs/>
          <w:sz w:val="22"/>
          <w:szCs w:val="22"/>
        </w:rPr>
        <w:t>12</w:t>
      </w:r>
      <w:r w:rsidRPr="002A16E2">
        <w:rPr>
          <w:b/>
          <w:bCs/>
          <w:sz w:val="22"/>
          <w:szCs w:val="22"/>
        </w:rPr>
        <w:t xml:space="preserve"> miesięcy</w:t>
      </w:r>
      <w:r w:rsidRPr="002A16E2">
        <w:rPr>
          <w:sz w:val="22"/>
          <w:szCs w:val="22"/>
        </w:rPr>
        <w:t xml:space="preserve"> </w:t>
      </w:r>
    </w:p>
    <w:p w14:paraId="3C9DE1AB" w14:textId="77777777" w:rsidR="00A9216E" w:rsidRPr="002A16E2" w:rsidRDefault="00A9216E" w:rsidP="00A9216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0FE72B6D" w14:textId="77777777" w:rsidR="00A9216E" w:rsidRPr="002A16E2" w:rsidRDefault="00A9216E" w:rsidP="00A9216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279A0F5" w14:textId="77777777" w:rsidR="00A9216E" w:rsidRPr="002A16E2" w:rsidRDefault="00A9216E" w:rsidP="00A9216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7F209EDB" w14:textId="77777777" w:rsidR="00A9216E" w:rsidRPr="002A16E2" w:rsidRDefault="00A9216E" w:rsidP="00A9216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17B3F2E" w14:textId="6432D267" w:rsidR="00A9216E" w:rsidRDefault="00A9216E" w:rsidP="00A9216E">
      <w:pPr>
        <w:tabs>
          <w:tab w:val="left" w:pos="426"/>
        </w:tabs>
        <w:jc w:val="both"/>
        <w:rPr>
          <w:sz w:val="18"/>
          <w:szCs w:val="18"/>
        </w:rPr>
      </w:pPr>
      <w:r w:rsidRPr="00F77C7A">
        <w:rPr>
          <w:b/>
          <w:color w:val="FF0000"/>
          <w:sz w:val="22"/>
          <w:szCs w:val="22"/>
          <w:u w:val="single"/>
        </w:rPr>
        <w:t xml:space="preserve">Zadanie nr </w:t>
      </w:r>
      <w:r>
        <w:rPr>
          <w:b/>
          <w:color w:val="FF0000"/>
          <w:sz w:val="22"/>
          <w:szCs w:val="22"/>
          <w:u w:val="single"/>
        </w:rPr>
        <w:t>3</w:t>
      </w:r>
      <w:r w:rsidRPr="00F77C7A">
        <w:rPr>
          <w:b/>
          <w:color w:val="FF0000"/>
          <w:sz w:val="22"/>
          <w:szCs w:val="22"/>
          <w:u w:val="single"/>
        </w:rPr>
        <w:t xml:space="preserve">: </w:t>
      </w:r>
      <w:r w:rsidR="009E4B0E" w:rsidRPr="009E4B0E">
        <w:rPr>
          <w:b/>
          <w:color w:val="FF0000"/>
          <w:sz w:val="22"/>
          <w:szCs w:val="22"/>
          <w:u w:val="single"/>
        </w:rPr>
        <w:t>Dostawa podzespołów do drukarki 3D w technologii FDM lub równoważnej</w:t>
      </w: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A9216E" w14:paraId="18155B81" w14:textId="77777777" w:rsidTr="00B63734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03398DD" w14:textId="77777777" w:rsidR="00A9216E" w:rsidRDefault="00A9216E" w:rsidP="00B637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67BFEE6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DEE8243" w14:textId="77777777" w:rsidR="00A9216E" w:rsidRPr="00FD3F61" w:rsidRDefault="00A9216E" w:rsidP="00B63734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420833D5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FB95702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44BBF65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8FA4D19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756C95E4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BF358D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7F764772" w14:textId="77777777" w:rsidR="00A9216E" w:rsidRDefault="00A9216E" w:rsidP="00B637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9FEFD3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4DC064F7" w14:textId="77777777" w:rsidR="00A9216E" w:rsidRDefault="00A9216E" w:rsidP="00B637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8EE468C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A9216E" w14:paraId="2C3C8F97" w14:textId="77777777" w:rsidTr="00B63734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14:paraId="066413E5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14:paraId="485BFC3A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0BE81437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15C3EF8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2AE8AAC1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3AEB6EDA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14:paraId="750878A2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08DE14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A9216E" w:rsidRPr="00C44251" w14:paraId="516D2573" w14:textId="77777777" w:rsidTr="00B63734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2A5D6408" w14:textId="77777777" w:rsidR="00A9216E" w:rsidRPr="00B70C3A" w:rsidRDefault="00A9216E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5BD34804" w14:textId="7ED26EE9" w:rsidR="00A9216E" w:rsidRPr="00B70C3A" w:rsidRDefault="00AB10B8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Wentylator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537EBBBC" w14:textId="77777777" w:rsidR="00A9216E" w:rsidRPr="00B70C3A" w:rsidRDefault="00A9216E" w:rsidP="00B637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3FF505EC" w14:textId="77777777" w:rsidR="00A9216E" w:rsidRPr="00B70C3A" w:rsidRDefault="00A9216E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35F0F46B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77DD83DC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08188AB5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08DF7EE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</w:tr>
      <w:tr w:rsidR="009E4B0E" w:rsidRPr="00C44251" w14:paraId="4F6EF9A9" w14:textId="77777777" w:rsidTr="00B63734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53973D2A" w14:textId="0F02DFA8" w:rsidR="009E4B0E" w:rsidRDefault="00AB10B8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6C126612" w14:textId="4C116008" w:rsidR="009E4B0E" w:rsidRPr="00B70C3A" w:rsidRDefault="00AB10B8" w:rsidP="00B63734">
            <w:pPr>
              <w:ind w:right="425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Hotend</w:t>
            </w:r>
            <w:proofErr w:type="spellEnd"/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18E2BD5F" w14:textId="77777777" w:rsidR="009E4B0E" w:rsidRPr="00B70C3A" w:rsidRDefault="009E4B0E" w:rsidP="00B637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4D87B0AA" w14:textId="0B72927C" w:rsidR="009E4B0E" w:rsidRDefault="00AB10B8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69914AB6" w14:textId="77777777" w:rsidR="009E4B0E" w:rsidRPr="00C44251" w:rsidRDefault="009E4B0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5EC29F9" w14:textId="77777777" w:rsidR="009E4B0E" w:rsidRPr="00C44251" w:rsidRDefault="009E4B0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5012E09D" w14:textId="77777777" w:rsidR="009E4B0E" w:rsidRPr="00C44251" w:rsidRDefault="009E4B0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F3FD8D9" w14:textId="77777777" w:rsidR="009E4B0E" w:rsidRPr="00C44251" w:rsidRDefault="009E4B0E" w:rsidP="00B63734">
            <w:pPr>
              <w:ind w:right="425"/>
              <w:rPr>
                <w:sz w:val="16"/>
                <w:szCs w:val="16"/>
              </w:rPr>
            </w:pPr>
          </w:p>
        </w:tc>
      </w:tr>
      <w:tr w:rsidR="009E4B0E" w:rsidRPr="00C44251" w14:paraId="656081C6" w14:textId="77777777" w:rsidTr="00B63734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352FE76A" w14:textId="7C4AE514" w:rsidR="009E4B0E" w:rsidRDefault="00AB10B8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09CD91D9" w14:textId="20F58EDB" w:rsidR="009E4B0E" w:rsidRPr="00B70C3A" w:rsidRDefault="00AB10B8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Grzałka ceramiczna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2E60D81F" w14:textId="77777777" w:rsidR="009E4B0E" w:rsidRPr="00B70C3A" w:rsidRDefault="009E4B0E" w:rsidP="00B637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44FF022" w14:textId="7963CAA8" w:rsidR="009E4B0E" w:rsidRDefault="00AB10B8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19BC1E26" w14:textId="77777777" w:rsidR="009E4B0E" w:rsidRPr="00C44251" w:rsidRDefault="009E4B0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60DD4A74" w14:textId="77777777" w:rsidR="009E4B0E" w:rsidRPr="00C44251" w:rsidRDefault="009E4B0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247E3C41" w14:textId="77777777" w:rsidR="009E4B0E" w:rsidRPr="00C44251" w:rsidRDefault="009E4B0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9DA439C" w14:textId="77777777" w:rsidR="009E4B0E" w:rsidRPr="00C44251" w:rsidRDefault="009E4B0E" w:rsidP="00B63734">
            <w:pPr>
              <w:ind w:right="425"/>
              <w:rPr>
                <w:sz w:val="16"/>
                <w:szCs w:val="16"/>
              </w:rPr>
            </w:pPr>
          </w:p>
        </w:tc>
      </w:tr>
      <w:tr w:rsidR="009E4B0E" w:rsidRPr="00C44251" w14:paraId="61CF638C" w14:textId="77777777" w:rsidTr="00B63734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613CE4C8" w14:textId="6043212E" w:rsidR="009E4B0E" w:rsidRDefault="00AB10B8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7821C36A" w14:textId="521E1990" w:rsidR="009E4B0E" w:rsidRPr="00B70C3A" w:rsidRDefault="00AB10B8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Czujnik temperatury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4252B5E4" w14:textId="77777777" w:rsidR="009E4B0E" w:rsidRPr="00B70C3A" w:rsidRDefault="009E4B0E" w:rsidP="00B637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7A18B362" w14:textId="00F4C8F5" w:rsidR="009E4B0E" w:rsidRDefault="00AB10B8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20A6A25A" w14:textId="77777777" w:rsidR="009E4B0E" w:rsidRPr="00C44251" w:rsidRDefault="009E4B0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33AF11F7" w14:textId="77777777" w:rsidR="009E4B0E" w:rsidRPr="00C44251" w:rsidRDefault="009E4B0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5E50FE34" w14:textId="77777777" w:rsidR="009E4B0E" w:rsidRPr="00C44251" w:rsidRDefault="009E4B0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4350A0C" w14:textId="77777777" w:rsidR="009E4B0E" w:rsidRPr="00C44251" w:rsidRDefault="009E4B0E" w:rsidP="00B63734">
            <w:pPr>
              <w:ind w:right="425"/>
              <w:rPr>
                <w:sz w:val="16"/>
                <w:szCs w:val="16"/>
              </w:rPr>
            </w:pPr>
          </w:p>
        </w:tc>
      </w:tr>
      <w:tr w:rsidR="00A9216E" w14:paraId="1D628A27" w14:textId="77777777" w:rsidTr="00B63734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63428B43" w14:textId="77777777" w:rsidR="00A9216E" w:rsidRPr="00BF11F0" w:rsidRDefault="00A9216E" w:rsidP="00B63734">
            <w:pPr>
              <w:ind w:right="425"/>
              <w:rPr>
                <w:b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0AE5650E" w14:textId="77777777" w:rsidR="00A9216E" w:rsidRDefault="00A9216E" w:rsidP="00B63734">
            <w:pPr>
              <w:ind w:right="425"/>
            </w:pPr>
          </w:p>
        </w:tc>
      </w:tr>
    </w:tbl>
    <w:p w14:paraId="685AB941" w14:textId="77777777" w:rsidR="00A9216E" w:rsidRDefault="00A9216E" w:rsidP="00A921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7B81F090" w14:textId="48446FE1" w:rsidR="00A9216E" w:rsidRPr="002A16E2" w:rsidRDefault="00A9216E" w:rsidP="00A921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</w:t>
      </w:r>
      <w:r w:rsidRPr="002A16E2">
        <w:rPr>
          <w:b/>
          <w:bCs/>
          <w:sz w:val="22"/>
          <w:szCs w:val="22"/>
        </w:rPr>
        <w:t xml:space="preserve"> od daty </w:t>
      </w:r>
      <w:r w:rsidR="009E4B0E"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2F6D17A" w14:textId="4494796B" w:rsidR="00A9216E" w:rsidRPr="002A16E2" w:rsidRDefault="00A9216E" w:rsidP="00A921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AB10B8">
        <w:rPr>
          <w:b/>
          <w:bCs/>
          <w:sz w:val="22"/>
          <w:szCs w:val="22"/>
        </w:rPr>
        <w:t>3</w:t>
      </w:r>
      <w:r w:rsidRPr="002A16E2">
        <w:rPr>
          <w:b/>
          <w:bCs/>
          <w:sz w:val="22"/>
          <w:szCs w:val="22"/>
        </w:rPr>
        <w:t xml:space="preserve"> miesi</w:t>
      </w:r>
      <w:r w:rsidR="00AB10B8">
        <w:rPr>
          <w:b/>
          <w:bCs/>
          <w:sz w:val="22"/>
          <w:szCs w:val="22"/>
        </w:rPr>
        <w:t>ące</w:t>
      </w:r>
      <w:r w:rsidRPr="002A16E2">
        <w:rPr>
          <w:sz w:val="22"/>
          <w:szCs w:val="22"/>
        </w:rPr>
        <w:t xml:space="preserve"> </w:t>
      </w:r>
    </w:p>
    <w:p w14:paraId="11CF1741" w14:textId="77777777" w:rsidR="00A9216E" w:rsidRPr="002A16E2" w:rsidRDefault="00A9216E" w:rsidP="00A9216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0BBDB99" w14:textId="5EECE94D" w:rsidR="00A9216E" w:rsidRDefault="00A9216E" w:rsidP="00A9216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BF0990" w14:textId="58DEA3F1" w:rsidR="00A9216E" w:rsidRDefault="00A9216E" w:rsidP="00A9216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23609B2" w14:textId="486E91BB" w:rsidR="00A9216E" w:rsidRPr="00251D58" w:rsidRDefault="00A9216E" w:rsidP="00A9216E">
      <w:pPr>
        <w:tabs>
          <w:tab w:val="left" w:pos="426"/>
        </w:tabs>
        <w:jc w:val="both"/>
        <w:rPr>
          <w:sz w:val="18"/>
          <w:szCs w:val="18"/>
        </w:rPr>
      </w:pPr>
      <w:r w:rsidRPr="00251D58">
        <w:rPr>
          <w:b/>
          <w:color w:val="FF0000"/>
          <w:sz w:val="22"/>
          <w:szCs w:val="22"/>
        </w:rPr>
        <w:t xml:space="preserve">Zadanie nr 4: </w:t>
      </w:r>
      <w:r w:rsidR="00251D58" w:rsidRPr="00251D58">
        <w:rPr>
          <w:b/>
          <w:color w:val="FF0000"/>
          <w:sz w:val="22"/>
          <w:szCs w:val="22"/>
        </w:rPr>
        <w:t>Dostawa drukarki 3D w technologii LFS lub równoważnej wraz z żywicą wysokotemperaturową</w:t>
      </w: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A9216E" w14:paraId="7B0C2078" w14:textId="77777777" w:rsidTr="00B63734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E1E9A59" w14:textId="77777777" w:rsidR="00A9216E" w:rsidRDefault="00A9216E" w:rsidP="00B637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7143A61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E1050F6" w14:textId="77777777" w:rsidR="00A9216E" w:rsidRPr="00FD3F61" w:rsidRDefault="00A9216E" w:rsidP="00B63734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62FED045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488DE47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1C42341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C89702C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0FA10FB2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E3CC9F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2E2DC901" w14:textId="77777777" w:rsidR="00A9216E" w:rsidRDefault="00A9216E" w:rsidP="00B637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84EBA7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F5139A9" w14:textId="77777777" w:rsidR="00A9216E" w:rsidRDefault="00A9216E" w:rsidP="00B637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4A1DF9FC" w14:textId="77777777" w:rsidR="00A9216E" w:rsidRDefault="00A9216E" w:rsidP="00B63734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A9216E" w14:paraId="7EA42A7F" w14:textId="77777777" w:rsidTr="00B63734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14:paraId="1B469953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14:paraId="7E74D732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63709565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712023D2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790B3136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3D6BE39F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14:paraId="6F08201A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C48161" w14:textId="77777777" w:rsidR="00A9216E" w:rsidRDefault="00A9216E" w:rsidP="00B63734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A9216E" w:rsidRPr="00C44251" w14:paraId="0B73DFBB" w14:textId="77777777" w:rsidTr="00B63734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7AFF362E" w14:textId="77777777" w:rsidR="00A9216E" w:rsidRPr="00B70C3A" w:rsidRDefault="00A9216E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2BCE8038" w14:textId="13494131" w:rsidR="00A9216E" w:rsidRPr="00A9216E" w:rsidRDefault="00A9216E" w:rsidP="00B63734">
            <w:pPr>
              <w:ind w:right="425"/>
              <w:rPr>
                <w:b/>
                <w:bCs/>
                <w:sz w:val="16"/>
                <w:szCs w:val="16"/>
              </w:rPr>
            </w:pPr>
            <w:r w:rsidRPr="00A9216E">
              <w:rPr>
                <w:b/>
                <w:bCs/>
                <w:sz w:val="16"/>
                <w:szCs w:val="16"/>
              </w:rPr>
              <w:t>Drukarka 3D w technologii LFS lub równoważnej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2C19A169" w14:textId="77777777" w:rsidR="00A9216E" w:rsidRPr="00B70C3A" w:rsidRDefault="00A9216E" w:rsidP="00B637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6E521468" w14:textId="77777777" w:rsidR="00A9216E" w:rsidRPr="00B70C3A" w:rsidRDefault="00A9216E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5DE5BCC3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1875CBB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50FD4E3F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0AF9856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</w:tr>
      <w:tr w:rsidR="00A9216E" w:rsidRPr="00C44251" w14:paraId="29F30B90" w14:textId="77777777" w:rsidTr="00B63734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37E42978" w14:textId="6C0F4D14" w:rsidR="00A9216E" w:rsidRDefault="00A9216E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4717B7A9" w14:textId="0A61AD93" w:rsidR="00A9216E" w:rsidRPr="00A9216E" w:rsidRDefault="00AB10B8" w:rsidP="00B63734">
            <w:pPr>
              <w:ind w:right="425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l ż</w:t>
            </w:r>
            <w:r w:rsidR="00A9216E" w:rsidRPr="00A9216E">
              <w:rPr>
                <w:b/>
                <w:bCs/>
                <w:sz w:val="16"/>
                <w:szCs w:val="16"/>
              </w:rPr>
              <w:t>ywic</w:t>
            </w:r>
            <w:r>
              <w:rPr>
                <w:b/>
                <w:bCs/>
                <w:sz w:val="16"/>
                <w:szCs w:val="16"/>
              </w:rPr>
              <w:t xml:space="preserve">y </w:t>
            </w:r>
            <w:r w:rsidR="00A9216E" w:rsidRPr="00A9216E">
              <w:rPr>
                <w:b/>
                <w:bCs/>
                <w:sz w:val="16"/>
                <w:szCs w:val="16"/>
              </w:rPr>
              <w:t>wysokotemperaturowa</w:t>
            </w:r>
            <w:r>
              <w:rPr>
                <w:b/>
                <w:bCs/>
                <w:sz w:val="16"/>
                <w:szCs w:val="16"/>
              </w:rPr>
              <w:t xml:space="preserve"> 1 l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73EDAAC7" w14:textId="77777777" w:rsidR="00A9216E" w:rsidRPr="00B70C3A" w:rsidRDefault="00A9216E" w:rsidP="00B637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7FBD9311" w14:textId="52551F07" w:rsidR="00A9216E" w:rsidRDefault="00A9216E" w:rsidP="00B63734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r w:rsidR="00AB10B8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26C00045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2ED70BBE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0AEA461A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8901143" w14:textId="77777777" w:rsidR="00A9216E" w:rsidRPr="00C44251" w:rsidRDefault="00A9216E" w:rsidP="00B63734">
            <w:pPr>
              <w:ind w:right="425"/>
              <w:rPr>
                <w:sz w:val="16"/>
                <w:szCs w:val="16"/>
              </w:rPr>
            </w:pPr>
          </w:p>
        </w:tc>
      </w:tr>
      <w:tr w:rsidR="00A9216E" w14:paraId="77432338" w14:textId="77777777" w:rsidTr="00B63734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775ABD28" w14:textId="77777777" w:rsidR="00A9216E" w:rsidRPr="00BF11F0" w:rsidRDefault="00A9216E" w:rsidP="00B63734">
            <w:pPr>
              <w:ind w:right="425"/>
              <w:rPr>
                <w:b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6F179885" w14:textId="77777777" w:rsidR="00A9216E" w:rsidRDefault="00A9216E" w:rsidP="00B63734">
            <w:pPr>
              <w:ind w:right="425"/>
            </w:pPr>
          </w:p>
        </w:tc>
      </w:tr>
    </w:tbl>
    <w:p w14:paraId="65AB13C0" w14:textId="77777777" w:rsidR="00A9216E" w:rsidRDefault="00A9216E" w:rsidP="00A921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F21A90E" w14:textId="77777777" w:rsidR="00A9216E" w:rsidRPr="002A16E2" w:rsidRDefault="00A9216E" w:rsidP="00A921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</w:t>
      </w:r>
      <w:r w:rsidRPr="002A16E2">
        <w:rPr>
          <w:b/>
          <w:bCs/>
          <w:sz w:val="22"/>
          <w:szCs w:val="22"/>
        </w:rPr>
        <w:t xml:space="preserve">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95F6509" w14:textId="4E32247D" w:rsidR="00A9216E" w:rsidRPr="002A16E2" w:rsidRDefault="00A9216E" w:rsidP="00A921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AB10B8">
        <w:rPr>
          <w:b/>
          <w:bCs/>
          <w:sz w:val="22"/>
          <w:szCs w:val="22"/>
        </w:rPr>
        <w:t>12</w:t>
      </w:r>
      <w:r w:rsidRPr="002A16E2">
        <w:rPr>
          <w:b/>
          <w:bCs/>
          <w:sz w:val="22"/>
          <w:szCs w:val="22"/>
        </w:rPr>
        <w:t xml:space="preserve"> miesięcy</w:t>
      </w:r>
    </w:p>
    <w:p w14:paraId="5BB3FA49" w14:textId="77777777" w:rsidR="00A9216E" w:rsidRPr="002A16E2" w:rsidRDefault="00A9216E" w:rsidP="00A9216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295B1A4" w14:textId="77777777" w:rsidR="00A9216E" w:rsidRPr="002A16E2" w:rsidRDefault="00A9216E" w:rsidP="00A9216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0442B17" w14:textId="63CCA25D" w:rsidR="00A9216E" w:rsidRPr="002A16E2" w:rsidRDefault="00A9216E" w:rsidP="00A9216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br w:type="page"/>
      </w:r>
    </w:p>
    <w:p w14:paraId="51E46542" w14:textId="3CEE26B2" w:rsidR="00A9216E" w:rsidRPr="002A16E2" w:rsidRDefault="00A9216E" w:rsidP="00A9216E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420D654D" w14:textId="35A0CF6D" w:rsidR="00A9216E" w:rsidRPr="002A16E2" w:rsidRDefault="00A9216E" w:rsidP="00A9216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16F40A06" w14:textId="77777777" w:rsidR="00A9216E" w:rsidRDefault="00A9216E" w:rsidP="00A9216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B3153DC" w14:textId="15201D14" w:rsidR="00A9216E" w:rsidRPr="002A16E2" w:rsidRDefault="00A9216E" w:rsidP="00A9216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drukarki 3D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1E6AE3EF" w14:textId="229C5F07" w:rsidR="00A9216E" w:rsidRPr="002A16E2" w:rsidRDefault="00A9216E" w:rsidP="00A9216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>drukarki 3D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05B70678" w14:textId="77777777" w:rsidR="00A9216E" w:rsidRPr="002A16E2" w:rsidRDefault="00A9216E" w:rsidP="00A9216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97FD760" w14:textId="77777777" w:rsidR="00A9216E" w:rsidRPr="002A16E2" w:rsidRDefault="00A9216E" w:rsidP="00A9216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76570B" w14:textId="77777777" w:rsidR="00A9216E" w:rsidRPr="002A16E2" w:rsidRDefault="00A9216E" w:rsidP="00A9216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EF5FA52" w14:textId="77777777" w:rsidR="00A9216E" w:rsidRPr="002A16E2" w:rsidRDefault="00A9216E" w:rsidP="00A9216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216E" w:rsidRPr="002A16E2" w14:paraId="48FE87CD" w14:textId="77777777" w:rsidTr="00B6373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0CD8B" w14:textId="77777777" w:rsidR="00A9216E" w:rsidRPr="002A16E2" w:rsidRDefault="00A9216E" w:rsidP="00B637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2A185A" w14:textId="77777777" w:rsidR="00A9216E" w:rsidRPr="002A16E2" w:rsidRDefault="00A9216E" w:rsidP="00B637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4F4F9C7" w14:textId="77777777" w:rsidR="00A9216E" w:rsidRPr="002A16E2" w:rsidRDefault="00A9216E" w:rsidP="00B637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F3343" w14:textId="77777777" w:rsidR="00A9216E" w:rsidRPr="002A16E2" w:rsidRDefault="00A9216E" w:rsidP="00B637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A9216E" w:rsidRPr="002A16E2" w14:paraId="49370069" w14:textId="77777777" w:rsidTr="00B6373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CA40E" w14:textId="77777777" w:rsidR="00A9216E" w:rsidRPr="002A16E2" w:rsidRDefault="00A9216E" w:rsidP="00B6373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E8C18" w14:textId="77777777" w:rsidR="00A9216E" w:rsidRPr="002A16E2" w:rsidRDefault="00A9216E" w:rsidP="00B6373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15AD8" w14:textId="77777777" w:rsidR="00A9216E" w:rsidRPr="002A16E2" w:rsidRDefault="00A9216E" w:rsidP="00B6373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216E" w:rsidRPr="002A16E2" w14:paraId="7B27900B" w14:textId="77777777" w:rsidTr="00B63734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7A438" w14:textId="77777777" w:rsidR="00A9216E" w:rsidRPr="002A16E2" w:rsidRDefault="00A9216E" w:rsidP="00B6373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3DDA5" w14:textId="77777777" w:rsidR="00A9216E" w:rsidRPr="002A16E2" w:rsidRDefault="00A9216E" w:rsidP="00B6373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AF2F5" w14:textId="77777777" w:rsidR="00A9216E" w:rsidRPr="002A16E2" w:rsidRDefault="00A9216E" w:rsidP="00B6373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7CDFD8B" w14:textId="77777777" w:rsidR="00A9216E" w:rsidRPr="002A16E2" w:rsidRDefault="00A9216E" w:rsidP="00A9216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4848799" w14:textId="77777777" w:rsidR="00A9216E" w:rsidRPr="002A16E2" w:rsidRDefault="00A9216E" w:rsidP="00A9216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B52EB13" w14:textId="77777777" w:rsidR="00A9216E" w:rsidRPr="002A16E2" w:rsidRDefault="00A9216E" w:rsidP="00A9216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711005B" w14:textId="77777777" w:rsidR="00A9216E" w:rsidRPr="002A16E2" w:rsidRDefault="00A9216E" w:rsidP="00A9216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24795B3" w14:textId="77777777" w:rsidR="00A9216E" w:rsidRPr="002A16E2" w:rsidRDefault="00A9216E" w:rsidP="00A9216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4F46CA6B" w14:textId="77777777" w:rsidR="00A9216E" w:rsidRPr="002A16E2" w:rsidRDefault="00A9216E" w:rsidP="00A9216E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9D05544" w14:textId="77777777" w:rsidR="00A9216E" w:rsidRPr="002A16E2" w:rsidRDefault="00A9216E" w:rsidP="00A9216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8640F34" w14:textId="77777777" w:rsidR="00A9216E" w:rsidRPr="002A16E2" w:rsidRDefault="00A9216E" w:rsidP="00A9216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31A8479C" w14:textId="77777777" w:rsidR="00A9216E" w:rsidRPr="002A16E2" w:rsidRDefault="00A9216E" w:rsidP="00A9216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FD0001E" w14:textId="77777777" w:rsidR="00A9216E" w:rsidRPr="00F47191" w:rsidRDefault="00A9216E" w:rsidP="00A9216E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09A14D94" w14:textId="77777777" w:rsidR="00A9216E" w:rsidRPr="000A160D" w:rsidRDefault="00A9216E" w:rsidP="00A9216E"/>
    <w:p w14:paraId="0C29CF9B" w14:textId="77777777" w:rsidR="00A9216E" w:rsidRPr="00754DAB" w:rsidRDefault="00A9216E" w:rsidP="00A9216E"/>
    <w:p w14:paraId="6BF5BC08" w14:textId="77777777" w:rsidR="00FE545C" w:rsidRPr="00B34B9B" w:rsidRDefault="00FE545C" w:rsidP="00B34B9B"/>
    <w:sectPr w:rsidR="00FE545C" w:rsidRPr="00B34B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9FE8C" w14:textId="77777777" w:rsidR="00F64F4A" w:rsidRDefault="00F64F4A">
      <w:r>
        <w:separator/>
      </w:r>
    </w:p>
  </w:endnote>
  <w:endnote w:type="continuationSeparator" w:id="0">
    <w:p w14:paraId="73093AF7" w14:textId="77777777" w:rsidR="00F64F4A" w:rsidRDefault="00F64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D50A0" w14:textId="77777777" w:rsidR="0007464A" w:rsidRDefault="000746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C4A6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E00F1" w14:textId="77777777" w:rsidR="0007464A" w:rsidRDefault="000746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36715" w14:textId="77777777" w:rsidR="00F64F4A" w:rsidRDefault="00F64F4A">
      <w:r>
        <w:separator/>
      </w:r>
    </w:p>
  </w:footnote>
  <w:footnote w:type="continuationSeparator" w:id="0">
    <w:p w14:paraId="73C2D2C6" w14:textId="77777777" w:rsidR="00F64F4A" w:rsidRDefault="00F64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F4268" w14:textId="77777777" w:rsidR="0007464A" w:rsidRDefault="000746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680C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80CC0" w14:textId="77777777" w:rsidR="0007464A" w:rsidRDefault="000746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4F4A"/>
    <w:rsid w:val="00012286"/>
    <w:rsid w:val="00071CCC"/>
    <w:rsid w:val="0007464A"/>
    <w:rsid w:val="000B731D"/>
    <w:rsid w:val="000D562E"/>
    <w:rsid w:val="000D6134"/>
    <w:rsid w:val="000E09C7"/>
    <w:rsid w:val="000F6589"/>
    <w:rsid w:val="00106636"/>
    <w:rsid w:val="00116EC6"/>
    <w:rsid w:val="001801DD"/>
    <w:rsid w:val="001D4612"/>
    <w:rsid w:val="00207E98"/>
    <w:rsid w:val="00251D58"/>
    <w:rsid w:val="002723B0"/>
    <w:rsid w:val="00315A4A"/>
    <w:rsid w:val="00445D6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E4B0E"/>
    <w:rsid w:val="00A0022B"/>
    <w:rsid w:val="00A346FE"/>
    <w:rsid w:val="00A47B4D"/>
    <w:rsid w:val="00A83018"/>
    <w:rsid w:val="00A9216E"/>
    <w:rsid w:val="00AB10B8"/>
    <w:rsid w:val="00B34B9B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64F4A"/>
    <w:rsid w:val="00F83F6D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AFE1D35"/>
  <w15:chartTrackingRefBased/>
  <w15:docId w15:val="{FA89AA77-D429-4CA2-95C1-E597F52B0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1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1170</Words>
  <Characters>7384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2021-09-29T11:53:00Z</cp:lastPrinted>
  <dcterms:created xsi:type="dcterms:W3CDTF">2021-09-29T11:55:00Z</dcterms:created>
  <dcterms:modified xsi:type="dcterms:W3CDTF">2021-09-29T11:55:00Z</dcterms:modified>
</cp:coreProperties>
</file>