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FDBE87" w14:textId="35DBE0E1" w:rsidR="00656112" w:rsidRDefault="00656112" w:rsidP="00656112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KC-zp.272-512/21</w:t>
      </w:r>
    </w:p>
    <w:p w14:paraId="3882F904" w14:textId="77777777" w:rsidR="00656112" w:rsidRDefault="00656112" w:rsidP="00656112">
      <w:pPr>
        <w:pStyle w:val="Nagwek3"/>
        <w:ind w:left="0"/>
        <w:jc w:val="left"/>
        <w:rPr>
          <w:sz w:val="28"/>
        </w:rPr>
      </w:pPr>
    </w:p>
    <w:p w14:paraId="1397DC3B" w14:textId="77777777" w:rsidR="00656112" w:rsidRDefault="00656112" w:rsidP="0065611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43E88BBD" w14:textId="77777777" w:rsidR="00656112" w:rsidRDefault="00656112" w:rsidP="00656112">
      <w:pPr>
        <w:jc w:val="center"/>
        <w:rPr>
          <w:b/>
          <w:sz w:val="28"/>
          <w:szCs w:val="28"/>
        </w:rPr>
      </w:pPr>
    </w:p>
    <w:p w14:paraId="4B45B65D" w14:textId="77777777" w:rsidR="00656112" w:rsidRDefault="00656112" w:rsidP="00656112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4C71EC6B" w14:textId="77777777" w:rsidR="00656112" w:rsidRDefault="00656112" w:rsidP="00656112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4987AE85" w14:textId="77777777" w:rsidR="00656112" w:rsidRDefault="00656112" w:rsidP="00656112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53F0280" w14:textId="77777777" w:rsidR="00656112" w:rsidRDefault="00656112" w:rsidP="00656112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0D4FCEB5" w14:textId="458BF812" w:rsidR="00656112" w:rsidRDefault="00681FBA" w:rsidP="00656112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Cs w:val="20"/>
        </w:rPr>
      </w:pPr>
      <w:r w:rsidRPr="00681FBA">
        <w:rPr>
          <w:b/>
        </w:rPr>
        <w:t xml:space="preserve">Dostawa drukarek 3D w technologii FDM i LFS lub równoważnych wraz z materiałami eksploatacyjnymi i podzespołami dla </w:t>
      </w:r>
      <w:proofErr w:type="spellStart"/>
      <w:r w:rsidRPr="00681FBA">
        <w:rPr>
          <w:b/>
        </w:rPr>
        <w:t>WIMiR</w:t>
      </w:r>
      <w:proofErr w:type="spellEnd"/>
      <w:r w:rsidR="00656112">
        <w:rPr>
          <w:rFonts w:ascii="Verdana" w:hAnsi="Verdana"/>
          <w:b/>
        </w:rPr>
        <w:t xml:space="preserve">- </w:t>
      </w:r>
      <w:r w:rsidR="00656112" w:rsidRPr="00656112">
        <w:rPr>
          <w:rFonts w:cs="Calibri"/>
          <w:b/>
        </w:rPr>
        <w:t>KC-zp.272-</w:t>
      </w:r>
      <w:r w:rsidR="00656112">
        <w:rPr>
          <w:rFonts w:cs="Calibri"/>
          <w:b/>
        </w:rPr>
        <w:t>51</w:t>
      </w:r>
      <w:r w:rsidR="00656112" w:rsidRPr="00656112">
        <w:rPr>
          <w:rFonts w:cs="Calibri"/>
          <w:b/>
        </w:rPr>
        <w:t>2/21</w:t>
      </w:r>
      <w:r w:rsidR="00656112">
        <w:rPr>
          <w:b/>
          <w:bCs/>
          <w:iCs/>
          <w:sz w:val="24"/>
          <w:szCs w:val="24"/>
        </w:rPr>
        <w:t xml:space="preserve">, </w:t>
      </w:r>
      <w:r w:rsidR="00656112">
        <w:rPr>
          <w:sz w:val="24"/>
          <w:szCs w:val="24"/>
        </w:rPr>
        <w:t xml:space="preserve">prowadzonego przez Akademię Górniczo-Hutniczą w Krakowie, </w:t>
      </w:r>
    </w:p>
    <w:p w14:paraId="49B99FF0" w14:textId="77777777" w:rsidR="00656112" w:rsidRDefault="00656112" w:rsidP="00656112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71399E24" w14:textId="77777777" w:rsidR="00656112" w:rsidRDefault="00656112" w:rsidP="00656112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4A74B0C1" w14:textId="77777777" w:rsidR="00656112" w:rsidRDefault="00656112" w:rsidP="00656112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9ADC8AE" w14:textId="77777777" w:rsidR="00656112" w:rsidRDefault="00656112" w:rsidP="00656112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1AF8C2FC" w14:textId="77777777" w:rsidR="00656112" w:rsidRDefault="00656112" w:rsidP="00656112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545CF61E" w14:textId="77777777" w:rsidR="00656112" w:rsidRDefault="00656112" w:rsidP="00656112">
      <w:pPr>
        <w:pStyle w:val="Akapitzlist"/>
        <w:numPr>
          <w:ilvl w:val="0"/>
          <w:numId w:val="15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0D5ABC10" w14:textId="77777777" w:rsidR="00656112" w:rsidRDefault="00656112" w:rsidP="00656112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6CED5926" w14:textId="77777777" w:rsidR="00656112" w:rsidRDefault="00656112" w:rsidP="00656112">
      <w:pPr>
        <w:pStyle w:val="Akapitzlist"/>
        <w:numPr>
          <w:ilvl w:val="0"/>
          <w:numId w:val="15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lastRenderedPageBreak/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656112" w14:paraId="1E5C7C56" w14:textId="77777777" w:rsidTr="00B6373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1EE81" w14:textId="77777777" w:rsidR="00656112" w:rsidRDefault="00656112" w:rsidP="00B63734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7B3B0" w14:textId="77777777" w:rsidR="00656112" w:rsidRDefault="00656112" w:rsidP="00B63734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54532" w14:textId="77777777" w:rsidR="00656112" w:rsidRDefault="00656112" w:rsidP="00B63734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656112" w14:paraId="7EBE7CB6" w14:textId="77777777" w:rsidTr="00B6373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ABBAB" w14:textId="77777777" w:rsidR="00656112" w:rsidRDefault="00656112" w:rsidP="00B63734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E7373" w14:textId="77777777" w:rsidR="00656112" w:rsidRDefault="00656112" w:rsidP="00B63734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FE4F0" w14:textId="77777777" w:rsidR="00656112" w:rsidRDefault="00656112" w:rsidP="00B63734">
            <w:pPr>
              <w:widowControl w:val="0"/>
              <w:spacing w:line="360" w:lineRule="auto"/>
              <w:jc w:val="both"/>
            </w:pPr>
          </w:p>
        </w:tc>
      </w:tr>
      <w:tr w:rsidR="00656112" w14:paraId="2CBD1DC4" w14:textId="77777777" w:rsidTr="00B6373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354CA" w14:textId="77777777" w:rsidR="00656112" w:rsidRDefault="00656112" w:rsidP="00B63734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8C132" w14:textId="77777777" w:rsidR="00656112" w:rsidRDefault="00656112" w:rsidP="00B63734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85FBA" w14:textId="77777777" w:rsidR="00656112" w:rsidRDefault="00656112" w:rsidP="00B63734">
            <w:pPr>
              <w:widowControl w:val="0"/>
              <w:spacing w:line="360" w:lineRule="auto"/>
              <w:jc w:val="both"/>
            </w:pPr>
          </w:p>
        </w:tc>
      </w:tr>
      <w:tr w:rsidR="00656112" w14:paraId="4CC8C980" w14:textId="77777777" w:rsidTr="00B63734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BAEB5" w14:textId="77777777" w:rsidR="00656112" w:rsidRDefault="00656112" w:rsidP="00B63734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A5309" w14:textId="77777777" w:rsidR="00656112" w:rsidRDefault="00656112" w:rsidP="00B63734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04EB7" w14:textId="77777777" w:rsidR="00656112" w:rsidRDefault="00656112" w:rsidP="00B63734">
            <w:pPr>
              <w:widowControl w:val="0"/>
              <w:spacing w:line="360" w:lineRule="auto"/>
              <w:jc w:val="both"/>
            </w:pPr>
          </w:p>
        </w:tc>
      </w:tr>
    </w:tbl>
    <w:p w14:paraId="4DE719A0" w14:textId="77777777" w:rsidR="00656112" w:rsidRDefault="00656112" w:rsidP="00656112">
      <w:pPr>
        <w:widowControl w:val="0"/>
        <w:spacing w:line="360" w:lineRule="auto"/>
        <w:jc w:val="both"/>
      </w:pPr>
    </w:p>
    <w:p w14:paraId="35CEFF12" w14:textId="77777777" w:rsidR="00656112" w:rsidRDefault="00656112" w:rsidP="00656112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611C1740" w14:textId="77777777" w:rsidR="00656112" w:rsidRDefault="00656112" w:rsidP="00656112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0DB4D78E" w14:textId="77777777" w:rsidR="00656112" w:rsidRDefault="00656112" w:rsidP="00656112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6DBE2C3D" w14:textId="77777777" w:rsidR="00656112" w:rsidRDefault="00656112" w:rsidP="00656112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33B40F34" w14:textId="77777777" w:rsidR="00656112" w:rsidRDefault="00656112" w:rsidP="00656112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1DB81F3A" w14:textId="77777777" w:rsidR="00656112" w:rsidRDefault="00656112" w:rsidP="00656112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3B92A5AC" w14:textId="77777777" w:rsidR="00656112" w:rsidRPr="00D82098" w:rsidRDefault="00656112" w:rsidP="00656112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D82098">
        <w:rPr>
          <w:b/>
          <w:color w:val="FF0000"/>
          <w:lang w:eastAsia="zh-CN"/>
        </w:rPr>
        <w:t>Oświadczenie należy złożyć, z zachowaniem postaci elektronicznej i podpisan</w:t>
      </w:r>
      <w:r>
        <w:rPr>
          <w:b/>
          <w:color w:val="FF0000"/>
          <w:lang w:eastAsia="zh-CN"/>
        </w:rPr>
        <w:t>e</w:t>
      </w:r>
      <w:r w:rsidRPr="00D82098">
        <w:rPr>
          <w:b/>
          <w:color w:val="FF0000"/>
          <w:lang w:eastAsia="zh-CN"/>
        </w:rPr>
        <w:t xml:space="preserve"> kwalifikowanym podpisem elektronicznym</w:t>
      </w:r>
      <w:r w:rsidRPr="00D82098">
        <w:rPr>
          <w:color w:val="FF0000"/>
          <w:lang w:eastAsia="zh-CN"/>
        </w:rPr>
        <w:t>.</w:t>
      </w:r>
    </w:p>
    <w:p w14:paraId="03EA9AC5" w14:textId="77777777" w:rsidR="00656112" w:rsidRDefault="00656112" w:rsidP="00656112">
      <w:pPr>
        <w:rPr>
          <w:rFonts w:eastAsia="Times New Roman"/>
          <w:lang w:eastAsia="pl-PL"/>
        </w:rPr>
      </w:pPr>
    </w:p>
    <w:p w14:paraId="5A401E87" w14:textId="77777777" w:rsidR="00656112" w:rsidRDefault="00656112" w:rsidP="00656112"/>
    <w:p w14:paraId="68E00C43" w14:textId="77777777" w:rsidR="00656112" w:rsidRPr="00DD1F3F" w:rsidRDefault="00656112" w:rsidP="00656112"/>
    <w:p w14:paraId="764363C4" w14:textId="77777777" w:rsidR="00656112" w:rsidRPr="00667DD0" w:rsidRDefault="00656112" w:rsidP="00656112"/>
    <w:p w14:paraId="125758F5" w14:textId="77777777" w:rsidR="00656112" w:rsidRPr="007E7DB7" w:rsidRDefault="00656112" w:rsidP="00656112"/>
    <w:p w14:paraId="3BFC6122" w14:textId="77777777" w:rsidR="00656112" w:rsidRPr="00AF5088" w:rsidRDefault="00656112" w:rsidP="00656112"/>
    <w:p w14:paraId="5550B619" w14:textId="4FEA928E" w:rsidR="00106AC7" w:rsidRPr="007D1923" w:rsidRDefault="00106AC7" w:rsidP="007D1923"/>
    <w:sectPr w:rsidR="00106AC7" w:rsidRPr="007D1923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B72A8C" w14:textId="77777777" w:rsidR="000F77FF" w:rsidRDefault="000F77FF">
      <w:r>
        <w:separator/>
      </w:r>
    </w:p>
  </w:endnote>
  <w:endnote w:type="continuationSeparator" w:id="0">
    <w:p w14:paraId="24247A20" w14:textId="77777777" w:rsidR="000F77FF" w:rsidRDefault="000F77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6A725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17238A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DCB4F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324D5145" w14:textId="77777777" w:rsidR="00336EEB" w:rsidRDefault="00681FBA" w:rsidP="00336EEB">
    <w:pPr>
      <w:pStyle w:val="Stopka"/>
      <w:tabs>
        <w:tab w:val="clear" w:pos="4536"/>
      </w:tabs>
      <w:jc w:val="center"/>
    </w:pPr>
    <w:r>
      <w:rPr>
        <w:noProof/>
      </w:rPr>
      <w:pict w14:anchorId="21E0CF23">
        <v:line id="_x0000_s2049" style="position:absolute;left:0;text-align:left;z-index:251657728" from="-3.85pt,8.7pt" to="455.15pt,8.7pt"/>
      </w:pict>
    </w:r>
  </w:p>
  <w:p w14:paraId="5B33870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FF990" w14:textId="77777777" w:rsidR="009C732A" w:rsidRDefault="009C73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2A81B7" w14:textId="77777777" w:rsidR="000F77FF" w:rsidRDefault="000F77FF">
      <w:r>
        <w:separator/>
      </w:r>
    </w:p>
  </w:footnote>
  <w:footnote w:type="continuationSeparator" w:id="0">
    <w:p w14:paraId="535430AA" w14:textId="77777777" w:rsidR="000F77FF" w:rsidRDefault="000F77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6BC06" w14:textId="77777777" w:rsidR="009C732A" w:rsidRDefault="009C73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5BFF7" w14:textId="77777777" w:rsidR="009C732A" w:rsidRDefault="009C73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3A762" w14:textId="77777777" w:rsidR="009C732A" w:rsidRDefault="009C73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77FF"/>
    <w:rsid w:val="0000184A"/>
    <w:rsid w:val="00012997"/>
    <w:rsid w:val="000621A2"/>
    <w:rsid w:val="00075CEC"/>
    <w:rsid w:val="000F77FF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56112"/>
    <w:rsid w:val="00664D2F"/>
    <w:rsid w:val="00681FBA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1923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C732A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94BFA8F"/>
  <w15:chartTrackingRefBased/>
  <w15:docId w15:val="{FC91CD66-9B5C-4F49-B424-B9EFE0085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5611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656112"/>
    <w:rPr>
      <w:b/>
      <w:sz w:val="24"/>
    </w:rPr>
  </w:style>
  <w:style w:type="character" w:customStyle="1" w:styleId="NagwekZnak">
    <w:name w:val="Nagłówek Znak"/>
    <w:link w:val="Nagwek"/>
    <w:rsid w:val="00656112"/>
  </w:style>
  <w:style w:type="paragraph" w:styleId="Akapitzlist">
    <w:name w:val="List Paragraph"/>
    <w:basedOn w:val="Normalny"/>
    <w:uiPriority w:val="34"/>
    <w:qFormat/>
    <w:rsid w:val="0065611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347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2021-09-28T13:03:00Z</cp:lastPrinted>
  <dcterms:created xsi:type="dcterms:W3CDTF">2021-09-28T13:02:00Z</dcterms:created>
  <dcterms:modified xsi:type="dcterms:W3CDTF">2021-09-28T13:08:00Z</dcterms:modified>
</cp:coreProperties>
</file>