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7F6B2" w14:textId="112D4F2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05FDA6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849EBF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6EF5BE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050AFF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 ……………………………………………………………………….</w:t>
      </w:r>
    </w:p>
    <w:p w14:paraId="2783A870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00E19553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</w:t>
      </w:r>
    </w:p>
    <w:p w14:paraId="692A5350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17CB0CD1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……………………………………………………………………………………………….</w:t>
      </w:r>
    </w:p>
    <w:p w14:paraId="63B76A51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0E768EB4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54D4ABB" w14:textId="77777777" w:rsidR="001123B2" w:rsidRDefault="001123B2" w:rsidP="001123B2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0BDEBB2B" w14:textId="3138E2BE" w:rsidR="008D2AB8" w:rsidRPr="0022732C" w:rsidRDefault="001123B2" w:rsidP="001123B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7ABF134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F53362E" w14:textId="77777777" w:rsidR="006F249D" w:rsidRPr="006F249D" w:rsidRDefault="006F249D" w:rsidP="008D2AB8">
      <w:pPr>
        <w:ind w:right="-110"/>
        <w:rPr>
          <w:b/>
        </w:rPr>
      </w:pPr>
      <w:r w:rsidRPr="006F249D">
        <w:rPr>
          <w:b/>
        </w:rPr>
        <w:t>Akademia Górniczo - Hutnicza</w:t>
      </w:r>
    </w:p>
    <w:p w14:paraId="06523CC9" w14:textId="77777777" w:rsidR="006F249D" w:rsidRPr="006F249D" w:rsidRDefault="006F249D" w:rsidP="008D2AB8">
      <w:pPr>
        <w:ind w:right="-110"/>
        <w:rPr>
          <w:b/>
        </w:rPr>
      </w:pPr>
      <w:r w:rsidRPr="006F249D">
        <w:rPr>
          <w:b/>
        </w:rPr>
        <w:t>im. Stanisława Staszica w Krakowie</w:t>
      </w:r>
    </w:p>
    <w:p w14:paraId="1BF295BB" w14:textId="77777777" w:rsidR="008D2AB8" w:rsidRDefault="006F249D" w:rsidP="008D2AB8">
      <w:pPr>
        <w:ind w:right="-110"/>
        <w:rPr>
          <w:b/>
        </w:rPr>
      </w:pPr>
      <w:r w:rsidRPr="006F249D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466EEF1" w14:textId="77777777" w:rsidR="008D2AB8" w:rsidRDefault="006F249D" w:rsidP="008D2AB8">
      <w:pPr>
        <w:ind w:right="-110"/>
        <w:rPr>
          <w:b/>
        </w:rPr>
      </w:pPr>
      <w:r w:rsidRPr="006F249D">
        <w:rPr>
          <w:b/>
        </w:rPr>
        <w:t>Al. Mickiewicza</w:t>
      </w:r>
      <w:r w:rsidR="008D2AB8">
        <w:rPr>
          <w:b/>
        </w:rPr>
        <w:t xml:space="preserve"> </w:t>
      </w:r>
      <w:r w:rsidRPr="006F249D">
        <w:rPr>
          <w:b/>
        </w:rPr>
        <w:t>30</w:t>
      </w:r>
      <w:r w:rsidR="008D2AB8">
        <w:rPr>
          <w:b/>
        </w:rPr>
        <w:t xml:space="preserve"> </w:t>
      </w:r>
    </w:p>
    <w:p w14:paraId="3BE95C62" w14:textId="77777777" w:rsidR="008D2AB8" w:rsidRDefault="006F249D" w:rsidP="008D2AB8">
      <w:pPr>
        <w:rPr>
          <w:b/>
        </w:rPr>
      </w:pPr>
      <w:r w:rsidRPr="006F249D">
        <w:rPr>
          <w:b/>
        </w:rPr>
        <w:t>30-059</w:t>
      </w:r>
      <w:r w:rsidR="008D2AB8">
        <w:rPr>
          <w:b/>
        </w:rPr>
        <w:t xml:space="preserve"> </w:t>
      </w:r>
      <w:r w:rsidRPr="006F249D">
        <w:rPr>
          <w:b/>
        </w:rPr>
        <w:t>Kraków</w:t>
      </w:r>
      <w:r w:rsidR="008D2AB8">
        <w:rPr>
          <w:b/>
        </w:rPr>
        <w:t xml:space="preserve">,  </w:t>
      </w:r>
    </w:p>
    <w:p w14:paraId="0289E45C" w14:textId="77777777" w:rsidR="008D2AB8" w:rsidRDefault="008D2AB8" w:rsidP="008D2AB8">
      <w:pPr>
        <w:ind w:firstLine="3969"/>
        <w:rPr>
          <w:b/>
        </w:rPr>
      </w:pPr>
    </w:p>
    <w:p w14:paraId="59CD39E6" w14:textId="77194849" w:rsidR="00351F1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F249D" w:rsidRPr="006F249D">
        <w:rPr>
          <w:b/>
        </w:rPr>
        <w:t>Dostawa modularnego spektrometru o wysokiej rozdzielczości do pomiaru fluorescencji cienkich warstw, proszków i cieczy oraz elektroniki do pomiarów czasów życia z kontrolerem do obsługi źródeł światła</w:t>
      </w:r>
      <w:r w:rsidR="00F555CE">
        <w:rPr>
          <w:b/>
        </w:rPr>
        <w:t xml:space="preserve">, </w:t>
      </w:r>
      <w:r>
        <w:t>oferuję realizację przedmiotu zamówienia,</w:t>
      </w:r>
      <w:r w:rsidR="0067257E">
        <w:t xml:space="preserve"> </w:t>
      </w:r>
      <w:r>
        <w:t>zgodnie z zasadami określonymi w specyfikacji warunków zamówienia.</w:t>
      </w:r>
    </w:p>
    <w:p w14:paraId="7638E206" w14:textId="77777777" w:rsidR="00351F18" w:rsidRDefault="00351F18" w:rsidP="008D2AB8">
      <w:pPr>
        <w:widowControl w:val="0"/>
        <w:ind w:right="1"/>
        <w:jc w:val="both"/>
      </w:pPr>
    </w:p>
    <w:p w14:paraId="7E978617" w14:textId="532887E7" w:rsidR="00351F18" w:rsidRPr="00351F18" w:rsidRDefault="00351F18" w:rsidP="008D2AB8">
      <w:pPr>
        <w:widowControl w:val="0"/>
        <w:ind w:right="1"/>
        <w:jc w:val="both"/>
        <w:rPr>
          <w:b/>
          <w:bCs/>
        </w:rPr>
      </w:pPr>
      <w:r w:rsidRPr="00351F18">
        <w:rPr>
          <w:b/>
          <w:bCs/>
          <w:highlight w:val="cyan"/>
        </w:rPr>
        <w:t>Zadanie częściowe nr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67257E" w:rsidRPr="002A16E2" w14:paraId="07A9AA93" w14:textId="77777777" w:rsidTr="005923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022C50" w14:textId="77777777" w:rsidR="0067257E" w:rsidRPr="002A16E2" w:rsidRDefault="0067257E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6AC69D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20524ECD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A5D92E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8970DC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44BB75C6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A1FC34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53778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333DFBF8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F818DB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7DE7981" w14:textId="77777777" w:rsidR="0067257E" w:rsidRPr="002A16E2" w:rsidRDefault="0067257E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1CE80BBA" w14:textId="77777777" w:rsidR="0067257E" w:rsidRPr="002A16E2" w:rsidRDefault="0067257E" w:rsidP="005923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16AB73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9BC1C31" w14:textId="77777777" w:rsidR="0067257E" w:rsidRPr="002A16E2" w:rsidRDefault="0067257E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00924D3C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7257E" w:rsidRPr="002A16E2" w14:paraId="4E411CC9" w14:textId="77777777" w:rsidTr="005923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019097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149EE6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20BBED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D65780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7B29F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BC77E5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506908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DA0D68" w14:textId="77777777" w:rsidR="0067257E" w:rsidRPr="002A16E2" w:rsidRDefault="0067257E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7257E" w:rsidRPr="002A16E2" w14:paraId="46E4D314" w14:textId="77777777" w:rsidTr="005923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FA18DF" w14:textId="77777777" w:rsidR="0067257E" w:rsidRPr="002A16E2" w:rsidRDefault="0067257E" w:rsidP="005923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F249" w14:textId="0DD42179" w:rsidR="0067257E" w:rsidRPr="002A16E2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Komora pomiarowa na próbki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BB1A" w14:textId="77777777" w:rsidR="0067257E" w:rsidRPr="002A16E2" w:rsidRDefault="0067257E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DB374" w14:textId="77777777" w:rsidR="0067257E" w:rsidRPr="002A16E2" w:rsidRDefault="0067257E" w:rsidP="00592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4F44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D3A5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874904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0903D4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67257E" w:rsidRPr="002A16E2" w14:paraId="625CBE04" w14:textId="77777777" w:rsidTr="005923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8271DE" w14:textId="77777777" w:rsidR="0067257E" w:rsidRPr="002A16E2" w:rsidRDefault="0067257E" w:rsidP="005923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360D" w14:textId="5BA2A498" w:rsidR="0067257E" w:rsidRPr="002A16E2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Monochromator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79DA" w14:textId="77777777" w:rsidR="0067257E" w:rsidRPr="002A16E2" w:rsidRDefault="0067257E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536C4D9A" w14:textId="77777777" w:rsidR="0067257E" w:rsidRPr="002A16E2" w:rsidRDefault="0067257E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E9A1" w14:textId="77777777" w:rsidR="0067257E" w:rsidRPr="002A16E2" w:rsidRDefault="0067257E" w:rsidP="00592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4D0C8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55E9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7E8989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F27F5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67257E" w:rsidRPr="002A16E2" w14:paraId="611C76EE" w14:textId="77777777" w:rsidTr="005923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F27B65" w14:textId="77777777" w:rsidR="0067257E" w:rsidRPr="002A16E2" w:rsidRDefault="0067257E" w:rsidP="005923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804C" w14:textId="01C953B9" w:rsidR="0067257E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Detektor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BCB4" w14:textId="77777777" w:rsidR="0067257E" w:rsidRPr="002A16E2" w:rsidRDefault="0067257E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F7BF" w14:textId="5A69E495" w:rsidR="0067257E" w:rsidRDefault="00351F18" w:rsidP="00592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7257E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1043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A4D2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49D4E6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792F68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67257E" w:rsidRPr="002A16E2" w14:paraId="27BCEA26" w14:textId="77777777" w:rsidTr="005923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C0B739C" w14:textId="77777777" w:rsidR="0067257E" w:rsidRDefault="0067257E" w:rsidP="005923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F7C4" w14:textId="2A1E85F5" w:rsidR="0067257E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Oprogramowanie do szyfrowania danych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2114" w14:textId="36ACF0BB" w:rsidR="0067257E" w:rsidRPr="002A16E2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 w:rsidRPr="00351F18">
              <w:rPr>
                <w:bCs/>
                <w:sz w:val="22"/>
                <w:szCs w:val="22"/>
                <w:lang w:eastAsia="zh-CN"/>
              </w:rPr>
              <w:t>Nazwa oferowanego oprogramowania:</w:t>
            </w:r>
            <w:r>
              <w:rPr>
                <w:b/>
                <w:sz w:val="22"/>
                <w:szCs w:val="22"/>
                <w:lang w:eastAsia="zh-CN"/>
              </w:rPr>
              <w:t xml:space="preserve"> …………………</w:t>
            </w:r>
            <w:r>
              <w:rPr>
                <w:b/>
                <w:sz w:val="22"/>
                <w:szCs w:val="22"/>
                <w:lang w:eastAsia="zh-CN"/>
              </w:rPr>
              <w:lastRenderedPageBreak/>
              <w:t>……………………………………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ADF1" w14:textId="21007995" w:rsidR="0067257E" w:rsidRDefault="00351F18" w:rsidP="00592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E0CD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E1AD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889572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DA09F5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67257E" w:rsidRPr="002A16E2" w14:paraId="14773558" w14:textId="77777777" w:rsidTr="0059238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6F8E19" w14:textId="77777777" w:rsidR="0067257E" w:rsidRDefault="0067257E" w:rsidP="00592387">
            <w:pPr>
              <w:ind w:right="425"/>
              <w:rPr>
                <w:sz w:val="22"/>
                <w:szCs w:val="22"/>
              </w:rPr>
            </w:pPr>
          </w:p>
          <w:p w14:paraId="73AB03D6" w14:textId="77777777" w:rsidR="0067257E" w:rsidRDefault="0067257E" w:rsidP="00592387">
            <w:pPr>
              <w:ind w:right="425"/>
              <w:rPr>
                <w:sz w:val="22"/>
                <w:szCs w:val="22"/>
              </w:rPr>
            </w:pPr>
          </w:p>
          <w:p w14:paraId="02BF0FC6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  <w:p w14:paraId="76CCC91C" w14:textId="77777777" w:rsidR="0067257E" w:rsidRDefault="0067257E" w:rsidP="00592387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94C417E" w14:textId="77777777" w:rsidR="0067257E" w:rsidRPr="002A16E2" w:rsidRDefault="0067257E" w:rsidP="00592387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552A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2C516A7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03022C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67257E" w:rsidRPr="002A16E2" w14:paraId="4000FCEE" w14:textId="77777777" w:rsidTr="0059238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461EE6" w14:textId="77777777" w:rsidR="0067257E" w:rsidRPr="002A16E2" w:rsidRDefault="0067257E" w:rsidP="0059238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91C44A7" w14:textId="77777777" w:rsidR="0067257E" w:rsidRPr="002A16E2" w:rsidRDefault="0067257E" w:rsidP="00592387">
            <w:pPr>
              <w:rPr>
                <w:sz w:val="22"/>
                <w:szCs w:val="22"/>
              </w:rPr>
            </w:pPr>
          </w:p>
          <w:p w14:paraId="7C82B878" w14:textId="77777777" w:rsidR="0067257E" w:rsidRPr="002A16E2" w:rsidRDefault="0067257E" w:rsidP="00592387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DEBD2D3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AC9D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1D335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107FBB" w14:textId="77777777" w:rsidR="0067257E" w:rsidRPr="002A16E2" w:rsidRDefault="0067257E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351F18" w:rsidRPr="002A16E2" w14:paraId="5D451098" w14:textId="77777777" w:rsidTr="0059238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23C95A" w14:textId="77777777" w:rsidR="00351F18" w:rsidRPr="002A16E2" w:rsidRDefault="00351F18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0746A" w14:textId="77777777" w:rsidR="00351F18" w:rsidRPr="002A16E2" w:rsidRDefault="00351F18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AEBD82" w14:textId="77777777" w:rsidR="00351F18" w:rsidRPr="002A16E2" w:rsidRDefault="00351F18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A8E425" w14:textId="77777777" w:rsidR="00351F18" w:rsidRPr="002A16E2" w:rsidRDefault="00351F18" w:rsidP="00592387">
            <w:pPr>
              <w:ind w:right="425"/>
              <w:rPr>
                <w:sz w:val="22"/>
                <w:szCs w:val="22"/>
              </w:rPr>
            </w:pPr>
          </w:p>
        </w:tc>
      </w:tr>
      <w:tr w:rsidR="00351F18" w:rsidRPr="002A16E2" w14:paraId="5DCD0139" w14:textId="77777777" w:rsidTr="00560D6F">
        <w:trPr>
          <w:trHeight w:val="163"/>
        </w:trPr>
        <w:tc>
          <w:tcPr>
            <w:tcW w:w="9975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F47AA" w14:textId="2B1540E4" w:rsidR="00351F18" w:rsidRPr="00351F18" w:rsidRDefault="00351F18" w:rsidP="00592387">
            <w:pPr>
              <w:ind w:right="425"/>
              <w:rPr>
                <w:b/>
                <w:bCs/>
                <w:sz w:val="22"/>
                <w:szCs w:val="22"/>
              </w:rPr>
            </w:pPr>
            <w:r w:rsidRPr="00351F18">
              <w:rPr>
                <w:b/>
                <w:bCs/>
                <w:sz w:val="22"/>
                <w:szCs w:val="22"/>
                <w:highlight w:val="cyan"/>
              </w:rPr>
              <w:t>Zadanie częściowe nr 2</w:t>
            </w:r>
          </w:p>
        </w:tc>
      </w:tr>
      <w:tr w:rsidR="00351F18" w:rsidRPr="002A16E2" w14:paraId="1566A942" w14:textId="77777777" w:rsidTr="005923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DDCA2E" w14:textId="77777777" w:rsidR="00351F18" w:rsidRPr="002A16E2" w:rsidRDefault="00351F18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A22C8A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D937E34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5D6316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AF26CD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1D7037DA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1B7491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53DEBB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61946FBE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8FB4A0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2211277B" w14:textId="77777777" w:rsidR="00351F18" w:rsidRPr="002A16E2" w:rsidRDefault="00351F18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07246CDC" w14:textId="77777777" w:rsidR="00351F18" w:rsidRPr="002A16E2" w:rsidRDefault="00351F18" w:rsidP="0059238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B70D8DD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33C5ED1" w14:textId="77777777" w:rsidR="00351F18" w:rsidRPr="002A16E2" w:rsidRDefault="00351F18" w:rsidP="00592387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E0E4B2C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51F18" w:rsidRPr="002A16E2" w14:paraId="6F3F8A97" w14:textId="77777777" w:rsidTr="0059238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780D63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A66295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20E33E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BA97C5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5D16AA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3B5725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68AE2AF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9272EE9" w14:textId="77777777" w:rsidR="00351F18" w:rsidRPr="002A16E2" w:rsidRDefault="00351F18" w:rsidP="00592387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51F18" w:rsidRPr="002A16E2" w14:paraId="541B48C1" w14:textId="77777777" w:rsidTr="00351F1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B4BD10" w14:textId="77777777" w:rsidR="00351F18" w:rsidRPr="002A16E2" w:rsidRDefault="00351F18" w:rsidP="0059238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C5F28A" w14:textId="477B770C" w:rsidR="00351F18" w:rsidRPr="002A16E2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Elektronika do pomiarów czasów życia z kontrolerem do obsługi źródeł światła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F68F57" w14:textId="77777777" w:rsidR="00351F18" w:rsidRPr="002A16E2" w:rsidRDefault="00351F18" w:rsidP="00592387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E5FC82" w14:textId="77777777" w:rsidR="00351F18" w:rsidRPr="002A16E2" w:rsidRDefault="00351F18" w:rsidP="005923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14E378" w14:textId="77777777" w:rsidR="00351F18" w:rsidRPr="002A16E2" w:rsidRDefault="00351F18" w:rsidP="0059238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66716B5" w14:textId="77777777" w:rsidR="00351F18" w:rsidRPr="002A16E2" w:rsidRDefault="00351F18" w:rsidP="00592387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BDF0CB9" w14:textId="77777777" w:rsidR="00351F18" w:rsidRPr="002A16E2" w:rsidRDefault="00351F18" w:rsidP="00592387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F8066C" w14:textId="77777777" w:rsidR="00351F18" w:rsidRPr="002A16E2" w:rsidRDefault="00351F18" w:rsidP="00592387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0F401B1" w14:textId="77777777" w:rsidR="0067257E" w:rsidRDefault="0067257E" w:rsidP="0067257E">
      <w:pPr>
        <w:rPr>
          <w:i/>
          <w:iCs/>
          <w:sz w:val="22"/>
          <w:szCs w:val="22"/>
        </w:rPr>
      </w:pPr>
    </w:p>
    <w:p w14:paraId="4BF36087" w14:textId="77777777" w:rsidR="008D2AB8" w:rsidRDefault="008D2AB8" w:rsidP="008D2AB8">
      <w:pPr>
        <w:tabs>
          <w:tab w:val="right" w:pos="9000"/>
        </w:tabs>
      </w:pPr>
    </w:p>
    <w:p w14:paraId="2BEFC748" w14:textId="6FDAF859" w:rsidR="008D2AB8" w:rsidRPr="00ED6A84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D6A84">
        <w:rPr>
          <w:b/>
        </w:rPr>
        <w:t xml:space="preserve">Termin realizacji umowy: </w:t>
      </w:r>
    </w:p>
    <w:p w14:paraId="3E7667F1" w14:textId="53DB504C" w:rsidR="00FC3710" w:rsidRPr="00ED6A84" w:rsidRDefault="00FC3710" w:rsidP="008D2AB8">
      <w:pPr>
        <w:widowControl w:val="0"/>
        <w:spacing w:line="360" w:lineRule="auto"/>
        <w:ind w:right="1"/>
        <w:jc w:val="both"/>
        <w:rPr>
          <w:b/>
        </w:rPr>
      </w:pPr>
      <w:r w:rsidRPr="00ED6A84">
        <w:rPr>
          <w:b/>
        </w:rPr>
        <w:t>- zadanie częściowe nr 1 –</w:t>
      </w:r>
      <w:r w:rsidR="00ED6A84" w:rsidRPr="00ED6A84">
        <w:rPr>
          <w:b/>
        </w:rPr>
        <w:t xml:space="preserve"> do 196 dni od daty podpisania umowy</w:t>
      </w:r>
    </w:p>
    <w:p w14:paraId="24E55C16" w14:textId="42F2C69E" w:rsidR="00FC3710" w:rsidRDefault="00FC3710" w:rsidP="008D2AB8">
      <w:pPr>
        <w:widowControl w:val="0"/>
        <w:spacing w:line="360" w:lineRule="auto"/>
        <w:ind w:right="1"/>
        <w:jc w:val="both"/>
      </w:pPr>
      <w:r w:rsidRPr="00ED6A84">
        <w:rPr>
          <w:b/>
        </w:rPr>
        <w:t xml:space="preserve">- zadanie częściowe nr 2 </w:t>
      </w:r>
      <w:r w:rsidR="00ED6A84" w:rsidRPr="00ED6A84">
        <w:rPr>
          <w:b/>
        </w:rPr>
        <w:t>– do 196 dni od daty podpisania umowy.</w:t>
      </w:r>
    </w:p>
    <w:p w14:paraId="0318B6F5" w14:textId="77777777" w:rsidR="00705059" w:rsidRDefault="00705059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4551F3B" w14:textId="77777777" w:rsidR="00FC3710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</w:p>
    <w:p w14:paraId="28BCD838" w14:textId="2704CB9E" w:rsidR="008D2AB8" w:rsidRDefault="00FC3710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- zadanie częściowe nr 1 - </w:t>
      </w:r>
      <w:r w:rsidR="008D2AB8" w:rsidRPr="00FB1B4F">
        <w:t xml:space="preserve"> </w:t>
      </w:r>
      <w:r w:rsidR="008D2AB8" w:rsidRPr="00351F18">
        <w:rPr>
          <w:b/>
          <w:bCs/>
        </w:rPr>
        <w:t>…………</w:t>
      </w:r>
      <w:r w:rsidR="00351F18" w:rsidRPr="00351F18">
        <w:rPr>
          <w:b/>
          <w:bCs/>
        </w:rPr>
        <w:t xml:space="preserve"> miesięcy</w:t>
      </w:r>
      <w:r w:rsidR="00351F18">
        <w:t xml:space="preserve"> </w:t>
      </w:r>
      <w:r w:rsidR="008D2AB8" w:rsidRPr="00F7601E">
        <w:rPr>
          <w:highlight w:val="yellow"/>
        </w:rPr>
        <w:t>(</w:t>
      </w:r>
      <w:r w:rsidR="008D2AB8" w:rsidRPr="0022732C">
        <w:rPr>
          <w:i/>
          <w:highlight w:val="yellow"/>
        </w:rPr>
        <w:t>kryterium oceny ofert)</w:t>
      </w:r>
    </w:p>
    <w:p w14:paraId="524EB0E0" w14:textId="38287200" w:rsidR="00FC3710" w:rsidRDefault="00FC3710" w:rsidP="00FC3710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- zadanie częściowe nr 2 </w:t>
      </w:r>
      <w:r w:rsidRPr="00F7601E">
        <w:rPr>
          <w:b/>
        </w:rPr>
        <w:t>-  …………</w:t>
      </w:r>
      <w:r w:rsidR="00351F18" w:rsidRPr="00F7601E">
        <w:rPr>
          <w:b/>
        </w:rPr>
        <w:t xml:space="preserve"> miesięcy</w:t>
      </w:r>
      <w:r w:rsidR="00351F18">
        <w:t xml:space="preserve"> </w:t>
      </w:r>
      <w:r w:rsidRPr="00F7601E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B2E1146" w14:textId="77777777" w:rsidR="00FC3710" w:rsidRDefault="00FC3710" w:rsidP="008D2AB8">
      <w:pPr>
        <w:widowControl w:val="0"/>
        <w:spacing w:line="360" w:lineRule="auto"/>
        <w:ind w:right="1"/>
        <w:jc w:val="both"/>
        <w:rPr>
          <w:b/>
        </w:rPr>
      </w:pPr>
    </w:p>
    <w:p w14:paraId="6FBFA59F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641B754" w14:textId="5F68E81D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A7305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222E104" w14:textId="77777777" w:rsidR="008D2AB8" w:rsidRDefault="008D2AB8" w:rsidP="008D2AB8">
      <w:pPr>
        <w:jc w:val="both"/>
        <w:rPr>
          <w:sz w:val="18"/>
          <w:szCs w:val="18"/>
        </w:rPr>
      </w:pPr>
    </w:p>
    <w:p w14:paraId="4E1A3299" w14:textId="70E92FEF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831BB2D" w14:textId="77777777" w:rsidR="00940086" w:rsidRDefault="00940086" w:rsidP="00940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6E6932D" w14:textId="77777777" w:rsidR="00940086" w:rsidRDefault="00940086" w:rsidP="00940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57397EC" w14:textId="77777777" w:rsidR="00940086" w:rsidRDefault="00940086" w:rsidP="009400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982D78" w14:textId="77777777" w:rsidR="00940086" w:rsidRDefault="00940086" w:rsidP="009400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1554CB" w14:textId="77777777" w:rsidR="00940086" w:rsidRDefault="00940086" w:rsidP="0094008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62E7DB" w14:textId="77777777" w:rsidR="00940086" w:rsidRDefault="00940086" w:rsidP="00940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40086" w14:paraId="1E76BCF8" w14:textId="77777777" w:rsidTr="0094008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59CEA" w14:textId="77777777" w:rsidR="00940086" w:rsidRDefault="009400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1AD7A" w14:textId="77777777" w:rsidR="00940086" w:rsidRDefault="009400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78A8ED85" w14:textId="77777777" w:rsidR="00940086" w:rsidRDefault="009400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CFD1C" w14:textId="77777777" w:rsidR="00940086" w:rsidRDefault="009400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40086" w14:paraId="67F14323" w14:textId="77777777" w:rsidTr="009400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C267F" w14:textId="77777777" w:rsidR="00940086" w:rsidRDefault="00940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DBD04" w14:textId="77777777" w:rsidR="00940086" w:rsidRDefault="009400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904FD" w14:textId="77777777" w:rsidR="00940086" w:rsidRDefault="009400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40086" w14:paraId="5130F289" w14:textId="77777777" w:rsidTr="0094008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97EC4" w14:textId="77777777" w:rsidR="00940086" w:rsidRDefault="00940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0F201" w14:textId="77777777" w:rsidR="00940086" w:rsidRDefault="009400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0F12C" w14:textId="77777777" w:rsidR="00940086" w:rsidRDefault="0094008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DD54B88" w14:textId="77777777" w:rsidR="00940086" w:rsidRDefault="00940086" w:rsidP="009400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ABF9179" w14:textId="77777777" w:rsidR="00940086" w:rsidRDefault="00940086" w:rsidP="0094008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23CAC79" w14:textId="77777777" w:rsidR="00940086" w:rsidRDefault="00940086" w:rsidP="00940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6CB14571" w14:textId="77777777" w:rsidR="00940086" w:rsidRDefault="00940086" w:rsidP="0094008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7C1F5B0" w14:textId="77777777" w:rsidR="00940086" w:rsidRDefault="00940086" w:rsidP="0094008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6FB589A" w14:textId="77777777" w:rsidR="00940086" w:rsidRDefault="00940086" w:rsidP="009400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382C27E" w14:textId="77777777" w:rsidR="00940086" w:rsidRDefault="00940086" w:rsidP="0094008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A6C3E9C" w14:textId="77777777" w:rsidR="00940086" w:rsidRDefault="00940086" w:rsidP="009400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5AA8A2F" w14:textId="77777777" w:rsidR="00940086" w:rsidRDefault="00940086" w:rsidP="00940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A843106" w14:textId="77777777" w:rsidR="00940086" w:rsidRDefault="00940086" w:rsidP="00940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C598813" w14:textId="77777777" w:rsidR="00940086" w:rsidRDefault="00940086" w:rsidP="00940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C61307" w14:textId="77777777" w:rsidR="00940086" w:rsidRDefault="00940086" w:rsidP="00940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6D4AA05" w14:textId="77777777" w:rsidR="00940086" w:rsidRDefault="00940086" w:rsidP="00940086">
      <w:pPr>
        <w:rPr>
          <w:sz w:val="22"/>
          <w:szCs w:val="22"/>
        </w:rPr>
      </w:pPr>
    </w:p>
    <w:p w14:paraId="478B3751" w14:textId="77777777" w:rsidR="00940086" w:rsidRDefault="00940086" w:rsidP="00940086">
      <w:pPr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3CE0D5DE" w14:textId="77777777" w:rsidR="00940086" w:rsidRDefault="00940086" w:rsidP="00FE545C">
      <w:pPr>
        <w:rPr>
          <w:b/>
          <w:sz w:val="22"/>
          <w:szCs w:val="22"/>
          <w:u w:val="single"/>
        </w:rPr>
      </w:pPr>
    </w:p>
    <w:sectPr w:rsidR="009400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BCC29" w14:textId="77777777" w:rsidR="00AD0C6A" w:rsidRDefault="00AD0C6A">
      <w:r>
        <w:separator/>
      </w:r>
    </w:p>
  </w:endnote>
  <w:endnote w:type="continuationSeparator" w:id="0">
    <w:p w14:paraId="11CF7B4C" w14:textId="77777777" w:rsidR="00AD0C6A" w:rsidRDefault="00AD0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319BC" w14:textId="77777777" w:rsidR="006F249D" w:rsidRDefault="006F24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F43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D8474" w14:textId="77777777" w:rsidR="006F249D" w:rsidRDefault="006F24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760CC" w14:textId="77777777" w:rsidR="00AD0C6A" w:rsidRDefault="00AD0C6A">
      <w:r>
        <w:separator/>
      </w:r>
    </w:p>
  </w:footnote>
  <w:footnote w:type="continuationSeparator" w:id="0">
    <w:p w14:paraId="35CEBE5E" w14:textId="77777777" w:rsidR="00AD0C6A" w:rsidRDefault="00AD0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AD58" w14:textId="77777777" w:rsidR="006F249D" w:rsidRDefault="006F2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137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83DC2" w14:textId="77777777" w:rsidR="006F249D" w:rsidRDefault="006F24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0C6A"/>
    <w:rsid w:val="00012286"/>
    <w:rsid w:val="00071CCC"/>
    <w:rsid w:val="000B731D"/>
    <w:rsid w:val="000D6134"/>
    <w:rsid w:val="000E09C7"/>
    <w:rsid w:val="000F6589"/>
    <w:rsid w:val="00106636"/>
    <w:rsid w:val="001123B2"/>
    <w:rsid w:val="00116EC6"/>
    <w:rsid w:val="001801DD"/>
    <w:rsid w:val="001D4612"/>
    <w:rsid w:val="00207E98"/>
    <w:rsid w:val="002723B0"/>
    <w:rsid w:val="00315A4A"/>
    <w:rsid w:val="00351F1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7257E"/>
    <w:rsid w:val="006815F6"/>
    <w:rsid w:val="006F249D"/>
    <w:rsid w:val="00705059"/>
    <w:rsid w:val="007748F0"/>
    <w:rsid w:val="007A4321"/>
    <w:rsid w:val="00833933"/>
    <w:rsid w:val="00853083"/>
    <w:rsid w:val="008B2F0C"/>
    <w:rsid w:val="008B4928"/>
    <w:rsid w:val="008D2AB8"/>
    <w:rsid w:val="008F1C66"/>
    <w:rsid w:val="00940086"/>
    <w:rsid w:val="00970FE4"/>
    <w:rsid w:val="00A0022B"/>
    <w:rsid w:val="00A346FE"/>
    <w:rsid w:val="00A47B4D"/>
    <w:rsid w:val="00A83018"/>
    <w:rsid w:val="00AA7305"/>
    <w:rsid w:val="00AD0C6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D6A84"/>
    <w:rsid w:val="00F00591"/>
    <w:rsid w:val="00F51688"/>
    <w:rsid w:val="00F53146"/>
    <w:rsid w:val="00F555CE"/>
    <w:rsid w:val="00F7601E"/>
    <w:rsid w:val="00F91018"/>
    <w:rsid w:val="00FA0F30"/>
    <w:rsid w:val="00FA51A4"/>
    <w:rsid w:val="00FC371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F0C53"/>
  <w15:chartTrackingRefBased/>
  <w15:docId w15:val="{7212FB35-E59A-418E-8B79-422F8CC1E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40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3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624</Words>
  <Characters>4792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2021-09-23T09:11:00Z</dcterms:created>
  <dcterms:modified xsi:type="dcterms:W3CDTF">2021-09-23T10:48:00Z</dcterms:modified>
</cp:coreProperties>
</file>