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17BB7" w:rsidP="00A74EAF">
      <w:pPr>
        <w:spacing w:after="240"/>
        <w:jc w:val="right"/>
        <w:rPr>
          <w:sz w:val="22"/>
          <w:szCs w:val="22"/>
        </w:rPr>
      </w:pPr>
      <w:bookmarkStart w:id="0" w:name="_Hlk53520193"/>
      <w:r w:rsidRPr="00A17BB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17BB7">
        <w:rPr>
          <w:sz w:val="22"/>
          <w:szCs w:val="22"/>
        </w:rPr>
        <w:t>2021-10-06</w:t>
      </w:r>
    </w:p>
    <w:p w:rsidR="00A17BB7" w:rsidRPr="00A17BB7" w:rsidRDefault="00A17BB7" w:rsidP="00FB7F50">
      <w:pPr>
        <w:spacing w:after="40"/>
        <w:rPr>
          <w:b/>
          <w:bCs/>
          <w:sz w:val="22"/>
          <w:szCs w:val="22"/>
        </w:rPr>
      </w:pPr>
      <w:r w:rsidRPr="00A17BB7">
        <w:rPr>
          <w:b/>
          <w:bCs/>
          <w:sz w:val="22"/>
          <w:szCs w:val="22"/>
        </w:rPr>
        <w:t>Politechnika Rzeszowska</w:t>
      </w:r>
    </w:p>
    <w:p w:rsidR="00FB7F50" w:rsidRPr="002245BE" w:rsidRDefault="00A17BB7" w:rsidP="00FB7F50">
      <w:pPr>
        <w:spacing w:after="40"/>
        <w:rPr>
          <w:b/>
          <w:bCs/>
          <w:sz w:val="22"/>
          <w:szCs w:val="22"/>
        </w:rPr>
      </w:pPr>
      <w:r w:rsidRPr="00A17BB7">
        <w:rPr>
          <w:b/>
          <w:bCs/>
          <w:sz w:val="22"/>
          <w:szCs w:val="22"/>
        </w:rPr>
        <w:t>Dział Zamówień Publicznych</w:t>
      </w:r>
    </w:p>
    <w:p w:rsidR="00FB7F50" w:rsidRPr="002245BE" w:rsidRDefault="00A17BB7" w:rsidP="00FB7F50">
      <w:pPr>
        <w:rPr>
          <w:sz w:val="22"/>
          <w:szCs w:val="22"/>
        </w:rPr>
      </w:pPr>
      <w:r w:rsidRPr="00A17BB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17BB7">
        <w:rPr>
          <w:sz w:val="22"/>
          <w:szCs w:val="22"/>
        </w:rPr>
        <w:t>12</w:t>
      </w:r>
    </w:p>
    <w:p w:rsidR="00FB7F50" w:rsidRPr="002245BE" w:rsidRDefault="00A17BB7" w:rsidP="00FB7F50">
      <w:pPr>
        <w:rPr>
          <w:sz w:val="22"/>
          <w:szCs w:val="22"/>
        </w:rPr>
      </w:pPr>
      <w:r w:rsidRPr="00A17BB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17BB7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17BB7" w:rsidRPr="00607F9B" w:rsidTr="002E5AE7">
        <w:trPr>
          <w:trHeight w:val="638"/>
        </w:trPr>
        <w:tc>
          <w:tcPr>
            <w:tcW w:w="959" w:type="dxa"/>
            <w:shd w:val="clear" w:color="auto" w:fill="auto"/>
          </w:tcPr>
          <w:p w:rsidR="00A17BB7" w:rsidRPr="00607F9B" w:rsidRDefault="00A17BB7" w:rsidP="002E5A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7BB7" w:rsidRPr="00607F9B" w:rsidRDefault="00A17BB7" w:rsidP="002E5A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7BB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7BB7">
              <w:rPr>
                <w:b/>
                <w:bCs/>
                <w:sz w:val="22"/>
                <w:szCs w:val="22"/>
              </w:rPr>
              <w:t>Wykonanie 5 stanowisk postojowych dla samochodów osobowych, w tym 1 miejsce dla pojazdu osoby niepełnosprawnej obok budynku H Politechniki Rzeszowskiej w ramach zadania inwestycyjnego pn.: „Budowa miejsc postojowych na terenie Uczelni”.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7BB7">
              <w:rPr>
                <w:b/>
                <w:sz w:val="22"/>
                <w:szCs w:val="22"/>
              </w:rPr>
              <w:t>NA/O/229/2021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17BB7" w:rsidRPr="00A17BB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17BB7" w:rsidRPr="00A17BB7">
        <w:rPr>
          <w:b/>
          <w:sz w:val="22"/>
          <w:szCs w:val="22"/>
        </w:rPr>
        <w:t>Politechnika Rzeszowska</w:t>
      </w:r>
    </w:p>
    <w:p w:rsidR="008642B3" w:rsidRDefault="00A17BB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17BB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17BB7" w:rsidTr="002E5AE7">
        <w:trPr>
          <w:cantSplit/>
        </w:trPr>
        <w:tc>
          <w:tcPr>
            <w:tcW w:w="10150" w:type="dxa"/>
          </w:tcPr>
          <w:p w:rsidR="00A17BB7" w:rsidRPr="00D26ED6" w:rsidRDefault="00A17BB7" w:rsidP="002E5AE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17BB7">
              <w:rPr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A17BB7">
              <w:rPr>
                <w:b/>
                <w:sz w:val="22"/>
                <w:szCs w:val="22"/>
              </w:rPr>
              <w:t>Produkcyjno</w:t>
            </w:r>
            <w:proofErr w:type="spellEnd"/>
            <w:r w:rsidRPr="00A17BB7">
              <w:rPr>
                <w:b/>
                <w:sz w:val="22"/>
                <w:szCs w:val="22"/>
              </w:rPr>
              <w:t xml:space="preserve"> Usługowo Handlowe BMK Bogusław Krzaczyński</w:t>
            </w:r>
          </w:p>
          <w:p w:rsidR="00A17BB7" w:rsidRPr="009F0E5C" w:rsidRDefault="00A17BB7" w:rsidP="002E5AE7">
            <w:pPr>
              <w:jc w:val="both"/>
              <w:rPr>
                <w:bCs/>
                <w:sz w:val="22"/>
                <w:szCs w:val="22"/>
              </w:rPr>
            </w:pPr>
            <w:r w:rsidRPr="00A17BB7">
              <w:rPr>
                <w:bCs/>
                <w:sz w:val="22"/>
                <w:szCs w:val="22"/>
              </w:rPr>
              <w:t>Cicha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7BB7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17BB7">
              <w:rPr>
                <w:bCs/>
                <w:sz w:val="22"/>
                <w:szCs w:val="22"/>
              </w:rPr>
              <w:t>/2</w:t>
            </w:r>
          </w:p>
          <w:p w:rsidR="00A17BB7" w:rsidRPr="009F0E5C" w:rsidRDefault="00A17BB7" w:rsidP="002E5AE7">
            <w:pPr>
              <w:jc w:val="both"/>
              <w:rPr>
                <w:bCs/>
                <w:sz w:val="22"/>
                <w:szCs w:val="22"/>
              </w:rPr>
            </w:pPr>
            <w:r w:rsidRPr="00A17BB7">
              <w:rPr>
                <w:bCs/>
                <w:sz w:val="22"/>
                <w:szCs w:val="22"/>
              </w:rPr>
              <w:t>35-326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17BB7">
              <w:rPr>
                <w:bCs/>
                <w:sz w:val="22"/>
                <w:szCs w:val="22"/>
              </w:rPr>
              <w:t>Rzeszów</w:t>
            </w:r>
          </w:p>
          <w:p w:rsidR="00A17BB7" w:rsidRPr="00D26ED6" w:rsidRDefault="00A17BB7" w:rsidP="002E5A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17BB7" w:rsidRPr="00D26ED6" w:rsidRDefault="00A17BB7" w:rsidP="002E5AE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17BB7">
              <w:rPr>
                <w:sz w:val="22"/>
                <w:szCs w:val="22"/>
              </w:rPr>
              <w:t>Wykonanie 5 stanowisk postojowych dla samochodów osobowych, w tym 1 miejsce dla pojazdu osoby niepełnosprawnej obok budynku H Politechniki Rzeszowskiej w ramach zadania inwestycyjnego pn.: „Budowa miejsc postojowych na terenie Uczelni”.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17BB7">
              <w:rPr>
                <w:b/>
                <w:sz w:val="22"/>
                <w:szCs w:val="22"/>
              </w:rPr>
              <w:t>34 751.84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17BB7" w:rsidRPr="00D26ED6" w:rsidRDefault="00A17BB7" w:rsidP="002E5A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17BB7" w:rsidRDefault="00A17BB7" w:rsidP="002E5A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17BB7">
              <w:t>najkorzystniejsza oferta wg przyjętych kryteriów</w:t>
            </w:r>
          </w:p>
        </w:tc>
      </w:tr>
    </w:tbl>
    <w:p w:rsidR="003A0AFC" w:rsidRPr="00756CDA" w:rsidRDefault="00C8239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513"/>
        <w:gridCol w:w="1701"/>
      </w:tblGrid>
      <w:tr w:rsidR="00C82390" w:rsidTr="00C82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390" w:rsidRPr="00C82390" w:rsidRDefault="00C823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Nr oferty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390" w:rsidRPr="00C82390" w:rsidRDefault="00C823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390" w:rsidRPr="00C82390" w:rsidRDefault="00C823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Cena oferty</w:t>
            </w:r>
          </w:p>
        </w:tc>
      </w:tr>
      <w:tr w:rsidR="00C82390" w:rsidTr="00C82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390" w:rsidRPr="00C82390" w:rsidRDefault="00C823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390" w:rsidRPr="00C82390" w:rsidRDefault="00C82390">
            <w:pPr>
              <w:spacing w:before="40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 xml:space="preserve">Przedsiębiorstwo </w:t>
            </w:r>
            <w:proofErr w:type="spellStart"/>
            <w:r w:rsidRPr="00C82390">
              <w:rPr>
                <w:sz w:val="22"/>
                <w:szCs w:val="22"/>
              </w:rPr>
              <w:t>Produkcyjno</w:t>
            </w:r>
            <w:proofErr w:type="spellEnd"/>
            <w:r w:rsidRPr="00C82390">
              <w:rPr>
                <w:sz w:val="22"/>
                <w:szCs w:val="22"/>
              </w:rPr>
              <w:t xml:space="preserve"> Usługowo Handlowe BMK Bogusław Krzaczyński</w:t>
            </w:r>
          </w:p>
          <w:p w:rsidR="00C82390" w:rsidRPr="00C82390" w:rsidRDefault="00C82390">
            <w:pPr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 xml:space="preserve">Cicha 14/2 </w:t>
            </w:r>
          </w:p>
          <w:p w:rsidR="00C82390" w:rsidRPr="00C82390" w:rsidRDefault="00C82390">
            <w:pPr>
              <w:spacing w:after="40"/>
              <w:jc w:val="both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35-326 Rzeszów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390" w:rsidRPr="00C82390" w:rsidRDefault="00C8239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34 751.84 zł</w:t>
            </w:r>
          </w:p>
        </w:tc>
      </w:tr>
      <w:tr w:rsidR="00C82390" w:rsidTr="00C82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390" w:rsidRPr="00C82390" w:rsidRDefault="00C8239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390" w:rsidRPr="00C82390" w:rsidRDefault="00C82390">
            <w:pPr>
              <w:spacing w:before="40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ART-REM Artur Ziemniak</w:t>
            </w:r>
          </w:p>
          <w:p w:rsidR="00C82390" w:rsidRPr="00C82390" w:rsidRDefault="00C82390">
            <w:pPr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 xml:space="preserve">Zgłobień 522 </w:t>
            </w:r>
          </w:p>
          <w:p w:rsidR="00C82390" w:rsidRPr="00C82390" w:rsidRDefault="00C82390">
            <w:pPr>
              <w:spacing w:after="40"/>
              <w:jc w:val="both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36-046 Zgłobień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390" w:rsidRPr="00C82390" w:rsidRDefault="00C8239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82390">
              <w:rPr>
                <w:sz w:val="22"/>
                <w:szCs w:val="22"/>
              </w:rPr>
              <w:t>36 654.00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C82390" w:rsidRDefault="00B464D3" w:rsidP="00C82390">
      <w:pPr>
        <w:spacing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82390" w:rsidSect="00C823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56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AF1" w:rsidRDefault="00E10AF1">
      <w:r>
        <w:separator/>
      </w:r>
    </w:p>
  </w:endnote>
  <w:endnote w:type="continuationSeparator" w:id="0">
    <w:p w:rsidR="00E10AF1" w:rsidRDefault="00E1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AF1" w:rsidRDefault="00E10AF1">
      <w:r>
        <w:separator/>
      </w:r>
    </w:p>
  </w:footnote>
  <w:footnote w:type="continuationSeparator" w:id="0">
    <w:p w:rsidR="00E10AF1" w:rsidRDefault="00E10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AF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BB7"/>
    <w:rsid w:val="00A17CDB"/>
    <w:rsid w:val="00A74EAF"/>
    <w:rsid w:val="00AA02AC"/>
    <w:rsid w:val="00B32D12"/>
    <w:rsid w:val="00B464D3"/>
    <w:rsid w:val="00B8185B"/>
    <w:rsid w:val="00BD2174"/>
    <w:rsid w:val="00C423DD"/>
    <w:rsid w:val="00C60D7B"/>
    <w:rsid w:val="00C65E53"/>
    <w:rsid w:val="00C82390"/>
    <w:rsid w:val="00CA0B33"/>
    <w:rsid w:val="00CA3511"/>
    <w:rsid w:val="00D01E5B"/>
    <w:rsid w:val="00D04203"/>
    <w:rsid w:val="00D26ED6"/>
    <w:rsid w:val="00D42C90"/>
    <w:rsid w:val="00D8427E"/>
    <w:rsid w:val="00E10AF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03F08-AD15-4F16-BEE3-80B91EE1F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4</cp:revision>
  <cp:lastPrinted>2021-10-06T10:29:00Z</cp:lastPrinted>
  <dcterms:created xsi:type="dcterms:W3CDTF">2021-10-06T10:26:00Z</dcterms:created>
  <dcterms:modified xsi:type="dcterms:W3CDTF">2021-10-06T10:29:00Z</dcterms:modified>
</cp:coreProperties>
</file>