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554A9E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D47F65" w:rsidRPr="00D47F65">
        <w:rPr>
          <w:b/>
        </w:rPr>
        <w:t>NA/O/2</w:t>
      </w:r>
      <w:r w:rsidR="00554A9E">
        <w:rPr>
          <w:b/>
          <w:lang w:val="pl-PL"/>
        </w:rPr>
        <w:t>49</w:t>
      </w:r>
      <w:r w:rsidR="00D47F65" w:rsidRPr="00D47F65">
        <w:rPr>
          <w:b/>
        </w:rPr>
        <w:t>/2021</w:t>
      </w:r>
      <w:r>
        <w:rPr>
          <w:b/>
          <w:lang w:val="pl-PL"/>
        </w:rPr>
        <w:t xml:space="preserve"> </w:t>
      </w:r>
      <w:r w:rsidR="00D47F65" w:rsidRPr="00D47F65">
        <w:rPr>
          <w:lang w:val="pl-PL"/>
        </w:rPr>
        <w:t>Rzeszów</w:t>
      </w:r>
      <w:r w:rsidR="00211900" w:rsidRPr="003209A8">
        <w:t xml:space="preserve">, </w:t>
      </w:r>
      <w:r w:rsidR="00D47F65" w:rsidRPr="00D47F65">
        <w:t>2021-</w:t>
      </w:r>
      <w:r w:rsidR="00554A9E">
        <w:rPr>
          <w:lang w:val="pl-PL"/>
        </w:rPr>
        <w:t>10</w:t>
      </w:r>
      <w:r w:rsidR="00D47F65" w:rsidRPr="00D47F65">
        <w:t>-</w:t>
      </w:r>
      <w:r w:rsidR="00554A9E">
        <w:rPr>
          <w:lang w:val="pl-PL"/>
        </w:rPr>
        <w:t>06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D47F65" w:rsidRPr="00D47F65">
        <w:t>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47F65" w:rsidP="00583EF9">
      <w:pPr>
        <w:spacing w:line="360" w:lineRule="auto"/>
        <w:rPr>
          <w:b/>
        </w:rPr>
      </w:pPr>
      <w:r w:rsidRPr="00D47F65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47F6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D47F6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47F6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9C383A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9C383A">
        <w:rPr>
          <w:rFonts w:ascii="Times New Roman" w:hAnsi="Times New Roman"/>
          <w:sz w:val="24"/>
        </w:rPr>
        <w:t>.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9"/>
      </w:tblGrid>
      <w:tr w:rsidR="009C383A" w:rsidTr="009C383A">
        <w:tc>
          <w:tcPr>
            <w:tcW w:w="9209" w:type="dxa"/>
            <w:shd w:val="clear" w:color="auto" w:fill="F3F3F3"/>
            <w:vAlign w:val="center"/>
          </w:tcPr>
          <w:p w:rsidR="009C383A" w:rsidRPr="00CA0351" w:rsidRDefault="009C383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C383A" w:rsidTr="009C383A">
        <w:tc>
          <w:tcPr>
            <w:tcW w:w="9209" w:type="dxa"/>
          </w:tcPr>
          <w:p w:rsidR="009C383A" w:rsidRDefault="009C383A" w:rsidP="00F544E2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47F65">
              <w:t>Dostawa przetwornika sześcioosiowego sił i momentów</w:t>
            </w:r>
          </w:p>
          <w:p w:rsidR="009C383A" w:rsidRDefault="009C383A" w:rsidP="00F544E2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47F65">
              <w:t>38424000-3 - Urządzenia pomiarowe i sterujące</w:t>
            </w:r>
            <w:r>
              <w:t xml:space="preserve"> </w:t>
            </w:r>
          </w:p>
          <w:p w:rsidR="009C383A" w:rsidRDefault="009C383A" w:rsidP="00F544E2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 xml:space="preserve"> – średnica przetwornika nie większa nić 20 mm, długość nie większa niż 20 mm,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>- zakresy pomiarowe (kalibracja metryczna):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>siły X, Y, Z każda składowa nie mniej niż 50 N (przeciążalność nie mniej niż 200 N)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 xml:space="preserve">momenty X, Y, Z każda składowa nie mniej niż 0.5 </w:t>
            </w:r>
            <w:proofErr w:type="spellStart"/>
            <w:r w:rsidRPr="00D47F65">
              <w:t>Nm</w:t>
            </w:r>
            <w:proofErr w:type="spellEnd"/>
            <w:r w:rsidRPr="00D47F65">
              <w:t xml:space="preserve"> (przeciążalność nie mniej niż 1.5 </w:t>
            </w:r>
            <w:proofErr w:type="spellStart"/>
            <w:r w:rsidRPr="00D47F65">
              <w:t>Nm</w:t>
            </w:r>
            <w:proofErr w:type="spellEnd"/>
            <w:r w:rsidRPr="00D47F65">
              <w:t>)</w:t>
            </w:r>
          </w:p>
          <w:p w:rsidR="009C383A" w:rsidRPr="00D47F65" w:rsidRDefault="009C383A" w:rsidP="00F544E2">
            <w:pPr>
              <w:spacing w:after="120"/>
              <w:jc w:val="both"/>
            </w:pPr>
            <w:r w:rsidRPr="00D47F65">
              <w:t>- dane kalibracyjne umożliwiające wykonanie przeliczeń we własnej aplikacji,</w:t>
            </w:r>
          </w:p>
          <w:p w:rsidR="009C383A" w:rsidRDefault="009C383A" w:rsidP="00F544E2">
            <w:pPr>
              <w:spacing w:after="120"/>
              <w:jc w:val="both"/>
            </w:pPr>
            <w:r w:rsidRPr="00D47F65">
              <w:t>- zasilacz i inne akcesoria umożliwiające działanie i podłączenie do 2),</w:t>
            </w:r>
          </w:p>
          <w:p w:rsidR="009C383A" w:rsidRDefault="009C383A" w:rsidP="00F544E2">
            <w:pPr>
              <w:spacing w:after="120"/>
              <w:jc w:val="both"/>
              <w:rPr>
                <w:b/>
              </w:rPr>
            </w:pPr>
            <w:r w:rsidRPr="00D47F65">
              <w:rPr>
                <w:b/>
              </w:rPr>
              <w:t>Zamawiający dopuszcza składania ofert równoważnych</w:t>
            </w:r>
          </w:p>
          <w:p w:rsidR="009C383A" w:rsidRDefault="009C383A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7F6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47F65" w:rsidRPr="00763481" w:rsidRDefault="00D47F65" w:rsidP="00211900">
      <w:pPr>
        <w:spacing w:after="120"/>
        <w:jc w:val="both"/>
      </w:pPr>
    </w:p>
    <w:p w:rsidR="00211900" w:rsidRDefault="00D47F65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47F65" w:rsidRPr="003209A8" w:rsidTr="00F544E2">
        <w:tc>
          <w:tcPr>
            <w:tcW w:w="8640" w:type="dxa"/>
          </w:tcPr>
          <w:p w:rsidR="00D47F65" w:rsidRPr="003209A8" w:rsidRDefault="005440E3" w:rsidP="005440E3">
            <w:pPr>
              <w:pStyle w:val="Tekstpodstawowy"/>
            </w:pPr>
            <w:r>
              <w:rPr>
                <w:b/>
                <w:lang w:val="pl-PL"/>
              </w:rPr>
              <w:t xml:space="preserve">60 </w:t>
            </w:r>
            <w:r w:rsidR="00D47F65" w:rsidRPr="00D47F65">
              <w:rPr>
                <w:b/>
              </w:rPr>
              <w:t>dni od daty udzielenia zamówienia</w:t>
            </w:r>
            <w:r w:rsidR="00D47F65" w:rsidRPr="003209A8">
              <w:t xml:space="preserve"> </w:t>
            </w:r>
          </w:p>
        </w:tc>
        <w:tc>
          <w:tcPr>
            <w:tcW w:w="8640" w:type="dxa"/>
          </w:tcPr>
          <w:p w:rsidR="00D47F65" w:rsidRPr="003209A8" w:rsidRDefault="00D47F65" w:rsidP="00F544E2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68B" w:rsidRDefault="00B9668B" w:rsidP="00B9668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B9668B" w:rsidRDefault="00B9668B" w:rsidP="00B9668B">
            <w:pPr>
              <w:pStyle w:val="Nagwek2"/>
              <w:keepNext w:val="0"/>
              <w:numPr>
                <w:ilvl w:val="0"/>
                <w:numId w:val="24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Oferta musi być sporządzona według wzoru formularza oferty stanowiącego załącznik nr </w:t>
            </w:r>
            <w:r w:rsidR="006E678D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1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do niniejszego ogłoszenia.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>Dokumenty należy dołączyć w języku polskim</w:t>
            </w:r>
            <w:r w:rsidR="006E678D">
              <w:rPr>
                <w:b/>
                <w:u w:val="single"/>
              </w:rPr>
              <w:t xml:space="preserve"> lub angielskim.</w:t>
            </w:r>
            <w:r>
              <w:rPr>
                <w:b/>
                <w:u w:val="single"/>
              </w:rPr>
              <w:t xml:space="preserve"> </w:t>
            </w:r>
          </w:p>
          <w:p w:rsidR="00B9668B" w:rsidRDefault="00B9668B" w:rsidP="00B9668B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B9668B" w:rsidRDefault="00B9668B" w:rsidP="00B9668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B9668B" w:rsidRDefault="00B9668B" w:rsidP="00B9668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B9668B" w:rsidRDefault="00B9668B" w:rsidP="00B9668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B9668B" w:rsidRDefault="00B9668B" w:rsidP="00B9668B">
            <w:pPr>
              <w:pStyle w:val="Nagwek2"/>
              <w:numPr>
                <w:ilvl w:val="0"/>
                <w:numId w:val="24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proofErr w:type="spellStart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</w:t>
            </w:r>
            <w:proofErr w:type="spellEnd"/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może złożyć tylko jedną ofertę.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B9668B" w:rsidRDefault="00B9668B" w:rsidP="00B9668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B9668B" w:rsidRPr="0038511A" w:rsidRDefault="00B9668B" w:rsidP="0038511A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</w:t>
            </w:r>
            <w:r w:rsidR="00D33FF0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wraz z załącznikami </w:t>
            </w:r>
            <w:r w:rsidR="00CE7981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musi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="00CE7981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, broszury</w:t>
            </w:r>
            <w:r w:rsidR="0038511A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 w:rsidR="0038511A">
              <w:rPr>
                <w:rFonts w:ascii="Times New Roman" w:hAnsi="Times New Roman"/>
                <w:i w:val="0"/>
                <w:sz w:val="24"/>
                <w:szCs w:val="24"/>
              </w:rPr>
              <w:t>produktowe/katalog</w:t>
            </w:r>
            <w:r w:rsidR="0038511A" w:rsidRPr="0038511A">
              <w:rPr>
                <w:rFonts w:ascii="Times New Roman" w:hAnsi="Times New Roman"/>
                <w:i w:val="0"/>
                <w:sz w:val="24"/>
                <w:szCs w:val="24"/>
              </w:rPr>
              <w:t xml:space="preserve"> produktowy/specyfikacja techniczna oferowanego urządzenia</w:t>
            </w:r>
            <w:r w:rsidR="00CE7981" w:rsidRPr="0038511A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–</w:t>
            </w:r>
            <w:r w:rsidR="00CE7981" w:rsidRPr="0038511A"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 xml:space="preserve"> w języku polskim lub angielskim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B9668B" w:rsidRDefault="00B9668B" w:rsidP="00B9668B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B9668B" w:rsidRDefault="00B9668B" w:rsidP="00B9668B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B9668B" w:rsidRDefault="00B9668B" w:rsidP="00B9668B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B9668B" w:rsidP="00B9668B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0E79">
        <w:trPr>
          <w:trHeight w:val="55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bookmarkStart w:id="0" w:name="_GoBack"/>
            <w:bookmarkEnd w:id="0"/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00E79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00E79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34F" w:rsidRPr="009B134F" w:rsidRDefault="009B134F" w:rsidP="009B134F">
            <w:pPr>
              <w:rPr>
                <w:b/>
                <w:bCs/>
                <w:color w:val="000000"/>
              </w:rPr>
            </w:pPr>
            <w:r w:rsidRPr="009B134F">
              <w:rPr>
                <w:b/>
                <w:bCs/>
                <w:color w:val="000000"/>
              </w:rPr>
              <w:t>VII. MIEJSCE I TERMIN SKŁADANIA OFERT</w:t>
            </w:r>
          </w:p>
          <w:p w:rsidR="009B134F" w:rsidRPr="009B134F" w:rsidRDefault="009B134F" w:rsidP="009B134F">
            <w:pPr>
              <w:jc w:val="both"/>
              <w:rPr>
                <w:color w:val="000000"/>
              </w:rPr>
            </w:pPr>
            <w:r w:rsidRPr="009B134F">
              <w:rPr>
                <w:color w:val="000000"/>
              </w:rPr>
              <w:t>Ofertę należy przygotować w wersji elektronicznej i przesłać odpowiednio drogą </w:t>
            </w:r>
            <w:r w:rsidRPr="009B134F">
              <w:rPr>
                <w:color w:val="000000"/>
              </w:rPr>
              <w:br/>
              <w:t xml:space="preserve">e-mailową na adres </w:t>
            </w:r>
            <w:r w:rsidRPr="009B134F">
              <w:rPr>
                <w:lang w:val="en-US"/>
              </w:rPr>
              <w:t xml:space="preserve">e-mail kaczork@prz.edu.pl </w:t>
            </w:r>
            <w:r w:rsidRPr="009B134F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9B134F" w:rsidRPr="009B134F" w:rsidRDefault="009B134F" w:rsidP="009B134F">
            <w:r w:rsidRPr="009B134F">
              <w:rPr>
                <w:color w:val="000000"/>
              </w:rPr>
              <w:t>Nieprzekraczalny termin dostarczenia oferty: </w:t>
            </w:r>
          </w:p>
          <w:p w:rsidR="009B134F" w:rsidRPr="009B134F" w:rsidRDefault="009B134F" w:rsidP="009B134F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9B134F">
              <w:rPr>
                <w:b/>
                <w:noProof/>
              </w:rPr>
              <w:t>Miejsce i termin składania ofert (e-mail): do dnia 2021-</w:t>
            </w:r>
            <w:r w:rsidR="00CE5C4B">
              <w:rPr>
                <w:b/>
                <w:noProof/>
              </w:rPr>
              <w:t>10</w:t>
            </w:r>
            <w:r w:rsidRPr="009B134F">
              <w:rPr>
                <w:b/>
                <w:noProof/>
              </w:rPr>
              <w:t>-</w:t>
            </w:r>
            <w:r w:rsidR="00137C2B">
              <w:rPr>
                <w:b/>
                <w:noProof/>
              </w:rPr>
              <w:t>13</w:t>
            </w:r>
            <w:r w:rsidRPr="009B134F">
              <w:rPr>
                <w:b/>
                <w:noProof/>
              </w:rPr>
              <w:t xml:space="preserve"> do godz. 10:00.</w:t>
            </w:r>
          </w:p>
          <w:p w:rsidR="009B134F" w:rsidRPr="009B134F" w:rsidRDefault="009B134F" w:rsidP="009B134F">
            <w:pPr>
              <w:spacing w:after="120"/>
              <w:jc w:val="both"/>
              <w:rPr>
                <w:bCs/>
              </w:rPr>
            </w:pPr>
            <w:r w:rsidRPr="009B134F">
              <w:rPr>
                <w:b/>
              </w:rPr>
              <w:t xml:space="preserve">Termin związania ofertą: </w:t>
            </w:r>
            <w:r w:rsidRPr="009B134F">
              <w:t>30 dn</w:t>
            </w:r>
            <w:r w:rsidRPr="009B134F">
              <w:rPr>
                <w:bCs/>
              </w:rPr>
              <w:t>i</w:t>
            </w:r>
          </w:p>
          <w:p w:rsidR="00EB415D" w:rsidRDefault="009B134F" w:rsidP="009B134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B134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</w:t>
            </w:r>
            <w:r w:rsidR="00CE5C4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10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137C2B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13</w:t>
            </w:r>
            <w:r w:rsidRPr="009B134F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 w:rsidRPr="009B134F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  <w:p w:rsidR="009B134F" w:rsidRPr="009B134F" w:rsidRDefault="009B134F" w:rsidP="009B134F"/>
        </w:tc>
      </w:tr>
      <w:tr w:rsidR="0003758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86E" w:rsidRDefault="0098486E" w:rsidP="0098486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98486E" w:rsidRDefault="0098486E" w:rsidP="009848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98486E" w:rsidRDefault="0098486E" w:rsidP="0098486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98486E" w:rsidRDefault="0098486E" w:rsidP="0098486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98486E" w:rsidRDefault="0098486E" w:rsidP="0098486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98486E" w:rsidRDefault="0098486E" w:rsidP="0098486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98486E" w:rsidRDefault="0098486E" w:rsidP="0098486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037582" w:rsidRPr="009B134F" w:rsidRDefault="0098486E" w:rsidP="0098486E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D47F65" w:rsidRPr="00D47F6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D4B0A" w:rsidRDefault="009D4B0A" w:rsidP="009D4B0A">
      <w:pPr>
        <w:jc w:val="right"/>
        <w:rPr>
          <w:rFonts w:ascii="Arial" w:hAnsi="Arial" w:cs="Arial"/>
          <w:b/>
        </w:rPr>
      </w:pPr>
    </w:p>
    <w:p w:rsidR="007E4C1F" w:rsidRDefault="007E4C1F" w:rsidP="009D4B0A">
      <w:pPr>
        <w:jc w:val="right"/>
        <w:rPr>
          <w:rFonts w:ascii="Arial" w:hAnsi="Arial" w:cs="Arial"/>
          <w:b/>
        </w:rPr>
      </w:pPr>
    </w:p>
    <w:p w:rsidR="007E4C1F" w:rsidRDefault="007E4C1F" w:rsidP="009D4B0A">
      <w:pPr>
        <w:jc w:val="right"/>
        <w:rPr>
          <w:rFonts w:ascii="Arial" w:hAnsi="Arial" w:cs="Arial"/>
          <w:b/>
        </w:rPr>
      </w:pPr>
    </w:p>
    <w:p w:rsidR="009D4B0A" w:rsidRPr="009D4B0A" w:rsidRDefault="009D4B0A" w:rsidP="009D4B0A">
      <w:pPr>
        <w:jc w:val="right"/>
        <w:rPr>
          <w:rFonts w:ascii="Arial" w:hAnsi="Arial" w:cs="Arial"/>
          <w:b/>
        </w:rPr>
      </w:pPr>
      <w:r w:rsidRPr="009D4B0A">
        <w:rPr>
          <w:rFonts w:ascii="Arial" w:hAnsi="Arial" w:cs="Arial"/>
          <w:b/>
        </w:rPr>
        <w:t xml:space="preserve">Załącznik nr </w:t>
      </w:r>
      <w:r w:rsidR="00053FD3">
        <w:rPr>
          <w:rFonts w:ascii="Arial" w:hAnsi="Arial" w:cs="Arial"/>
          <w:b/>
        </w:rPr>
        <w:t>1</w:t>
      </w:r>
      <w:r w:rsidRPr="009D4B0A">
        <w:rPr>
          <w:rFonts w:ascii="Arial" w:hAnsi="Arial" w:cs="Arial"/>
          <w:b/>
        </w:rPr>
        <w:t xml:space="preserve">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47F65" w:rsidRPr="00D47F6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9D4B0A" w:rsidRPr="00A84A89" w:rsidRDefault="009D4B0A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NA/O/2</w:t>
      </w:r>
      <w:r w:rsidR="00BB5EB3">
        <w:rPr>
          <w:rFonts w:ascii="Arial" w:hAnsi="Arial" w:cs="Arial"/>
          <w:sz w:val="28"/>
          <w:szCs w:val="28"/>
          <w:u w:val="single"/>
        </w:rPr>
        <w:t>49</w:t>
      </w:r>
      <w:r>
        <w:rPr>
          <w:rFonts w:ascii="Arial" w:hAnsi="Arial" w:cs="Arial"/>
          <w:sz w:val="28"/>
          <w:szCs w:val="28"/>
          <w:u w:val="single"/>
        </w:rPr>
        <w:t>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POLITECHNIKA RZESZOWSKA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47F6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47F6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47F6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47F6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Default="001B541E" w:rsidP="00D45D63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47F65" w:rsidRPr="00D45D6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47F65" w:rsidRPr="00D47F65">
        <w:rPr>
          <w:rFonts w:ascii="Arial" w:hAnsi="Arial" w:cs="Arial"/>
        </w:rPr>
        <w:t>Kaczorowska</w:t>
      </w:r>
    </w:p>
    <w:p w:rsidR="00D45D63" w:rsidRPr="00D45D63" w:rsidRDefault="00D45D63" w:rsidP="00D45D63">
      <w:pPr>
        <w:spacing w:before="240"/>
        <w:ind w:left="181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47F65" w:rsidP="001B541E">
      <w:pPr>
        <w:ind w:left="142"/>
        <w:jc w:val="center"/>
        <w:rPr>
          <w:rFonts w:ascii="Arial" w:hAnsi="Arial" w:cs="Arial"/>
        </w:rPr>
      </w:pPr>
      <w:r w:rsidRPr="00D47F65">
        <w:rPr>
          <w:rFonts w:ascii="Arial" w:hAnsi="Arial" w:cs="Arial"/>
          <w:b/>
        </w:rPr>
        <w:t xml:space="preserve">Dostawa przetwornika sześcioosiowego </w:t>
      </w:r>
      <w:r w:rsidR="00400F8B">
        <w:rPr>
          <w:rFonts w:ascii="Arial" w:hAnsi="Arial" w:cs="Arial"/>
          <w:b/>
        </w:rPr>
        <w:t>sił i momentów.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84A19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6985" r="5715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0F9C3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59"/>
      </w:tblGrid>
      <w:tr w:rsidR="00400F8B" w:rsidTr="00400F8B">
        <w:tc>
          <w:tcPr>
            <w:tcW w:w="8359" w:type="dxa"/>
            <w:shd w:val="clear" w:color="auto" w:fill="F3F3F3"/>
            <w:vAlign w:val="center"/>
          </w:tcPr>
          <w:p w:rsidR="00400F8B" w:rsidRPr="00CA0351" w:rsidRDefault="00400F8B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00F8B" w:rsidTr="00400F8B">
        <w:tc>
          <w:tcPr>
            <w:tcW w:w="8359" w:type="dxa"/>
          </w:tcPr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47F65">
              <w:rPr>
                <w:rFonts w:ascii="Arial" w:hAnsi="Arial" w:cs="Arial"/>
                <w:b/>
                <w:sz w:val="22"/>
                <w:szCs w:val="22"/>
              </w:rPr>
              <w:t>Dostawa przetwornika sześcioosiowego sił i momentów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400F8B" w:rsidRPr="002661CA" w:rsidRDefault="00400F8B" w:rsidP="00F544E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400F8B" w:rsidRDefault="00400F8B" w:rsidP="00F544E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D47F65" w:rsidRPr="00A40632" w:rsidRDefault="00D47F65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238BC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238BC" w:rsidRPr="00A40632" w:rsidRDefault="001238BC" w:rsidP="001238BC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…………………</w:t>
      </w:r>
      <w:r w:rsidRPr="00D47F65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238BC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238B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1238BC">
        <w:rPr>
          <w:rFonts w:ascii="Arial" w:hAnsi="Arial" w:cs="Arial"/>
        </w:rPr>
        <w:t>:</w:t>
      </w:r>
    </w:p>
    <w:p w:rsidR="001238BC" w:rsidRDefault="001238BC" w:rsidP="001238BC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…………………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47F65" w:rsidRPr="00D47F65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185" w:rsidRDefault="00685185">
      <w:r>
        <w:separator/>
      </w:r>
    </w:p>
  </w:endnote>
  <w:endnote w:type="continuationSeparator" w:id="0">
    <w:p w:rsidR="00685185" w:rsidRDefault="0068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084A1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15050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B12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B12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1B12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185" w:rsidRDefault="00685185">
      <w:r>
        <w:separator/>
      </w:r>
    </w:p>
  </w:footnote>
  <w:footnote w:type="continuationSeparator" w:id="0">
    <w:p w:rsidR="00685185" w:rsidRDefault="006851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F65" w:rsidRDefault="00D47F6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3DB"/>
    <w:rsid w:val="00006B5B"/>
    <w:rsid w:val="00014627"/>
    <w:rsid w:val="00037582"/>
    <w:rsid w:val="000452B9"/>
    <w:rsid w:val="000471E0"/>
    <w:rsid w:val="00053FD3"/>
    <w:rsid w:val="000600B5"/>
    <w:rsid w:val="00084A19"/>
    <w:rsid w:val="000A6AD2"/>
    <w:rsid w:val="000D1FC6"/>
    <w:rsid w:val="000E2D26"/>
    <w:rsid w:val="00116FC7"/>
    <w:rsid w:val="001238BC"/>
    <w:rsid w:val="001306AD"/>
    <w:rsid w:val="00137C2B"/>
    <w:rsid w:val="001423AC"/>
    <w:rsid w:val="00147D29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2D02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6BF2"/>
    <w:rsid w:val="00353851"/>
    <w:rsid w:val="00360E6F"/>
    <w:rsid w:val="0038511A"/>
    <w:rsid w:val="00393B64"/>
    <w:rsid w:val="003D5087"/>
    <w:rsid w:val="003F4C0E"/>
    <w:rsid w:val="003F5C86"/>
    <w:rsid w:val="00400F8B"/>
    <w:rsid w:val="004025A9"/>
    <w:rsid w:val="0040294E"/>
    <w:rsid w:val="00414D84"/>
    <w:rsid w:val="004A707F"/>
    <w:rsid w:val="004B616D"/>
    <w:rsid w:val="004C1BCD"/>
    <w:rsid w:val="00534EBA"/>
    <w:rsid w:val="005440E3"/>
    <w:rsid w:val="00554A9E"/>
    <w:rsid w:val="00577E99"/>
    <w:rsid w:val="00583EF9"/>
    <w:rsid w:val="00587DBF"/>
    <w:rsid w:val="005A476D"/>
    <w:rsid w:val="005D3C55"/>
    <w:rsid w:val="005D78E1"/>
    <w:rsid w:val="005E67CB"/>
    <w:rsid w:val="00600E79"/>
    <w:rsid w:val="00607971"/>
    <w:rsid w:val="00611080"/>
    <w:rsid w:val="00632ADD"/>
    <w:rsid w:val="0064545E"/>
    <w:rsid w:val="00650B8E"/>
    <w:rsid w:val="00685185"/>
    <w:rsid w:val="00693802"/>
    <w:rsid w:val="006A0CCA"/>
    <w:rsid w:val="006C4F93"/>
    <w:rsid w:val="006D01AC"/>
    <w:rsid w:val="006D6F91"/>
    <w:rsid w:val="006E678D"/>
    <w:rsid w:val="006F432D"/>
    <w:rsid w:val="006F7EBA"/>
    <w:rsid w:val="00700E1B"/>
    <w:rsid w:val="00700E60"/>
    <w:rsid w:val="00701322"/>
    <w:rsid w:val="00710227"/>
    <w:rsid w:val="007166E9"/>
    <w:rsid w:val="00724477"/>
    <w:rsid w:val="007427DE"/>
    <w:rsid w:val="00763481"/>
    <w:rsid w:val="00767DF9"/>
    <w:rsid w:val="00786D4D"/>
    <w:rsid w:val="007926B3"/>
    <w:rsid w:val="007A1E3A"/>
    <w:rsid w:val="007B7A31"/>
    <w:rsid w:val="007E4C1F"/>
    <w:rsid w:val="008443B5"/>
    <w:rsid w:val="008A3EF3"/>
    <w:rsid w:val="008F7860"/>
    <w:rsid w:val="00903B9A"/>
    <w:rsid w:val="0093214C"/>
    <w:rsid w:val="00952234"/>
    <w:rsid w:val="0095289F"/>
    <w:rsid w:val="0095597E"/>
    <w:rsid w:val="00976F8E"/>
    <w:rsid w:val="0098486E"/>
    <w:rsid w:val="009B134F"/>
    <w:rsid w:val="009B230D"/>
    <w:rsid w:val="009C383A"/>
    <w:rsid w:val="009D45CB"/>
    <w:rsid w:val="009D4B0A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668B"/>
    <w:rsid w:val="00BB5EB3"/>
    <w:rsid w:val="00C963FE"/>
    <w:rsid w:val="00CA0351"/>
    <w:rsid w:val="00CD2766"/>
    <w:rsid w:val="00CE5C4B"/>
    <w:rsid w:val="00CE7981"/>
    <w:rsid w:val="00D129B6"/>
    <w:rsid w:val="00D13914"/>
    <w:rsid w:val="00D3354F"/>
    <w:rsid w:val="00D33FF0"/>
    <w:rsid w:val="00D45D63"/>
    <w:rsid w:val="00D47F65"/>
    <w:rsid w:val="00D533DB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14DF"/>
    <w:rsid w:val="00F5324E"/>
    <w:rsid w:val="00F61B12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23D4A9DF-EA6B-4F08-B636-9E3A8AB7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61B1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1B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1254</Words>
  <Characters>9789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11021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2021-10-06T07:55:00Z</cp:lastPrinted>
  <dcterms:created xsi:type="dcterms:W3CDTF">2021-10-06T07:55:00Z</dcterms:created>
  <dcterms:modified xsi:type="dcterms:W3CDTF">2021-10-06T07:55:00Z</dcterms:modified>
</cp:coreProperties>
</file>