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218700" w14:textId="00DD0B87" w:rsidR="00404400" w:rsidRPr="006A398D" w:rsidRDefault="008D2AB8" w:rsidP="006A398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740BAB31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605CFE" w:rsidRPr="00605CFE">
        <w:rPr>
          <w:b/>
          <w:bCs/>
          <w:sz w:val="22"/>
          <w:szCs w:val="22"/>
        </w:rPr>
        <w:t xml:space="preserve">Dostawa </w:t>
      </w:r>
      <w:r w:rsidR="003D687D" w:rsidRPr="003D687D">
        <w:rPr>
          <w:b/>
          <w:bCs/>
          <w:sz w:val="22"/>
          <w:szCs w:val="22"/>
        </w:rPr>
        <w:t>systemu kontroli stanowiska - KC-</w:t>
      </w:r>
      <w:proofErr w:type="spellStart"/>
      <w:r w:rsidR="003D687D" w:rsidRPr="003D687D">
        <w:rPr>
          <w:b/>
          <w:bCs/>
          <w:sz w:val="22"/>
          <w:szCs w:val="22"/>
        </w:rPr>
        <w:t>zp</w:t>
      </w:r>
      <w:proofErr w:type="spellEnd"/>
      <w:r w:rsidR="003D687D" w:rsidRPr="003D687D">
        <w:rPr>
          <w:b/>
          <w:bCs/>
          <w:sz w:val="22"/>
          <w:szCs w:val="22"/>
        </w:rPr>
        <w:t>. 272-516/21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7EB37BB8" w14:textId="77777777" w:rsidR="001B48C2" w:rsidRDefault="001B48C2" w:rsidP="00404400">
      <w:pPr>
        <w:jc w:val="both"/>
        <w:rPr>
          <w:sz w:val="22"/>
          <w:szCs w:val="22"/>
        </w:rPr>
      </w:pPr>
    </w:p>
    <w:tbl>
      <w:tblPr>
        <w:tblW w:w="879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1418"/>
        <w:gridCol w:w="2551"/>
        <w:gridCol w:w="567"/>
        <w:gridCol w:w="937"/>
        <w:gridCol w:w="569"/>
        <w:gridCol w:w="2269"/>
      </w:tblGrid>
      <w:tr w:rsidR="0050459D" w14:paraId="6B7B8E9C" w14:textId="77777777" w:rsidTr="003D687D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1F3B9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93E2B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119D1A9" w14:textId="77777777" w:rsidR="0050459D" w:rsidRDefault="0050459D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268D0987" w14:textId="55B038DF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B330FEF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310D5EE3" w14:textId="68107A5C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558D33E9" w14:textId="691F125D" w:rsidR="0050459D" w:rsidRPr="0050459D" w:rsidRDefault="0050459D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 w:rsidRPr="0050459D"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B33E50" w14:textId="70039C39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766A345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367C18E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1E794279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F7E64A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3D4A5F8D" w14:textId="77777777" w:rsidR="0050459D" w:rsidRDefault="0050459D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694086AD" w14:textId="77777777" w:rsidR="0050459D" w:rsidRDefault="0050459D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50459D" w14:paraId="45E67E7A" w14:textId="77777777" w:rsidTr="003D687D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1AE8DC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964393B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F46945" w14:textId="77777777" w:rsidR="0050459D" w:rsidRDefault="0050459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D180310" w14:textId="63F9ED6C" w:rsidR="0050459D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7757ED" w14:textId="6195EA85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0751376" w14:textId="362D0F27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787327" w14:textId="1078CD46" w:rsidR="0050459D" w:rsidRDefault="00681AE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681AEF" w14:paraId="2D25702F" w14:textId="77777777" w:rsidTr="003D687D">
        <w:trPr>
          <w:trHeight w:val="234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54036D20" w14:textId="77777777" w:rsidR="00681AEF" w:rsidRDefault="00681AEF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14:paraId="40AD3B36" w14:textId="227E45F5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55717" w14:textId="47ACBEDB" w:rsidR="00681AEF" w:rsidRDefault="003D687D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  <w:r>
              <w:rPr>
                <w:b/>
                <w:sz w:val="16"/>
                <w:szCs w:val="16"/>
                <w:lang w:eastAsia="en-US"/>
              </w:rPr>
              <w:t>System kontroli stanowiska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BBD2176" w14:textId="486980D6" w:rsidR="00681AEF" w:rsidRDefault="003D687D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Komputer przenośny</w:t>
            </w:r>
          </w:p>
          <w:p w14:paraId="3DAAEA58" w14:textId="592F8D2C" w:rsidR="00681AEF" w:rsidRPr="00681AEF" w:rsidRDefault="00681AEF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 w:rsidRPr="00681AEF">
              <w:rPr>
                <w:bCs/>
                <w:sz w:val="16"/>
                <w:szCs w:val="16"/>
                <w:lang w:eastAsia="en-US"/>
              </w:rPr>
              <w:t>……………</w:t>
            </w:r>
            <w:r w:rsidR="003D687D">
              <w:rPr>
                <w:bCs/>
                <w:sz w:val="16"/>
                <w:szCs w:val="16"/>
                <w:lang w:eastAsia="en-US"/>
              </w:rPr>
              <w:t>…………………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0ECF567" w14:textId="0B6E185C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8F5C89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FDDF817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83822C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66CD35EA" w14:textId="77777777" w:rsidTr="003D687D">
        <w:trPr>
          <w:trHeight w:val="234"/>
        </w:trPr>
        <w:tc>
          <w:tcPr>
            <w:tcW w:w="482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14:paraId="32CDB4DD" w14:textId="3487ACF8" w:rsidR="00681AEF" w:rsidRDefault="00681AEF" w:rsidP="009A7FFE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A053A9" w14:textId="58D0E6E5" w:rsidR="00681AEF" w:rsidRDefault="00681AEF" w:rsidP="00557CB5">
            <w:pPr>
              <w:spacing w:line="276" w:lineRule="auto"/>
              <w:ind w:right="425"/>
              <w:rPr>
                <w:b/>
                <w:sz w:val="22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9B637E9" w14:textId="7BF047D8" w:rsidR="00681AEF" w:rsidRPr="00681AEF" w:rsidRDefault="003D687D" w:rsidP="0050459D">
            <w:pPr>
              <w:spacing w:line="276" w:lineRule="auto"/>
              <w:ind w:right="425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mini-PC / minikomputer SBC</w:t>
            </w:r>
            <w:r w:rsidR="00681AEF" w:rsidRPr="00681AEF">
              <w:rPr>
                <w:bCs/>
                <w:sz w:val="16"/>
                <w:szCs w:val="16"/>
                <w:lang w:eastAsia="en-US"/>
              </w:rPr>
              <w:t xml:space="preserve"> ……………</w:t>
            </w:r>
            <w:r>
              <w:rPr>
                <w:bCs/>
                <w:sz w:val="16"/>
                <w:szCs w:val="16"/>
                <w:lang w:eastAsia="en-US"/>
              </w:rPr>
              <w:t>………………….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E8BC45B" w14:textId="19A926E4" w:rsidR="00681AEF" w:rsidRPr="00681AEF" w:rsidRDefault="00681AEF" w:rsidP="00116061">
            <w:pPr>
              <w:spacing w:line="276" w:lineRule="auto"/>
              <w:jc w:val="center"/>
              <w:rPr>
                <w:bCs/>
                <w:sz w:val="22"/>
                <w:lang w:eastAsia="en-US"/>
              </w:rPr>
            </w:pPr>
            <w:r w:rsidRPr="00681AEF">
              <w:rPr>
                <w:bCs/>
                <w:sz w:val="22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F8A151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515420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  <w:tc>
          <w:tcPr>
            <w:tcW w:w="22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153634" w14:textId="77777777" w:rsidR="00681AEF" w:rsidRDefault="00681AEF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</w:p>
        </w:tc>
      </w:tr>
      <w:tr w:rsidR="00681AEF" w14:paraId="52B83AFE" w14:textId="77777777" w:rsidTr="003D687D">
        <w:trPr>
          <w:trHeight w:val="163"/>
        </w:trPr>
        <w:tc>
          <w:tcPr>
            <w:tcW w:w="190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6FF1CE" w14:textId="77777777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55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F98F" w14:textId="776F49D2" w:rsidR="00681AEF" w:rsidRDefault="00681AEF" w:rsidP="00681AEF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056B6B7" w14:textId="47013D88" w:rsidR="00681AEF" w:rsidRDefault="00681AEF" w:rsidP="00681AEF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</w:t>
            </w:r>
            <w:r w:rsidR="006A398D">
              <w:rPr>
                <w:sz w:val="18"/>
                <w:szCs w:val="18"/>
              </w:rPr>
              <w:t>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AC8D88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BE6867" w14:textId="77777777" w:rsidR="00681AEF" w:rsidRDefault="00681AEF" w:rsidP="00681AEF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B2FF43E" w14:textId="77777777" w:rsidR="003D687D" w:rsidRDefault="003D687D" w:rsidP="00C34C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77FEB46" w14:textId="7EF79584" w:rsidR="00C34CBD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>Okres udzielonej gwarancji wynosi:</w:t>
      </w:r>
      <w:r w:rsidRPr="00B66A62">
        <w:rPr>
          <w:sz w:val="22"/>
          <w:szCs w:val="22"/>
        </w:rPr>
        <w:t xml:space="preserve"> </w:t>
      </w:r>
      <w:r w:rsidRPr="00B66A62">
        <w:rPr>
          <w:bCs/>
          <w:sz w:val="22"/>
          <w:szCs w:val="22"/>
        </w:rPr>
        <w:t>…………</w:t>
      </w:r>
      <w:r w:rsidRPr="00B66A62">
        <w:rPr>
          <w:b/>
          <w:sz w:val="22"/>
          <w:szCs w:val="22"/>
        </w:rPr>
        <w:t xml:space="preserve">miesięcy </w:t>
      </w:r>
    </w:p>
    <w:p w14:paraId="4171AFE6" w14:textId="77777777" w:rsidR="00C34CBD" w:rsidRPr="00B66A62" w:rsidRDefault="00C34CBD" w:rsidP="00C34CBD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t xml:space="preserve">Termin realizacji umowy: </w:t>
      </w:r>
      <w:r w:rsidRPr="00373025">
        <w:rPr>
          <w:bCs/>
          <w:sz w:val="22"/>
          <w:szCs w:val="22"/>
        </w:rPr>
        <w:t>……………………</w:t>
      </w:r>
      <w:r>
        <w:rPr>
          <w:b/>
          <w:sz w:val="22"/>
          <w:szCs w:val="22"/>
        </w:rPr>
        <w:t>od daty podpisania umowy</w:t>
      </w:r>
      <w:r w:rsidRPr="00B66A62">
        <w:rPr>
          <w:b/>
          <w:sz w:val="22"/>
          <w:szCs w:val="22"/>
        </w:rPr>
        <w:t xml:space="preserve"> </w:t>
      </w:r>
      <w:r w:rsidRPr="00373025">
        <w:rPr>
          <w:bCs/>
          <w:sz w:val="22"/>
          <w:szCs w:val="22"/>
          <w:highlight w:val="yellow"/>
        </w:rPr>
        <w:t>/kryterium oceny ofert/</w:t>
      </w:r>
    </w:p>
    <w:p w14:paraId="0B99D755" w14:textId="77777777" w:rsidR="00EC5DE0" w:rsidRDefault="00404400" w:rsidP="00EC5DE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7E9CE9A" w14:textId="1047A881" w:rsidR="0015033B" w:rsidRDefault="0015033B" w:rsidP="0015033B">
      <w:pPr>
        <w:jc w:val="both"/>
        <w:rPr>
          <w:sz w:val="22"/>
          <w:szCs w:val="22"/>
          <w:u w:val="single"/>
        </w:rPr>
      </w:pPr>
    </w:p>
    <w:p w14:paraId="28181656" w14:textId="3F1DA0EE" w:rsidR="003D687D" w:rsidRDefault="003D687D" w:rsidP="0015033B">
      <w:pPr>
        <w:jc w:val="both"/>
        <w:rPr>
          <w:sz w:val="22"/>
          <w:szCs w:val="22"/>
          <w:u w:val="single"/>
        </w:rPr>
      </w:pPr>
    </w:p>
    <w:p w14:paraId="5A9D1390" w14:textId="705A47B2" w:rsidR="0015033B" w:rsidRDefault="0015033B" w:rsidP="0015033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70460D7" w14:textId="5F26E76C" w:rsidR="0015033B" w:rsidRPr="00730EFE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E51E7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>
        <w:rPr>
          <w:color w:val="000000"/>
          <w:sz w:val="22"/>
          <w:szCs w:val="22"/>
          <w:lang w:eastAsia="ar-SA"/>
        </w:rPr>
        <w:t>, wskazanego w dokumentach zamówienia.</w:t>
      </w:r>
    </w:p>
    <w:p w14:paraId="5E03F6AA" w14:textId="77777777" w:rsidR="0015033B" w:rsidRPr="001C7C35" w:rsidRDefault="0015033B" w:rsidP="0015033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5383C21A" w14:textId="77777777" w:rsidR="0015033B" w:rsidRDefault="0015033B" w:rsidP="0015033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0BA3398" w14:textId="77777777" w:rsidR="0015033B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25A0106" w14:textId="77777777" w:rsidR="0015033B" w:rsidRPr="002E51E7" w:rsidRDefault="0015033B" w:rsidP="0015033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5185F6B4" w14:textId="6E9AFF9A" w:rsidR="00404400" w:rsidRPr="0015033B" w:rsidRDefault="0015033B" w:rsidP="0015033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1D926E91" w14:textId="03F83082" w:rsidR="00FE545C" w:rsidRPr="00EC5DE0" w:rsidRDefault="00404400" w:rsidP="00EC5DE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składa się, pod rygorem nieważności, w formie elektronicznej</w:t>
      </w:r>
      <w:r w:rsidR="00EC5DE0">
        <w:rPr>
          <w:rFonts w:eastAsia="Calibri"/>
          <w:i/>
          <w:sz w:val="22"/>
          <w:szCs w:val="22"/>
          <w:lang w:eastAsia="zh-CN"/>
        </w:rPr>
        <w:t>.</w:t>
      </w:r>
    </w:p>
    <w:sectPr w:rsidR="00FE545C" w:rsidRPr="00EC5DE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28FCE" w14:textId="77777777" w:rsidR="006A540A" w:rsidRDefault="006A540A">
      <w:r>
        <w:separator/>
      </w:r>
    </w:p>
  </w:endnote>
  <w:endnote w:type="continuationSeparator" w:id="0">
    <w:p w14:paraId="562341FD" w14:textId="77777777" w:rsidR="006A540A" w:rsidRDefault="006A5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3E049" w14:textId="77777777" w:rsidR="006A540A" w:rsidRDefault="006A540A">
      <w:r>
        <w:separator/>
      </w:r>
    </w:p>
  </w:footnote>
  <w:footnote w:type="continuationSeparator" w:id="0">
    <w:p w14:paraId="5C9B9CD5" w14:textId="77777777" w:rsidR="006A540A" w:rsidRDefault="006A54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84258"/>
    <w:rsid w:val="000B731D"/>
    <w:rsid w:val="000D6134"/>
    <w:rsid w:val="000E09C7"/>
    <w:rsid w:val="000F6589"/>
    <w:rsid w:val="00106636"/>
    <w:rsid w:val="00116061"/>
    <w:rsid w:val="00116EC6"/>
    <w:rsid w:val="0015033B"/>
    <w:rsid w:val="001801DD"/>
    <w:rsid w:val="001B48C2"/>
    <w:rsid w:val="001D4612"/>
    <w:rsid w:val="0020013C"/>
    <w:rsid w:val="00207E98"/>
    <w:rsid w:val="002723B0"/>
    <w:rsid w:val="00287CEE"/>
    <w:rsid w:val="002A3F20"/>
    <w:rsid w:val="002C78CE"/>
    <w:rsid w:val="002E7627"/>
    <w:rsid w:val="00315A4A"/>
    <w:rsid w:val="00373025"/>
    <w:rsid w:val="003A24EB"/>
    <w:rsid w:val="003D687D"/>
    <w:rsid w:val="00404400"/>
    <w:rsid w:val="00450AC9"/>
    <w:rsid w:val="00475D3D"/>
    <w:rsid w:val="004B7300"/>
    <w:rsid w:val="004C6753"/>
    <w:rsid w:val="0050459D"/>
    <w:rsid w:val="00536D6F"/>
    <w:rsid w:val="00595C87"/>
    <w:rsid w:val="005B51B0"/>
    <w:rsid w:val="005B6047"/>
    <w:rsid w:val="005D2C65"/>
    <w:rsid w:val="005E6D94"/>
    <w:rsid w:val="005F310C"/>
    <w:rsid w:val="00605CFE"/>
    <w:rsid w:val="00610900"/>
    <w:rsid w:val="0063384F"/>
    <w:rsid w:val="00643C6F"/>
    <w:rsid w:val="00646202"/>
    <w:rsid w:val="006513EA"/>
    <w:rsid w:val="0065290F"/>
    <w:rsid w:val="006815F6"/>
    <w:rsid w:val="00681AEF"/>
    <w:rsid w:val="00697EC1"/>
    <w:rsid w:val="006A398D"/>
    <w:rsid w:val="006A540A"/>
    <w:rsid w:val="00721742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F1C66"/>
    <w:rsid w:val="0092208D"/>
    <w:rsid w:val="00923303"/>
    <w:rsid w:val="00941298"/>
    <w:rsid w:val="00970FE4"/>
    <w:rsid w:val="009C66FB"/>
    <w:rsid w:val="00A0022B"/>
    <w:rsid w:val="00A346FE"/>
    <w:rsid w:val="00A47B4D"/>
    <w:rsid w:val="00A83018"/>
    <w:rsid w:val="00B2596E"/>
    <w:rsid w:val="00B66A62"/>
    <w:rsid w:val="00B774DC"/>
    <w:rsid w:val="00B87FF0"/>
    <w:rsid w:val="00BD4D1C"/>
    <w:rsid w:val="00C34CBD"/>
    <w:rsid w:val="00C969A6"/>
    <w:rsid w:val="00CA7D36"/>
    <w:rsid w:val="00CD6F9D"/>
    <w:rsid w:val="00CE6355"/>
    <w:rsid w:val="00CE79DB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EC5DE0"/>
    <w:rsid w:val="00F00591"/>
    <w:rsid w:val="00F00A87"/>
    <w:rsid w:val="00F34C42"/>
    <w:rsid w:val="00F420D1"/>
    <w:rsid w:val="00F4403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503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3953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2021-09-29T10:14:00Z</cp:lastPrinted>
  <dcterms:created xsi:type="dcterms:W3CDTF">2021-09-29T10:14:00Z</dcterms:created>
  <dcterms:modified xsi:type="dcterms:W3CDTF">2021-09-29T10:14:00Z</dcterms:modified>
</cp:coreProperties>
</file>