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7758D8" w:rsidRDefault="007758D8" w:rsidP="007758D8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:rsidR="007758D8" w:rsidRDefault="007758D8" w:rsidP="007758D8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7758D8" w:rsidRDefault="007758D8" w:rsidP="007758D8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:rsidR="007758D8" w:rsidRDefault="007758D8" w:rsidP="007758D8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7758D8" w:rsidRDefault="007758D8" w:rsidP="007758D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:rsidR="007758D8" w:rsidRDefault="007758D8" w:rsidP="007758D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:rsidR="007758D8" w:rsidRDefault="007758D8" w:rsidP="007758D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7758D8" w:rsidRDefault="007758D8" w:rsidP="007758D8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  <w:lang w:val="de-DE"/>
        </w:rPr>
        <w:t>NIP………………………………</w:t>
      </w:r>
      <w:bookmarkStart w:id="0" w:name="_GoBack"/>
      <w:bookmarkEnd w:id="0"/>
      <w:r>
        <w:rPr>
          <w:sz w:val="22"/>
          <w:szCs w:val="22"/>
          <w:lang w:val="de-DE"/>
        </w:rPr>
        <w:t xml:space="preserve">…. </w:t>
      </w:r>
      <w:r>
        <w:rPr>
          <w:sz w:val="22"/>
          <w:szCs w:val="22"/>
        </w:rPr>
        <w:t>REGON:………………………………………………...</w:t>
      </w:r>
    </w:p>
    <w:p w:rsidR="008D2AB8" w:rsidRPr="0022732C" w:rsidRDefault="007758D8" w:rsidP="007758D8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1B288C" w:rsidRPr="001B288C" w:rsidRDefault="001B288C" w:rsidP="008D2AB8">
      <w:pPr>
        <w:ind w:right="-110"/>
        <w:rPr>
          <w:b/>
        </w:rPr>
      </w:pPr>
      <w:r w:rsidRPr="001B288C">
        <w:rPr>
          <w:b/>
        </w:rPr>
        <w:t>Akademia Górniczo - Hutnicza</w:t>
      </w:r>
    </w:p>
    <w:p w:rsidR="001B288C" w:rsidRPr="001B288C" w:rsidRDefault="001B288C" w:rsidP="008D2AB8">
      <w:pPr>
        <w:ind w:right="-110"/>
        <w:rPr>
          <w:b/>
        </w:rPr>
      </w:pPr>
      <w:r w:rsidRPr="001B288C">
        <w:rPr>
          <w:b/>
        </w:rPr>
        <w:t>im. Stanisława Staszica w Krakowie</w:t>
      </w:r>
    </w:p>
    <w:p w:rsidR="008D2AB8" w:rsidRDefault="001B288C" w:rsidP="008D2AB8">
      <w:pPr>
        <w:ind w:right="-110"/>
        <w:rPr>
          <w:b/>
        </w:rPr>
      </w:pPr>
      <w:r w:rsidRPr="001B288C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1B288C" w:rsidP="008D2AB8">
      <w:pPr>
        <w:ind w:right="-110"/>
        <w:rPr>
          <w:b/>
        </w:rPr>
      </w:pPr>
      <w:r w:rsidRPr="001B288C">
        <w:rPr>
          <w:b/>
        </w:rPr>
        <w:t>Al. Mickiewicza</w:t>
      </w:r>
      <w:r w:rsidR="008D2AB8">
        <w:rPr>
          <w:b/>
        </w:rPr>
        <w:t xml:space="preserve"> </w:t>
      </w:r>
      <w:r w:rsidRPr="001B288C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1B288C" w:rsidP="008D2AB8">
      <w:pPr>
        <w:rPr>
          <w:b/>
        </w:rPr>
      </w:pPr>
      <w:r w:rsidRPr="001B288C">
        <w:rPr>
          <w:b/>
        </w:rPr>
        <w:t>30-059</w:t>
      </w:r>
      <w:r w:rsidR="008D2AB8">
        <w:rPr>
          <w:b/>
        </w:rPr>
        <w:t xml:space="preserve"> </w:t>
      </w:r>
      <w:r w:rsidRPr="001B288C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1B288C" w:rsidRPr="001B288C">
        <w:rPr>
          <w:b/>
        </w:rPr>
        <w:t>Leasing operacyjny na dostawę łaźni fluidalnej - KC-zp.272-510/21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274"/>
        <w:gridCol w:w="1519"/>
        <w:gridCol w:w="554"/>
        <w:gridCol w:w="916"/>
        <w:gridCol w:w="881"/>
        <w:gridCol w:w="483"/>
        <w:gridCol w:w="1659"/>
      </w:tblGrid>
      <w:tr w:rsidR="007758D8" w:rsidTr="007758D8">
        <w:trPr>
          <w:trHeight w:val="179"/>
        </w:trPr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8D8" w:rsidRDefault="007758D8" w:rsidP="008A5215">
            <w:pPr>
              <w:widowControl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BRUTTO leasingu</w:t>
            </w:r>
            <w:r>
              <w:rPr>
                <w:sz w:val="22"/>
                <w:szCs w:val="22"/>
              </w:rPr>
              <w:t xml:space="preserve">    </w:t>
            </w:r>
            <w:r>
              <w:rPr>
                <w:b/>
                <w:sz w:val="22"/>
                <w:szCs w:val="22"/>
              </w:rPr>
              <w:t>PLN</w:t>
            </w:r>
          </w:p>
        </w:tc>
        <w:tc>
          <w:tcPr>
            <w:tcW w:w="60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8D8" w:rsidRDefault="007758D8" w:rsidP="008A521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</w:tr>
      <w:tr w:rsidR="007758D8" w:rsidTr="007758D8">
        <w:trPr>
          <w:trHeight w:val="179"/>
        </w:trPr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8D8" w:rsidRDefault="007758D8" w:rsidP="008A5215">
            <w:pPr>
              <w:widowControl w:val="0"/>
              <w:jc w:val="both"/>
              <w:rPr>
                <w:b/>
                <w:sz w:val="22"/>
                <w:szCs w:val="22"/>
                <w:bdr w:val="single" w:sz="4" w:space="0" w:color="000000"/>
              </w:rPr>
            </w:pPr>
            <w:r>
              <w:rPr>
                <w:b/>
                <w:sz w:val="22"/>
                <w:szCs w:val="22"/>
              </w:rPr>
              <w:t>Słownie wartość leasingu brutto</w:t>
            </w:r>
          </w:p>
        </w:tc>
        <w:tc>
          <w:tcPr>
            <w:tcW w:w="60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8D8" w:rsidRDefault="007758D8" w:rsidP="008A521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7758D8" w:rsidTr="007758D8">
        <w:trPr>
          <w:trHeight w:val="368"/>
        </w:trPr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8D8" w:rsidRDefault="007758D8" w:rsidP="008A5215">
            <w:pPr>
              <w:widowControl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Powyższa cena zawiera podatek VAT w wysokości.</w:t>
            </w:r>
          </w:p>
        </w:tc>
        <w:tc>
          <w:tcPr>
            <w:tcW w:w="60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8D8" w:rsidRDefault="007758D8" w:rsidP="008A521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:rsidR="007758D8" w:rsidRDefault="007758D8" w:rsidP="008A521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.............................</w:t>
            </w:r>
            <w:r>
              <w:rPr>
                <w:b/>
                <w:sz w:val="22"/>
                <w:szCs w:val="22"/>
              </w:rPr>
              <w:t xml:space="preserve">% </w:t>
            </w:r>
            <w:r>
              <w:rPr>
                <w:sz w:val="22"/>
                <w:szCs w:val="22"/>
              </w:rPr>
              <w:t>tj.  ………….……………… PLN</w:t>
            </w:r>
          </w:p>
        </w:tc>
      </w:tr>
      <w:tr w:rsidR="007758D8" w:rsidTr="007758D8">
        <w:trPr>
          <w:trHeight w:val="199"/>
        </w:trPr>
        <w:tc>
          <w:tcPr>
            <w:tcW w:w="32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8D8" w:rsidRDefault="007758D8" w:rsidP="008A5215">
            <w:pPr>
              <w:widowControl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przedmiotu zamówienia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8D8" w:rsidRDefault="007758D8" w:rsidP="008A5215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netto</w:t>
            </w:r>
          </w:p>
        </w:tc>
        <w:tc>
          <w:tcPr>
            <w:tcW w:w="23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8D8" w:rsidRDefault="007758D8" w:rsidP="008A5215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VAT</w:t>
            </w:r>
          </w:p>
        </w:tc>
        <w:tc>
          <w:tcPr>
            <w:tcW w:w="2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8D8" w:rsidRDefault="007758D8" w:rsidP="008A5215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brutto</w:t>
            </w:r>
          </w:p>
        </w:tc>
      </w:tr>
      <w:tr w:rsidR="007758D8" w:rsidTr="007758D8">
        <w:trPr>
          <w:trHeight w:val="198"/>
        </w:trPr>
        <w:tc>
          <w:tcPr>
            <w:tcW w:w="32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8D8" w:rsidRDefault="007758D8" w:rsidP="008A5215">
            <w:pPr>
              <w:rPr>
                <w:b/>
                <w:sz w:val="22"/>
                <w:szCs w:val="22"/>
              </w:rPr>
            </w:pP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8D8" w:rsidRDefault="007758D8" w:rsidP="008A521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:rsidR="007758D8" w:rsidRDefault="007758D8" w:rsidP="008A521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3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8D8" w:rsidRDefault="007758D8" w:rsidP="008A521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8D8" w:rsidRDefault="007758D8" w:rsidP="008A521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7758D8" w:rsidTr="007758D8">
        <w:trPr>
          <w:trHeight w:val="436"/>
        </w:trPr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8D8" w:rsidRDefault="007758D8" w:rsidP="008A521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 w:rsidRPr="007758D8">
              <w:rPr>
                <w:b/>
                <w:sz w:val="22"/>
                <w:szCs w:val="22"/>
                <w:highlight w:val="lightGray"/>
              </w:rPr>
              <w:t>Opłata wstępna 30 %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8D8" w:rsidRDefault="007758D8" w:rsidP="008A521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8D8" w:rsidRDefault="007758D8" w:rsidP="008A521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3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8D8" w:rsidRDefault="007758D8" w:rsidP="008A521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8D8" w:rsidRDefault="007758D8" w:rsidP="008A521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</w:tr>
      <w:tr w:rsidR="007758D8" w:rsidTr="007758D8">
        <w:trPr>
          <w:trHeight w:val="436"/>
        </w:trPr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8D8" w:rsidRDefault="007758D8" w:rsidP="008A521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8D8" w:rsidRDefault="007758D8" w:rsidP="008A521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Rata kapitałowa</w:t>
            </w:r>
          </w:p>
          <w:p w:rsidR="007758D8" w:rsidRDefault="007758D8" w:rsidP="008A521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(netto)</w:t>
            </w:r>
          </w:p>
        </w:tc>
        <w:tc>
          <w:tcPr>
            <w:tcW w:w="1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8D8" w:rsidRDefault="007758D8" w:rsidP="008A521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Rata odsetkowa</w:t>
            </w:r>
          </w:p>
        </w:tc>
        <w:tc>
          <w:tcPr>
            <w:tcW w:w="13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8D8" w:rsidRDefault="007758D8" w:rsidP="008A521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VAT</w:t>
            </w:r>
          </w:p>
          <w:p w:rsidR="007758D8" w:rsidRDefault="007758D8" w:rsidP="008A521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8D8" w:rsidRDefault="007758D8" w:rsidP="008A521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Razem (brutto)</w:t>
            </w:r>
          </w:p>
        </w:tc>
      </w:tr>
      <w:tr w:rsidR="007758D8" w:rsidTr="007758D8">
        <w:trPr>
          <w:trHeight w:val="189"/>
        </w:trPr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8D8" w:rsidRDefault="007758D8" w:rsidP="008A521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 w:rsidRPr="007758D8">
              <w:rPr>
                <w:b/>
                <w:sz w:val="22"/>
                <w:szCs w:val="22"/>
                <w:highlight w:val="lightGray"/>
              </w:rPr>
              <w:t>Łączna wartość pierwszych 24 rat</w:t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8D8" w:rsidRDefault="007758D8" w:rsidP="008A521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8D8" w:rsidRDefault="007758D8" w:rsidP="008A521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3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8D8" w:rsidRDefault="007758D8" w:rsidP="008A521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8D8" w:rsidRDefault="007758D8" w:rsidP="008A521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7758D8" w:rsidTr="007758D8">
        <w:trPr>
          <w:trHeight w:val="189"/>
        </w:trPr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8D8" w:rsidRDefault="007758D8" w:rsidP="008A521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 w:rsidRPr="007758D8">
              <w:rPr>
                <w:b/>
                <w:sz w:val="22"/>
                <w:szCs w:val="22"/>
                <w:highlight w:val="lightGray"/>
              </w:rPr>
              <w:t>Łączna wartość pozostałych 11 rat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8D8" w:rsidRDefault="007758D8" w:rsidP="008A521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8D8" w:rsidRDefault="007758D8" w:rsidP="008A521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3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8D8" w:rsidRDefault="007758D8" w:rsidP="008A521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8D8" w:rsidRDefault="007758D8" w:rsidP="008A521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7758D8" w:rsidTr="007758D8">
        <w:trPr>
          <w:trHeight w:val="96"/>
        </w:trPr>
        <w:tc>
          <w:tcPr>
            <w:tcW w:w="32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8D8" w:rsidRDefault="007758D8" w:rsidP="008A521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Wartość </w:t>
            </w:r>
            <w:proofErr w:type="spellStart"/>
            <w:r>
              <w:rPr>
                <w:b/>
                <w:sz w:val="22"/>
                <w:szCs w:val="22"/>
              </w:rPr>
              <w:t>resztowa</w:t>
            </w:r>
            <w:proofErr w:type="spellEnd"/>
            <w:r>
              <w:rPr>
                <w:b/>
                <w:sz w:val="22"/>
                <w:szCs w:val="22"/>
              </w:rPr>
              <w:t xml:space="preserve"> (wykup) </w:t>
            </w: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8D8" w:rsidRDefault="007758D8" w:rsidP="008A5215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1% wartości </w:t>
            </w:r>
            <w:r>
              <w:rPr>
                <w:b/>
                <w:sz w:val="22"/>
                <w:szCs w:val="22"/>
              </w:rPr>
              <w:lastRenderedPageBreak/>
              <w:t xml:space="preserve">przedmiotu zamówienia netto </w:t>
            </w:r>
          </w:p>
        </w:tc>
        <w:tc>
          <w:tcPr>
            <w:tcW w:w="1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8D8" w:rsidRDefault="007758D8" w:rsidP="008A5215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VAT</w:t>
            </w:r>
          </w:p>
        </w:tc>
        <w:tc>
          <w:tcPr>
            <w:tcW w:w="2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8D8" w:rsidRDefault="007758D8" w:rsidP="008A5215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brutto tj.</w:t>
            </w:r>
          </w:p>
        </w:tc>
      </w:tr>
      <w:tr w:rsidR="007758D8" w:rsidTr="007758D8">
        <w:trPr>
          <w:trHeight w:val="96"/>
        </w:trPr>
        <w:tc>
          <w:tcPr>
            <w:tcW w:w="32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8D8" w:rsidRDefault="007758D8" w:rsidP="008A5215">
            <w:pPr>
              <w:rPr>
                <w:b/>
                <w:sz w:val="22"/>
                <w:szCs w:val="22"/>
              </w:rPr>
            </w:pP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8D8" w:rsidRDefault="007758D8" w:rsidP="008A521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:rsidR="007758D8" w:rsidRDefault="007758D8" w:rsidP="008A521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8D8" w:rsidRDefault="007758D8" w:rsidP="008A521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8D8" w:rsidRDefault="007758D8" w:rsidP="008A521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7758D8" w:rsidTr="007758D8">
        <w:trPr>
          <w:trHeight w:val="358"/>
        </w:trPr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8D8" w:rsidRDefault="007758D8" w:rsidP="008A5215">
            <w:pPr>
              <w:widowControl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Okres udzielonej gwarancji wynosi:</w:t>
            </w:r>
          </w:p>
        </w:tc>
        <w:tc>
          <w:tcPr>
            <w:tcW w:w="60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8D8" w:rsidRDefault="007758D8" w:rsidP="008A521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…….. miesięcy </w:t>
            </w:r>
          </w:p>
        </w:tc>
      </w:tr>
      <w:tr w:rsidR="007758D8" w:rsidTr="007758D8">
        <w:trPr>
          <w:trHeight w:val="179"/>
        </w:trPr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8D8" w:rsidRDefault="007758D8" w:rsidP="008A5215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sprzętu (producent, typ, model)</w:t>
            </w:r>
          </w:p>
        </w:tc>
        <w:tc>
          <w:tcPr>
            <w:tcW w:w="60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8D8" w:rsidRDefault="007758D8" w:rsidP="008A521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</w:tbl>
    <w:p w:rsidR="007758D8" w:rsidRDefault="007758D8" w:rsidP="007758D8">
      <w:pPr>
        <w:widowControl w:val="0"/>
        <w:spacing w:line="360" w:lineRule="auto"/>
        <w:ind w:right="1"/>
        <w:jc w:val="both"/>
      </w:pPr>
      <w:r>
        <w:rPr>
          <w:b/>
        </w:rPr>
        <w:t xml:space="preserve">Termin dostawy:  ………… dni  </w:t>
      </w:r>
      <w:r w:rsidRPr="009F7830">
        <w:rPr>
          <w:b/>
          <w:highlight w:val="yellow"/>
        </w:rPr>
        <w:t>(kryterium oceny ofert)</w:t>
      </w:r>
      <w:r>
        <w:rPr>
          <w:b/>
        </w:rPr>
        <w:t xml:space="preserve">, </w:t>
      </w:r>
      <w:r w:rsidRPr="007758D8">
        <w:rPr>
          <w:b/>
          <w:highlight w:val="lightGray"/>
        </w:rPr>
        <w:t>liczba rat – 35, czas trwania leasingu operacyjnego – 36 m-</w:t>
      </w:r>
      <w:proofErr w:type="spellStart"/>
      <w:r w:rsidRPr="007758D8">
        <w:rPr>
          <w:b/>
          <w:highlight w:val="lightGray"/>
        </w:rPr>
        <w:t>cy</w:t>
      </w:r>
      <w:proofErr w:type="spellEnd"/>
      <w:r w:rsidRPr="007758D8">
        <w:rPr>
          <w:b/>
          <w:highlight w:val="lightGray"/>
        </w:rPr>
        <w:t>.</w:t>
      </w:r>
      <w:r>
        <w:rPr>
          <w:b/>
        </w:rPr>
        <w:t xml:space="preserve"> </w:t>
      </w:r>
    </w:p>
    <w:p w:rsidR="007758D8" w:rsidRDefault="007758D8" w:rsidP="007758D8">
      <w:pPr>
        <w:widowControl w:val="0"/>
        <w:spacing w:line="360" w:lineRule="auto"/>
        <w:ind w:right="1"/>
        <w:jc w:val="both"/>
      </w:pPr>
      <w:r>
        <w:rPr>
          <w:b/>
        </w:rPr>
        <w:t xml:space="preserve"> </w:t>
      </w:r>
    </w:p>
    <w:p w:rsidR="007758D8" w:rsidRDefault="007758D8" w:rsidP="007758D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:rsidR="007758D8" w:rsidRDefault="007758D8" w:rsidP="007758D8">
      <w:p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:rsidR="007758D8" w:rsidRDefault="007758D8" w:rsidP="007758D8">
      <w:pPr>
        <w:tabs>
          <w:tab w:val="left" w:pos="426"/>
        </w:tabs>
        <w:jc w:val="both"/>
      </w:pPr>
      <w:r>
        <w:rPr>
          <w:b/>
          <w:sz w:val="22"/>
        </w:rPr>
        <w:t xml:space="preserve">Termin płatności: </w:t>
      </w:r>
      <w:r>
        <w:rPr>
          <w:sz w:val="22"/>
          <w:szCs w:val="22"/>
        </w:rPr>
        <w:t>przelewem na rachunek Wykonawcy zawarty na dzień zlecenia przelewu w wykazie podmiotów, o których mowa w art. 96b ust. 1) Ustawy o podatku od towarów i usług,</w:t>
      </w:r>
    </w:p>
    <w:p w:rsidR="007758D8" w:rsidRDefault="007758D8" w:rsidP="007758D8">
      <w:pPr>
        <w:tabs>
          <w:tab w:val="left" w:pos="426"/>
        </w:tabs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Raty leasingowe uiszczane będą w terminach comiesięcznych od miesiąca następującego po odbiorze przedmiotu leasingu. Korzystający zobowiązany jest do uiszczania rat leasingowych na podstawie harmonogramu finansowego. Daty w nim podane są datami ostatecznymi wpływu środków na rachunek Finansującego.</w:t>
      </w:r>
    </w:p>
    <w:p w:rsidR="007758D8" w:rsidRDefault="007758D8" w:rsidP="007758D8">
      <w:pPr>
        <w:tabs>
          <w:tab w:val="left" w:pos="426"/>
        </w:tabs>
        <w:spacing w:line="360" w:lineRule="auto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7758D8" w:rsidRDefault="007758D8" w:rsidP="007758D8">
      <w:pPr>
        <w:numPr>
          <w:ilvl w:val="0"/>
          <w:numId w:val="5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7758D8" w:rsidRDefault="007758D8" w:rsidP="007758D8">
      <w:pPr>
        <w:numPr>
          <w:ilvl w:val="0"/>
          <w:numId w:val="5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7758D8" w:rsidRDefault="007758D8" w:rsidP="007758D8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7758D8" w:rsidRDefault="007758D8" w:rsidP="007758D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758D8" w:rsidRDefault="007758D8" w:rsidP="007758D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758D8" w:rsidRDefault="007758D8" w:rsidP="007758D8">
      <w:pPr>
        <w:numPr>
          <w:ilvl w:val="0"/>
          <w:numId w:val="5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99" w:type="dxa"/>
        </w:tblCellMar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758D8" w:rsidTr="008A521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758D8" w:rsidRDefault="007758D8" w:rsidP="008A5215">
            <w:pPr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758D8" w:rsidRDefault="007758D8" w:rsidP="008A5215">
            <w:pPr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7758D8" w:rsidRDefault="007758D8" w:rsidP="008A5215">
            <w:pPr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758D8" w:rsidRDefault="007758D8" w:rsidP="008A5215">
            <w:pPr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7758D8" w:rsidTr="008A521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758D8" w:rsidRDefault="007758D8" w:rsidP="008A5215">
            <w:pPr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758D8" w:rsidRDefault="007758D8" w:rsidP="008A5215">
            <w:pPr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758D8" w:rsidRDefault="007758D8" w:rsidP="008A5215">
            <w:pPr>
              <w:spacing w:after="240"/>
              <w:rPr>
                <w:sz w:val="18"/>
                <w:szCs w:val="22"/>
              </w:rPr>
            </w:pPr>
          </w:p>
        </w:tc>
      </w:tr>
    </w:tbl>
    <w:p w:rsidR="007758D8" w:rsidRDefault="007758D8" w:rsidP="007758D8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7758D8" w:rsidRDefault="007758D8" w:rsidP="007758D8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7758D8" w:rsidRDefault="007758D8" w:rsidP="007758D8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7758D8" w:rsidRDefault="007758D8" w:rsidP="007758D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7758D8" w:rsidRDefault="007758D8" w:rsidP="007758D8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7758D8" w:rsidRDefault="007758D8" w:rsidP="007758D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7758D8" w:rsidRDefault="007758D8" w:rsidP="007758D8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7758D8" w:rsidRDefault="007758D8" w:rsidP="007758D8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7758D8" w:rsidRDefault="007758D8" w:rsidP="007758D8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7758D8" w:rsidRDefault="007758D8" w:rsidP="007758D8">
      <w:pPr>
        <w:numPr>
          <w:ilvl w:val="1"/>
          <w:numId w:val="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7758D8" w:rsidRDefault="007758D8" w:rsidP="007758D8">
      <w:pPr>
        <w:numPr>
          <w:ilvl w:val="1"/>
          <w:numId w:val="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7758D8" w:rsidRDefault="007758D8" w:rsidP="007758D8">
      <w:pPr>
        <w:numPr>
          <w:ilvl w:val="1"/>
          <w:numId w:val="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7758D8" w:rsidRDefault="007758D8" w:rsidP="007758D8">
      <w:pPr>
        <w:numPr>
          <w:ilvl w:val="1"/>
          <w:numId w:val="6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7758D8" w:rsidRDefault="007758D8" w:rsidP="007758D8">
      <w:pPr>
        <w:jc w:val="both"/>
        <w:rPr>
          <w:sz w:val="22"/>
          <w:szCs w:val="22"/>
        </w:rPr>
      </w:pPr>
    </w:p>
    <w:p w:rsidR="007758D8" w:rsidRDefault="007758D8" w:rsidP="007758D8">
      <w:pPr>
        <w:rPr>
          <w:b/>
        </w:rPr>
      </w:pPr>
    </w:p>
    <w:p w:rsidR="007758D8" w:rsidRPr="00C80CA6" w:rsidRDefault="007758D8" w:rsidP="007758D8">
      <w:pPr>
        <w:rPr>
          <w:color w:val="FF0000"/>
        </w:rPr>
      </w:pPr>
      <w:r w:rsidRPr="00C80CA6">
        <w:rPr>
          <w:b/>
          <w:color w:val="FF0000"/>
        </w:rPr>
        <w:t>Ofertę należy sporządzić w postaci elektronicznej i podpisać kwalifikowanym podpisem elektronicznym.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12D0" w:rsidRDefault="00F912D0">
      <w:r>
        <w:separator/>
      </w:r>
    </w:p>
  </w:endnote>
  <w:endnote w:type="continuationSeparator" w:id="0">
    <w:p w:rsidR="00F912D0" w:rsidRDefault="00F912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288C" w:rsidRDefault="001B28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288C" w:rsidRDefault="001B28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12D0" w:rsidRDefault="00F912D0">
      <w:r>
        <w:separator/>
      </w:r>
    </w:p>
  </w:footnote>
  <w:footnote w:type="continuationSeparator" w:id="0">
    <w:p w:rsidR="00F912D0" w:rsidRDefault="00F912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288C" w:rsidRDefault="001B28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288C" w:rsidRDefault="001B28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0444EDF"/>
    <w:multiLevelType w:val="multilevel"/>
    <w:tmpl w:val="019282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B086D2A"/>
    <w:multiLevelType w:val="multilevel"/>
    <w:tmpl w:val="7D4EA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12D0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B288C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758D8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912D0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9BF30428-3B1F-4351-AA50-E5439F047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E360E0-2B76-4B53-976D-E3CDFC999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542</Words>
  <Characters>4403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2021-09-28T11:04:00Z</dcterms:created>
  <dcterms:modified xsi:type="dcterms:W3CDTF">2021-09-28T11:07:00Z</dcterms:modified>
</cp:coreProperties>
</file>