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1A5D32" w:rsidRPr="00404400" w:rsidRDefault="001A5D32" w:rsidP="001A5D32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:rsidR="001A5D32" w:rsidRPr="00404400" w:rsidRDefault="001A5D32" w:rsidP="001A5D32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:rsidR="001A5D32" w:rsidRPr="00404400" w:rsidRDefault="001A5D32" w:rsidP="001A5D32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:rsidR="001A5D32" w:rsidRPr="00404400" w:rsidRDefault="001A5D32" w:rsidP="001A5D32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:rsidR="001A5D32" w:rsidRPr="00404400" w:rsidRDefault="001A5D32" w:rsidP="001A5D3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:rsidR="001A5D32" w:rsidRPr="00404400" w:rsidRDefault="001A5D32" w:rsidP="001A5D3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:rsidR="001A5D32" w:rsidRPr="00404400" w:rsidRDefault="001A5D32" w:rsidP="001A5D3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:rsidR="001A5D32" w:rsidRPr="00404400" w:rsidRDefault="001A5D32" w:rsidP="001A5D32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:rsidR="001A5D32" w:rsidRPr="00404400" w:rsidRDefault="001A5D32" w:rsidP="001A5D32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:rsidR="001A5D32" w:rsidRPr="00404400" w:rsidRDefault="001A5D32" w:rsidP="001A5D32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1A5D32" w:rsidRPr="00B66A62" w:rsidRDefault="001A5D32" w:rsidP="001A5D32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:rsidR="001A5D32" w:rsidRPr="00B66A62" w:rsidRDefault="001A5D32" w:rsidP="001A5D32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:rsidR="001A5D32" w:rsidRPr="00B66A62" w:rsidRDefault="001A5D32" w:rsidP="001A5D32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:rsidR="001A5D32" w:rsidRPr="00B66A62" w:rsidRDefault="001A5D32" w:rsidP="001A5D32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:rsidR="001A5D32" w:rsidRPr="00B66A62" w:rsidRDefault="001A5D32" w:rsidP="001A5D32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:rsidR="001A5D32" w:rsidRPr="00B66A62" w:rsidRDefault="001A5D32" w:rsidP="001A5D32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77F45" w:rsidRPr="00377F45">
        <w:rPr>
          <w:b/>
        </w:rPr>
        <w:t>Dostawa sprzętu radiowego do Centrum Mediów AGH - KC-zp.272-484/21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1A5D32">
        <w:rPr>
          <w:b/>
        </w:rPr>
        <w:t xml:space="preserve"> za całość przedmiotu zamówienia</w:t>
      </w:r>
      <w:r>
        <w:rPr>
          <w:b/>
        </w:rPr>
        <w:t>:</w:t>
      </w:r>
      <w:r w:rsidR="001A5D32">
        <w:rPr>
          <w:b/>
        </w:rPr>
        <w:t xml:space="preserve"> </w:t>
      </w:r>
      <w:r>
        <w:rPr>
          <w:b/>
        </w:rPr>
        <w:t>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7128FF" w:rsidRDefault="007128FF" w:rsidP="008D2AB8">
      <w:pPr>
        <w:pStyle w:val="Tekstpodstawowy"/>
      </w:pPr>
      <w:r>
        <w:t>Przedmiot zamówienia zawiera: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1"/>
        <w:gridCol w:w="3223"/>
        <w:gridCol w:w="3969"/>
        <w:gridCol w:w="1276"/>
      </w:tblGrid>
      <w:tr w:rsidR="007128FF" w:rsidTr="007128FF">
        <w:tc>
          <w:tcPr>
            <w:tcW w:w="571" w:type="dxa"/>
          </w:tcPr>
          <w:p w:rsidR="007128FF" w:rsidRDefault="007128FF" w:rsidP="008D2AB8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223" w:type="dxa"/>
          </w:tcPr>
          <w:p w:rsidR="007128FF" w:rsidRDefault="007128FF" w:rsidP="008D2AB8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Nazwa urządzenia</w:t>
            </w:r>
          </w:p>
        </w:tc>
        <w:tc>
          <w:tcPr>
            <w:tcW w:w="3969" w:type="dxa"/>
          </w:tcPr>
          <w:p w:rsidR="007128FF" w:rsidRDefault="007128FF" w:rsidP="008D2AB8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Producent, model</w:t>
            </w:r>
          </w:p>
        </w:tc>
        <w:tc>
          <w:tcPr>
            <w:tcW w:w="1276" w:type="dxa"/>
          </w:tcPr>
          <w:p w:rsidR="007128FF" w:rsidRDefault="007128FF" w:rsidP="008D2AB8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Ilość szt.</w:t>
            </w:r>
          </w:p>
        </w:tc>
      </w:tr>
      <w:tr w:rsidR="007128FF" w:rsidTr="007128FF">
        <w:tc>
          <w:tcPr>
            <w:tcW w:w="571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1</w:t>
            </w:r>
          </w:p>
        </w:tc>
        <w:tc>
          <w:tcPr>
            <w:tcW w:w="3223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sz w:val="20"/>
              </w:rPr>
              <w:t>Mikrofon studyjny</w:t>
            </w:r>
          </w:p>
        </w:tc>
        <w:tc>
          <w:tcPr>
            <w:tcW w:w="3969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2</w:t>
            </w:r>
          </w:p>
        </w:tc>
      </w:tr>
      <w:tr w:rsidR="007128FF" w:rsidTr="007128FF">
        <w:tc>
          <w:tcPr>
            <w:tcW w:w="571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2</w:t>
            </w:r>
          </w:p>
        </w:tc>
        <w:tc>
          <w:tcPr>
            <w:tcW w:w="3223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bCs/>
                <w:color w:val="000000"/>
                <w:sz w:val="20"/>
              </w:rPr>
              <w:t>Mikrofon instrumentalny, dynamiczny</w:t>
            </w:r>
          </w:p>
        </w:tc>
        <w:tc>
          <w:tcPr>
            <w:tcW w:w="3969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3</w:t>
            </w:r>
          </w:p>
        </w:tc>
      </w:tr>
      <w:tr w:rsidR="007128FF" w:rsidTr="007128FF">
        <w:tc>
          <w:tcPr>
            <w:tcW w:w="571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3</w:t>
            </w:r>
          </w:p>
        </w:tc>
        <w:tc>
          <w:tcPr>
            <w:tcW w:w="3223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bCs/>
                <w:color w:val="000000"/>
                <w:sz w:val="20"/>
              </w:rPr>
              <w:t xml:space="preserve">Mikrofon instrumentalny, </w:t>
            </w:r>
            <w:r w:rsidRPr="007128FF">
              <w:rPr>
                <w:rFonts w:ascii="Verdana" w:hAnsi="Verdana"/>
                <w:bCs/>
                <w:color w:val="000000"/>
                <w:sz w:val="20"/>
              </w:rPr>
              <w:lastRenderedPageBreak/>
              <w:t>pojemnościowy</w:t>
            </w:r>
          </w:p>
        </w:tc>
        <w:tc>
          <w:tcPr>
            <w:tcW w:w="3969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1</w:t>
            </w:r>
          </w:p>
        </w:tc>
      </w:tr>
      <w:tr w:rsidR="007128FF" w:rsidTr="007128FF">
        <w:tc>
          <w:tcPr>
            <w:tcW w:w="571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4</w:t>
            </w:r>
          </w:p>
        </w:tc>
        <w:tc>
          <w:tcPr>
            <w:tcW w:w="3223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bCs/>
                <w:sz w:val="20"/>
              </w:rPr>
              <w:t>Mikrofon instrumentalny, pojemnościowy</w:t>
            </w:r>
          </w:p>
        </w:tc>
        <w:tc>
          <w:tcPr>
            <w:tcW w:w="3969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1</w:t>
            </w:r>
          </w:p>
        </w:tc>
      </w:tr>
      <w:tr w:rsidR="007128FF" w:rsidTr="007128FF">
        <w:tc>
          <w:tcPr>
            <w:tcW w:w="571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5</w:t>
            </w:r>
          </w:p>
        </w:tc>
        <w:tc>
          <w:tcPr>
            <w:tcW w:w="3223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bCs/>
                <w:color w:val="000000"/>
                <w:sz w:val="20"/>
              </w:rPr>
              <w:t>Zestaw mikrofonów perkusyjnych</w:t>
            </w:r>
          </w:p>
        </w:tc>
        <w:tc>
          <w:tcPr>
            <w:tcW w:w="3969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1</w:t>
            </w:r>
          </w:p>
        </w:tc>
      </w:tr>
      <w:tr w:rsidR="007128FF" w:rsidTr="007128FF">
        <w:tc>
          <w:tcPr>
            <w:tcW w:w="571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6</w:t>
            </w:r>
          </w:p>
        </w:tc>
        <w:tc>
          <w:tcPr>
            <w:tcW w:w="3223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bCs/>
                <w:color w:val="000000"/>
                <w:sz w:val="20"/>
              </w:rPr>
              <w:t>Kabel mikrofonowy</w:t>
            </w:r>
          </w:p>
        </w:tc>
        <w:tc>
          <w:tcPr>
            <w:tcW w:w="3969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1</w:t>
            </w:r>
          </w:p>
        </w:tc>
      </w:tr>
      <w:tr w:rsidR="007128FF" w:rsidTr="007128FF">
        <w:tc>
          <w:tcPr>
            <w:tcW w:w="571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7</w:t>
            </w:r>
          </w:p>
        </w:tc>
        <w:tc>
          <w:tcPr>
            <w:tcW w:w="3223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bCs/>
                <w:sz w:val="20"/>
              </w:rPr>
              <w:t>Słuchawki studyjne</w:t>
            </w:r>
          </w:p>
        </w:tc>
        <w:tc>
          <w:tcPr>
            <w:tcW w:w="3969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4</w:t>
            </w:r>
          </w:p>
        </w:tc>
      </w:tr>
      <w:tr w:rsidR="007128FF" w:rsidTr="007128FF">
        <w:tc>
          <w:tcPr>
            <w:tcW w:w="571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8</w:t>
            </w:r>
          </w:p>
        </w:tc>
        <w:tc>
          <w:tcPr>
            <w:tcW w:w="3223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Kabel</w:t>
            </w:r>
          </w:p>
        </w:tc>
        <w:tc>
          <w:tcPr>
            <w:tcW w:w="3969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2</w:t>
            </w:r>
          </w:p>
        </w:tc>
      </w:tr>
      <w:tr w:rsidR="007128FF" w:rsidTr="007128FF">
        <w:tc>
          <w:tcPr>
            <w:tcW w:w="571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9</w:t>
            </w:r>
          </w:p>
        </w:tc>
        <w:tc>
          <w:tcPr>
            <w:tcW w:w="3223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Kabel</w:t>
            </w:r>
          </w:p>
        </w:tc>
        <w:tc>
          <w:tcPr>
            <w:tcW w:w="3969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2</w:t>
            </w:r>
          </w:p>
        </w:tc>
      </w:tr>
      <w:tr w:rsidR="007128FF" w:rsidTr="007128FF">
        <w:tc>
          <w:tcPr>
            <w:tcW w:w="571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10</w:t>
            </w:r>
          </w:p>
        </w:tc>
        <w:tc>
          <w:tcPr>
            <w:tcW w:w="3223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bCs/>
                <w:color w:val="000000"/>
                <w:sz w:val="20"/>
              </w:rPr>
              <w:t>Przedwzmacniacz mikrofonowy</w:t>
            </w:r>
          </w:p>
        </w:tc>
        <w:tc>
          <w:tcPr>
            <w:tcW w:w="3969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5</w:t>
            </w:r>
          </w:p>
        </w:tc>
      </w:tr>
      <w:tr w:rsidR="007128FF" w:rsidTr="007128FF">
        <w:tc>
          <w:tcPr>
            <w:tcW w:w="571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11</w:t>
            </w:r>
          </w:p>
        </w:tc>
        <w:tc>
          <w:tcPr>
            <w:tcW w:w="3223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Przejściówka</w:t>
            </w:r>
          </w:p>
        </w:tc>
        <w:tc>
          <w:tcPr>
            <w:tcW w:w="3969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5</w:t>
            </w:r>
          </w:p>
        </w:tc>
      </w:tr>
      <w:tr w:rsidR="007128FF" w:rsidTr="007128FF">
        <w:tc>
          <w:tcPr>
            <w:tcW w:w="571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12</w:t>
            </w:r>
          </w:p>
        </w:tc>
        <w:tc>
          <w:tcPr>
            <w:tcW w:w="3223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Przejściówka</w:t>
            </w:r>
          </w:p>
        </w:tc>
        <w:tc>
          <w:tcPr>
            <w:tcW w:w="3969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5</w:t>
            </w:r>
          </w:p>
        </w:tc>
      </w:tr>
      <w:tr w:rsidR="007128FF" w:rsidTr="007128FF">
        <w:tc>
          <w:tcPr>
            <w:tcW w:w="571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13</w:t>
            </w:r>
          </w:p>
        </w:tc>
        <w:tc>
          <w:tcPr>
            <w:tcW w:w="3223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Kabel</w:t>
            </w:r>
          </w:p>
        </w:tc>
        <w:tc>
          <w:tcPr>
            <w:tcW w:w="3969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1</w:t>
            </w:r>
          </w:p>
        </w:tc>
      </w:tr>
      <w:tr w:rsidR="007128FF" w:rsidTr="007128FF">
        <w:tc>
          <w:tcPr>
            <w:tcW w:w="571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14</w:t>
            </w:r>
          </w:p>
        </w:tc>
        <w:tc>
          <w:tcPr>
            <w:tcW w:w="3223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Statyw stołowy</w:t>
            </w:r>
          </w:p>
        </w:tc>
        <w:tc>
          <w:tcPr>
            <w:tcW w:w="3969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3</w:t>
            </w:r>
          </w:p>
        </w:tc>
      </w:tr>
      <w:tr w:rsidR="007128FF" w:rsidTr="007128FF">
        <w:tc>
          <w:tcPr>
            <w:tcW w:w="571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15</w:t>
            </w:r>
          </w:p>
        </w:tc>
        <w:tc>
          <w:tcPr>
            <w:tcW w:w="3223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bCs/>
                <w:color w:val="000000"/>
                <w:sz w:val="20"/>
              </w:rPr>
              <w:t>Uchwyt mikrofonowy</w:t>
            </w:r>
          </w:p>
        </w:tc>
        <w:tc>
          <w:tcPr>
            <w:tcW w:w="3969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5</w:t>
            </w:r>
          </w:p>
        </w:tc>
      </w:tr>
      <w:tr w:rsidR="007128FF" w:rsidTr="007128FF">
        <w:tc>
          <w:tcPr>
            <w:tcW w:w="571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16</w:t>
            </w:r>
          </w:p>
        </w:tc>
        <w:tc>
          <w:tcPr>
            <w:tcW w:w="3223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bCs/>
                <w:color w:val="000000"/>
                <w:sz w:val="20"/>
              </w:rPr>
              <w:t>Uchwyt mikrofonowy</w:t>
            </w:r>
          </w:p>
        </w:tc>
        <w:tc>
          <w:tcPr>
            <w:tcW w:w="3969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5</w:t>
            </w:r>
          </w:p>
        </w:tc>
      </w:tr>
      <w:tr w:rsidR="007128FF" w:rsidTr="007128FF">
        <w:tc>
          <w:tcPr>
            <w:tcW w:w="571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17</w:t>
            </w:r>
          </w:p>
        </w:tc>
        <w:tc>
          <w:tcPr>
            <w:tcW w:w="3223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bCs/>
                <w:color w:val="000000"/>
                <w:sz w:val="20"/>
              </w:rPr>
              <w:t>Statyw instrumentalny</w:t>
            </w:r>
          </w:p>
        </w:tc>
        <w:tc>
          <w:tcPr>
            <w:tcW w:w="3969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5</w:t>
            </w:r>
          </w:p>
        </w:tc>
      </w:tr>
      <w:tr w:rsidR="007128FF" w:rsidTr="007128FF">
        <w:tc>
          <w:tcPr>
            <w:tcW w:w="571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18</w:t>
            </w:r>
          </w:p>
        </w:tc>
        <w:tc>
          <w:tcPr>
            <w:tcW w:w="3223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bCs/>
                <w:color w:val="000000"/>
                <w:sz w:val="20"/>
              </w:rPr>
              <w:t>Statyw instrumentalny</w:t>
            </w:r>
          </w:p>
        </w:tc>
        <w:tc>
          <w:tcPr>
            <w:tcW w:w="3969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3</w:t>
            </w:r>
          </w:p>
        </w:tc>
      </w:tr>
      <w:tr w:rsidR="007128FF" w:rsidTr="007128FF">
        <w:tc>
          <w:tcPr>
            <w:tcW w:w="571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19</w:t>
            </w:r>
          </w:p>
        </w:tc>
        <w:tc>
          <w:tcPr>
            <w:tcW w:w="3223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bCs/>
                <w:color w:val="000000"/>
                <w:sz w:val="20"/>
              </w:rPr>
              <w:t>Statyw mikrofonowy</w:t>
            </w:r>
          </w:p>
        </w:tc>
        <w:tc>
          <w:tcPr>
            <w:tcW w:w="3969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2</w:t>
            </w:r>
          </w:p>
        </w:tc>
      </w:tr>
      <w:tr w:rsidR="007128FF" w:rsidTr="007128FF">
        <w:tc>
          <w:tcPr>
            <w:tcW w:w="571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20</w:t>
            </w:r>
          </w:p>
        </w:tc>
        <w:tc>
          <w:tcPr>
            <w:tcW w:w="3223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bCs/>
                <w:color w:val="000000"/>
                <w:sz w:val="20"/>
              </w:rPr>
              <w:t>Przedwzmacniacz</w:t>
            </w:r>
          </w:p>
        </w:tc>
        <w:tc>
          <w:tcPr>
            <w:tcW w:w="3969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2</w:t>
            </w:r>
          </w:p>
        </w:tc>
      </w:tr>
      <w:tr w:rsidR="007128FF" w:rsidTr="007128FF">
        <w:tc>
          <w:tcPr>
            <w:tcW w:w="571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21</w:t>
            </w:r>
          </w:p>
        </w:tc>
        <w:tc>
          <w:tcPr>
            <w:tcW w:w="3223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rPr>
                <w:rFonts w:ascii="Verdana" w:hAnsi="Verdana"/>
                <w:bCs/>
                <w:color w:val="000000"/>
                <w:sz w:val="20"/>
              </w:rPr>
              <w:t>Przedwzmacniacz</w:t>
            </w:r>
          </w:p>
        </w:tc>
        <w:tc>
          <w:tcPr>
            <w:tcW w:w="3969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2</w:t>
            </w:r>
          </w:p>
        </w:tc>
      </w:tr>
      <w:tr w:rsidR="007128FF" w:rsidTr="007128FF">
        <w:tc>
          <w:tcPr>
            <w:tcW w:w="571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22</w:t>
            </w:r>
          </w:p>
        </w:tc>
        <w:tc>
          <w:tcPr>
            <w:tcW w:w="3223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color w:val="000000"/>
                <w:sz w:val="20"/>
              </w:rPr>
            </w:pPr>
            <w:proofErr w:type="spellStart"/>
            <w:r w:rsidRPr="007128FF">
              <w:rPr>
                <w:rFonts w:ascii="Verdana" w:hAnsi="Verdana"/>
                <w:bCs/>
                <w:color w:val="000000"/>
                <w:sz w:val="20"/>
              </w:rPr>
              <w:t>DiBox</w:t>
            </w:r>
            <w:proofErr w:type="spellEnd"/>
            <w:r w:rsidRPr="007128FF">
              <w:rPr>
                <w:rFonts w:ascii="Verdana" w:hAnsi="Verdana"/>
                <w:bCs/>
                <w:color w:val="000000"/>
                <w:sz w:val="20"/>
              </w:rPr>
              <w:t xml:space="preserve"> pasywny</w:t>
            </w:r>
          </w:p>
        </w:tc>
        <w:tc>
          <w:tcPr>
            <w:tcW w:w="3969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2</w:t>
            </w:r>
          </w:p>
        </w:tc>
      </w:tr>
      <w:tr w:rsidR="007128FF" w:rsidTr="007128FF">
        <w:tc>
          <w:tcPr>
            <w:tcW w:w="571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23</w:t>
            </w:r>
          </w:p>
        </w:tc>
        <w:tc>
          <w:tcPr>
            <w:tcW w:w="3223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color w:val="000000"/>
                <w:sz w:val="20"/>
              </w:rPr>
            </w:pPr>
            <w:proofErr w:type="spellStart"/>
            <w:r w:rsidRPr="007128FF">
              <w:rPr>
                <w:rFonts w:ascii="Verdana" w:hAnsi="Verdana"/>
                <w:bCs/>
                <w:sz w:val="20"/>
              </w:rPr>
              <w:t>DiBox</w:t>
            </w:r>
            <w:proofErr w:type="spellEnd"/>
            <w:r w:rsidRPr="007128FF">
              <w:rPr>
                <w:rFonts w:ascii="Verdana" w:hAnsi="Verdana"/>
                <w:bCs/>
                <w:sz w:val="20"/>
              </w:rPr>
              <w:t xml:space="preserve"> aktywny</w:t>
            </w:r>
          </w:p>
        </w:tc>
        <w:tc>
          <w:tcPr>
            <w:tcW w:w="3969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2</w:t>
            </w:r>
          </w:p>
        </w:tc>
      </w:tr>
      <w:tr w:rsidR="007128FF" w:rsidTr="007128FF">
        <w:tc>
          <w:tcPr>
            <w:tcW w:w="571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 w:rsidRPr="007128FF">
              <w:t>24</w:t>
            </w:r>
          </w:p>
        </w:tc>
        <w:tc>
          <w:tcPr>
            <w:tcW w:w="3223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color w:val="000000"/>
                <w:sz w:val="20"/>
              </w:rPr>
            </w:pPr>
            <w:r w:rsidRPr="007128FF">
              <w:rPr>
                <w:rFonts w:ascii="Verdana" w:hAnsi="Verdana"/>
                <w:bCs/>
                <w:sz w:val="20"/>
              </w:rPr>
              <w:t xml:space="preserve">Mikrofon </w:t>
            </w:r>
            <w:proofErr w:type="spellStart"/>
            <w:r w:rsidRPr="007128FF">
              <w:rPr>
                <w:rFonts w:ascii="Verdana" w:hAnsi="Verdana"/>
                <w:bCs/>
                <w:sz w:val="20"/>
              </w:rPr>
              <w:t>nakamerowy</w:t>
            </w:r>
            <w:proofErr w:type="spellEnd"/>
          </w:p>
        </w:tc>
        <w:tc>
          <w:tcPr>
            <w:tcW w:w="3969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276" w:type="dxa"/>
          </w:tcPr>
          <w:p w:rsidR="007128FF" w:rsidRPr="007128FF" w:rsidRDefault="007128FF" w:rsidP="008D2AB8">
            <w:pPr>
              <w:widowControl w:val="0"/>
              <w:spacing w:line="360" w:lineRule="auto"/>
              <w:ind w:right="1"/>
              <w:jc w:val="both"/>
            </w:pPr>
            <w:r>
              <w:t>1</w:t>
            </w:r>
          </w:p>
        </w:tc>
      </w:tr>
    </w:tbl>
    <w:p w:rsidR="001A5D32" w:rsidRDefault="001A5D32" w:rsidP="008D2AB8">
      <w:pPr>
        <w:widowControl w:val="0"/>
        <w:spacing w:line="360" w:lineRule="auto"/>
        <w:ind w:right="1"/>
        <w:jc w:val="both"/>
        <w:rPr>
          <w:b/>
        </w:rPr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7128FF"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7128FF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7128FF" w:rsidRPr="002A16E2" w:rsidRDefault="007128FF" w:rsidP="007128FF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bookmarkStart w:id="0" w:name="_GoBack"/>
      <w:bookmarkEnd w:id="0"/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7128FF" w:rsidRDefault="007128FF" w:rsidP="007128FF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7128FF" w:rsidRPr="00730EFE" w:rsidRDefault="007128FF" w:rsidP="007128F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7128FF" w:rsidRDefault="007128FF" w:rsidP="007128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 xml:space="preserve">do zawarcia umowy zgodnej z niniejszą ofertą, na warunkach określonych w Specyfikacji </w:t>
      </w:r>
      <w:r w:rsidRPr="001D671E">
        <w:rPr>
          <w:color w:val="000000"/>
          <w:sz w:val="22"/>
          <w:szCs w:val="22"/>
          <w:lang w:eastAsia="ar-SA"/>
        </w:rPr>
        <w:lastRenderedPageBreak/>
        <w:t>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7128FF" w:rsidRDefault="007128FF" w:rsidP="007128F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128FF" w:rsidRDefault="007128FF" w:rsidP="007128F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128FF" w:rsidRDefault="007128FF" w:rsidP="007128F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128FF" w:rsidRPr="001D671E" w:rsidRDefault="007128FF" w:rsidP="007128F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128FF" w:rsidRPr="00FE545C" w:rsidTr="00A01CF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28FF" w:rsidRPr="00FE545C" w:rsidRDefault="007128FF" w:rsidP="00A01CF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28FF" w:rsidRPr="00FE545C" w:rsidRDefault="007128FF" w:rsidP="00A01CF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7128FF" w:rsidRPr="00FE545C" w:rsidRDefault="007128FF" w:rsidP="00A01CF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128FF" w:rsidRPr="00FE545C" w:rsidRDefault="007128FF" w:rsidP="00A01CF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7128FF" w:rsidRPr="00FE545C" w:rsidTr="00A01CF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28FF" w:rsidRPr="00FE545C" w:rsidRDefault="007128FF" w:rsidP="00A01CF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28FF" w:rsidRPr="00FE545C" w:rsidRDefault="007128FF" w:rsidP="00A01CF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28FF" w:rsidRPr="00FE545C" w:rsidRDefault="007128FF" w:rsidP="00A01CF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128FF" w:rsidRPr="00FE545C" w:rsidTr="00A01CF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28FF" w:rsidRPr="00FE545C" w:rsidRDefault="007128FF" w:rsidP="00A01CF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28FF" w:rsidRPr="00FE545C" w:rsidRDefault="007128FF" w:rsidP="00A01CF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28FF" w:rsidRPr="00FE545C" w:rsidRDefault="007128FF" w:rsidP="00A01CF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128FF" w:rsidRDefault="007128FF" w:rsidP="007128F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7128FF" w:rsidRPr="00D638CC" w:rsidRDefault="007128FF" w:rsidP="007128FF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7128FF" w:rsidRDefault="007128FF" w:rsidP="007128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</w:p>
    <w:p w:rsidR="007128FF" w:rsidRDefault="007128FF" w:rsidP="007128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128FF" w:rsidRDefault="007128FF" w:rsidP="007128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7128FF" w:rsidRDefault="007128FF" w:rsidP="007128FF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</w:p>
    <w:p w:rsidR="007128FF" w:rsidRDefault="007128FF" w:rsidP="007128FF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7128FF" w:rsidRDefault="007128FF" w:rsidP="007128F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128FF" w:rsidRDefault="007128FF" w:rsidP="007128F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7128FF" w:rsidRDefault="007128FF" w:rsidP="007128F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128FF" w:rsidRDefault="007128FF" w:rsidP="007128F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128FF" w:rsidRDefault="007128FF" w:rsidP="007128F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128FF" w:rsidRDefault="007128FF" w:rsidP="007128F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128FF" w:rsidRPr="000B45FE" w:rsidRDefault="007128FF" w:rsidP="007128F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128FF" w:rsidRDefault="007128FF" w:rsidP="007128FF">
      <w:pPr>
        <w:ind w:left="720"/>
        <w:rPr>
          <w:sz w:val="20"/>
          <w:szCs w:val="20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684E" w:rsidRDefault="00A7684E">
      <w:r>
        <w:separator/>
      </w:r>
    </w:p>
  </w:endnote>
  <w:endnote w:type="continuationSeparator" w:id="0">
    <w:p w:rsidR="00A7684E" w:rsidRDefault="00A76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7F45" w:rsidRDefault="00377F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7F45" w:rsidRDefault="00377F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684E" w:rsidRDefault="00A7684E">
      <w:r>
        <w:separator/>
      </w:r>
    </w:p>
  </w:footnote>
  <w:footnote w:type="continuationSeparator" w:id="0">
    <w:p w:rsidR="00A7684E" w:rsidRDefault="00A768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7F45" w:rsidRDefault="00377F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7F45" w:rsidRDefault="00377F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684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A5D32"/>
    <w:rsid w:val="001D4612"/>
    <w:rsid w:val="00207E98"/>
    <w:rsid w:val="002723B0"/>
    <w:rsid w:val="002A2839"/>
    <w:rsid w:val="00315A4A"/>
    <w:rsid w:val="00377F45"/>
    <w:rsid w:val="004B7300"/>
    <w:rsid w:val="004C6753"/>
    <w:rsid w:val="00546C0E"/>
    <w:rsid w:val="00595C87"/>
    <w:rsid w:val="005D2C65"/>
    <w:rsid w:val="005E6D94"/>
    <w:rsid w:val="0063384F"/>
    <w:rsid w:val="00643C6F"/>
    <w:rsid w:val="00646202"/>
    <w:rsid w:val="0065290F"/>
    <w:rsid w:val="006815F6"/>
    <w:rsid w:val="007128FF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7684E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C0DF26-A101-4CE2-80F9-5401ED42D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1A5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F76CD-FF72-4373-86E3-77059A548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558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2021-09-16T13:10:00Z</dcterms:created>
  <dcterms:modified xsi:type="dcterms:W3CDTF">2021-09-27T09:11:00Z</dcterms:modified>
</cp:coreProperties>
</file>