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D9D04" w14:textId="77777777" w:rsidR="00D650F7" w:rsidRPr="00E874DC" w:rsidRDefault="00D650F7" w:rsidP="00D650F7">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F4D6D02" w14:textId="77777777" w:rsidR="00D650F7" w:rsidRDefault="00D650F7" w:rsidP="00D650F7">
      <w:pPr>
        <w:spacing w:before="48" w:line="240" w:lineRule="atLeast"/>
        <w:jc w:val="right"/>
        <w:rPr>
          <w:b/>
          <w:sz w:val="24"/>
          <w:szCs w:val="24"/>
          <w:lang w:val="pl-PL"/>
        </w:rPr>
      </w:pPr>
    </w:p>
    <w:p w14:paraId="485BB54D" w14:textId="77777777" w:rsidR="00D650F7" w:rsidRDefault="00D650F7" w:rsidP="00D650F7">
      <w:pPr>
        <w:spacing w:before="48" w:line="240" w:lineRule="atLeast"/>
        <w:jc w:val="center"/>
        <w:rPr>
          <w:b/>
          <w:sz w:val="24"/>
          <w:szCs w:val="24"/>
          <w:lang w:val="pl-PL"/>
        </w:rPr>
      </w:pPr>
      <w:r>
        <w:rPr>
          <w:b/>
          <w:sz w:val="24"/>
          <w:szCs w:val="24"/>
          <w:lang w:val="pl-PL"/>
        </w:rPr>
        <w:t>WZÓR UMOWY</w:t>
      </w:r>
    </w:p>
    <w:p w14:paraId="01472112" w14:textId="77777777" w:rsidR="00D650F7" w:rsidRDefault="00D650F7" w:rsidP="00D650F7">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0CC57B4" w14:textId="77777777" w:rsidR="00D650F7" w:rsidRDefault="00D650F7" w:rsidP="00D650F7">
      <w:pPr>
        <w:spacing w:before="48" w:line="240" w:lineRule="atLeast"/>
        <w:jc w:val="center"/>
        <w:rPr>
          <w:b/>
          <w:sz w:val="28"/>
          <w:lang w:val="pl-PL"/>
        </w:rPr>
      </w:pPr>
    </w:p>
    <w:p w14:paraId="5A4D55A7" w14:textId="76858891" w:rsidR="00D650F7" w:rsidRPr="00AA2A22" w:rsidRDefault="00D650F7" w:rsidP="00D650F7">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nr sprawy: KC-zp.272-526/21</w:t>
      </w:r>
      <w:r w:rsidRPr="00AA2A22">
        <w:rPr>
          <w:rFonts w:ascii="Times New Roman" w:hAnsi="Times New Roman"/>
        </w:rPr>
        <w:t xml:space="preserve"> </w:t>
      </w:r>
    </w:p>
    <w:p w14:paraId="63DBD506" w14:textId="77777777" w:rsidR="00D650F7" w:rsidRDefault="00D650F7" w:rsidP="00D650F7">
      <w:pPr>
        <w:pStyle w:val="Tekstpodstawowy"/>
        <w:ind w:right="-47"/>
        <w:jc w:val="both"/>
        <w:rPr>
          <w:rFonts w:ascii="Times New Roman" w:hAnsi="Times New Roman"/>
        </w:rPr>
      </w:pPr>
      <w:r w:rsidRPr="00AA2A22">
        <w:rPr>
          <w:rFonts w:ascii="Times New Roman" w:hAnsi="Times New Roman"/>
        </w:rPr>
        <w:t>pomiędzy</w:t>
      </w:r>
    </w:p>
    <w:p w14:paraId="0388382D" w14:textId="77777777" w:rsidR="00D650F7" w:rsidRDefault="00D650F7" w:rsidP="00D650F7">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BDFC687" w14:textId="77777777" w:rsidR="00D650F7" w:rsidRDefault="00D650F7" w:rsidP="00D650F7">
      <w:pPr>
        <w:pStyle w:val="Tekstpodstawowy"/>
        <w:ind w:right="-47"/>
        <w:jc w:val="both"/>
        <w:rPr>
          <w:rFonts w:ascii="Times New Roman" w:hAnsi="Times New Roman"/>
        </w:rPr>
      </w:pPr>
      <w:r>
        <w:rPr>
          <w:rFonts w:ascii="Times New Roman" w:hAnsi="Times New Roman"/>
        </w:rPr>
        <w:t>reprezentowana przez:</w:t>
      </w:r>
    </w:p>
    <w:p w14:paraId="72CFFB03" w14:textId="77777777" w:rsidR="00D650F7" w:rsidRDefault="00D650F7" w:rsidP="00D650F7">
      <w:pPr>
        <w:pStyle w:val="Tekstpodstawowy"/>
        <w:ind w:right="-47"/>
        <w:jc w:val="both"/>
        <w:rPr>
          <w:rFonts w:ascii="Times New Roman" w:hAnsi="Times New Roman"/>
        </w:rPr>
      </w:pPr>
      <w:r>
        <w:rPr>
          <w:rFonts w:ascii="Times New Roman" w:hAnsi="Times New Roman"/>
        </w:rPr>
        <w:t xml:space="preserve">1.Dziekana Wydziału /Kierownika Jednostki/............................................................................. </w:t>
      </w:r>
    </w:p>
    <w:p w14:paraId="2FDD975B" w14:textId="77777777" w:rsidR="00D650F7" w:rsidRDefault="00D650F7" w:rsidP="00D650F7">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3043BDF" w14:textId="77777777" w:rsidR="00D650F7" w:rsidRDefault="00D650F7" w:rsidP="00D650F7">
      <w:pPr>
        <w:pStyle w:val="Tekstpodstawowy"/>
        <w:ind w:right="-47"/>
        <w:jc w:val="both"/>
        <w:rPr>
          <w:rFonts w:ascii="Times New Roman" w:hAnsi="Times New Roman"/>
        </w:rPr>
      </w:pPr>
      <w:r>
        <w:rPr>
          <w:rFonts w:ascii="Times New Roman" w:hAnsi="Times New Roman"/>
        </w:rPr>
        <w:t>zwaną dalej KUPUJĄCYM</w:t>
      </w:r>
    </w:p>
    <w:p w14:paraId="3479D498" w14:textId="77777777" w:rsidR="00D650F7" w:rsidRDefault="00D650F7" w:rsidP="00D650F7">
      <w:pPr>
        <w:pStyle w:val="Tekstpodstawowy"/>
        <w:ind w:right="-47"/>
        <w:jc w:val="both"/>
        <w:rPr>
          <w:rFonts w:ascii="Times New Roman" w:hAnsi="Times New Roman"/>
        </w:rPr>
      </w:pPr>
      <w:r>
        <w:rPr>
          <w:rFonts w:ascii="Times New Roman" w:hAnsi="Times New Roman"/>
        </w:rPr>
        <w:t xml:space="preserve">a </w:t>
      </w:r>
    </w:p>
    <w:p w14:paraId="40DDAB5A" w14:textId="77777777" w:rsidR="00D650F7" w:rsidRDefault="00D650F7" w:rsidP="00D650F7">
      <w:pPr>
        <w:pStyle w:val="Tekstpodstawowy"/>
        <w:ind w:right="-47"/>
        <w:jc w:val="both"/>
        <w:rPr>
          <w:rFonts w:ascii="Times New Roman" w:hAnsi="Times New Roman"/>
        </w:rPr>
      </w:pPr>
      <w:r>
        <w:rPr>
          <w:rFonts w:ascii="Times New Roman" w:hAnsi="Times New Roman"/>
        </w:rPr>
        <w:t>......................................................................................................................................................</w:t>
      </w:r>
    </w:p>
    <w:p w14:paraId="13037743" w14:textId="77777777" w:rsidR="00D650F7" w:rsidRDefault="00D650F7" w:rsidP="00D650F7">
      <w:pPr>
        <w:pStyle w:val="Tekstpodstawowy"/>
        <w:ind w:right="-47"/>
        <w:jc w:val="both"/>
        <w:rPr>
          <w:rFonts w:ascii="Times New Roman" w:hAnsi="Times New Roman"/>
        </w:rPr>
      </w:pPr>
      <w:r>
        <w:rPr>
          <w:rFonts w:ascii="Times New Roman" w:hAnsi="Times New Roman"/>
        </w:rPr>
        <w:t>......................................................................................................................................................</w:t>
      </w:r>
    </w:p>
    <w:p w14:paraId="0702F778" w14:textId="77777777" w:rsidR="00D650F7" w:rsidRDefault="00D650F7" w:rsidP="00D650F7">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7DC7DEE" w14:textId="77777777" w:rsidR="00D650F7" w:rsidRDefault="00D650F7" w:rsidP="00D650F7">
      <w:pPr>
        <w:pStyle w:val="Tekstpodstawowy"/>
        <w:ind w:right="-47"/>
        <w:jc w:val="both"/>
        <w:rPr>
          <w:rFonts w:ascii="Times New Roman" w:hAnsi="Times New Roman"/>
        </w:rPr>
      </w:pPr>
      <w:r>
        <w:rPr>
          <w:rFonts w:ascii="Times New Roman" w:hAnsi="Times New Roman"/>
        </w:rPr>
        <w:t>reprezentowanym przez:</w:t>
      </w:r>
    </w:p>
    <w:p w14:paraId="00D7C3F2" w14:textId="77777777" w:rsidR="00D650F7" w:rsidRDefault="00D650F7" w:rsidP="00D650F7">
      <w:pPr>
        <w:pStyle w:val="Tekstpodstawowy"/>
        <w:ind w:right="-47"/>
        <w:jc w:val="both"/>
        <w:rPr>
          <w:rFonts w:ascii="Times New Roman" w:hAnsi="Times New Roman"/>
        </w:rPr>
      </w:pPr>
      <w:r>
        <w:rPr>
          <w:rFonts w:ascii="Times New Roman" w:hAnsi="Times New Roman"/>
        </w:rPr>
        <w:t>1...................................................................................................................................................</w:t>
      </w:r>
    </w:p>
    <w:p w14:paraId="7084BC08" w14:textId="77777777" w:rsidR="00D650F7" w:rsidRDefault="00D650F7" w:rsidP="00D650F7">
      <w:pPr>
        <w:pStyle w:val="Tekstpodstawowy"/>
        <w:ind w:right="-47"/>
        <w:jc w:val="both"/>
        <w:rPr>
          <w:rFonts w:ascii="Times New Roman" w:hAnsi="Times New Roman"/>
        </w:rPr>
      </w:pPr>
      <w:r>
        <w:rPr>
          <w:rFonts w:ascii="Times New Roman" w:hAnsi="Times New Roman"/>
        </w:rPr>
        <w:t xml:space="preserve">2................................................................................................................................................... </w:t>
      </w:r>
    </w:p>
    <w:p w14:paraId="2F2E63B0" w14:textId="77777777" w:rsidR="00D650F7" w:rsidRDefault="00D650F7" w:rsidP="00D650F7">
      <w:pPr>
        <w:pStyle w:val="Tekstpodstawowy"/>
        <w:ind w:right="-47"/>
        <w:jc w:val="both"/>
        <w:rPr>
          <w:rFonts w:ascii="Times New Roman" w:hAnsi="Times New Roman"/>
        </w:rPr>
      </w:pPr>
      <w:r>
        <w:rPr>
          <w:rFonts w:ascii="Times New Roman" w:hAnsi="Times New Roman"/>
        </w:rPr>
        <w:t>zwanym dalej SPRZEDAWCĄ</w:t>
      </w:r>
    </w:p>
    <w:p w14:paraId="21B321CB" w14:textId="77777777" w:rsidR="00D650F7" w:rsidRDefault="00D650F7" w:rsidP="00D650F7">
      <w:pPr>
        <w:pStyle w:val="Tekstpodstawowy"/>
        <w:ind w:right="-47"/>
        <w:jc w:val="center"/>
        <w:rPr>
          <w:rFonts w:ascii="Times New Roman" w:hAnsi="Times New Roman"/>
        </w:rPr>
      </w:pPr>
    </w:p>
    <w:p w14:paraId="70242DD4"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1</w:t>
      </w:r>
    </w:p>
    <w:p w14:paraId="36FF09FD" w14:textId="086F97EE" w:rsidR="00D650F7" w:rsidRPr="00495E18" w:rsidRDefault="00D650F7" w:rsidP="00D650F7">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4A6876">
        <w:rPr>
          <w:rFonts w:ascii="Times New Roman" w:hAnsi="Times New Roman"/>
          <w:b/>
        </w:rPr>
        <w:t xml:space="preserve">dostawa </w:t>
      </w:r>
      <w:r w:rsidR="003068D3" w:rsidRPr="003068D3">
        <w:rPr>
          <w:rFonts w:ascii="Times New Roman" w:hAnsi="Times New Roman"/>
          <w:b/>
        </w:rPr>
        <w:t xml:space="preserve">elektrycznego pojazdu transportowego dla </w:t>
      </w:r>
      <w:proofErr w:type="spellStart"/>
      <w:r w:rsidR="003068D3" w:rsidRPr="003068D3">
        <w:rPr>
          <w:rFonts w:ascii="Times New Roman" w:hAnsi="Times New Roman"/>
          <w:b/>
        </w:rPr>
        <w:t>WIMiR</w:t>
      </w:r>
      <w:proofErr w:type="spellEnd"/>
    </w:p>
    <w:p w14:paraId="712EFF01" w14:textId="77777777" w:rsidR="00D650F7" w:rsidRPr="0043435F" w:rsidRDefault="00D650F7" w:rsidP="00D650F7">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32F9D03C" w14:textId="77777777" w:rsidR="00D650F7" w:rsidRPr="0043435F" w:rsidRDefault="00D650F7" w:rsidP="00D650F7">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34B665D7" w14:textId="77777777" w:rsidR="00D650F7" w:rsidRDefault="00D650F7" w:rsidP="00D650F7">
      <w:pPr>
        <w:pStyle w:val="Tekstpodstawowy"/>
        <w:ind w:right="-47"/>
        <w:jc w:val="both"/>
        <w:rPr>
          <w:rFonts w:ascii="Times New Roman" w:hAnsi="Times New Roman"/>
        </w:rPr>
      </w:pPr>
    </w:p>
    <w:p w14:paraId="546DACFD"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2</w:t>
      </w:r>
    </w:p>
    <w:p w14:paraId="0E92557B" w14:textId="7BD5140A" w:rsidR="00D650F7" w:rsidRPr="0043435F" w:rsidRDefault="00D650F7" w:rsidP="00D650F7">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D650F7">
        <w:rPr>
          <w:rFonts w:ascii="Times New Roman" w:hAnsi="Times New Roman"/>
          <w:szCs w:val="24"/>
        </w:rPr>
        <w:t xml:space="preserve">dostarczyć, </w:t>
      </w:r>
      <w:r w:rsidRPr="0043435F">
        <w:rPr>
          <w:rFonts w:ascii="Times New Roman" w:hAnsi="Times New Roman"/>
          <w:szCs w:val="24"/>
        </w:rPr>
        <w:t xml:space="preserve">o którym mowa w § 1 w terminie do </w:t>
      </w:r>
      <w:r>
        <w:rPr>
          <w:rFonts w:ascii="Times New Roman" w:hAnsi="Times New Roman"/>
          <w:szCs w:val="24"/>
        </w:rPr>
        <w:t>…………. miesięcy</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1EE614EB" w14:textId="77777777" w:rsidR="00D650F7" w:rsidRDefault="00D650F7" w:rsidP="00D650F7">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8895527" w14:textId="77777777" w:rsidR="00D650F7" w:rsidRPr="0043435F" w:rsidRDefault="00D650F7" w:rsidP="00D650F7">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794939B" w14:textId="77777777" w:rsidR="00D650F7" w:rsidRDefault="00D650F7" w:rsidP="00D650F7">
      <w:pPr>
        <w:pStyle w:val="Tekstpodstawowy"/>
        <w:ind w:right="-47"/>
        <w:jc w:val="both"/>
        <w:rPr>
          <w:rFonts w:ascii="Times New Roman" w:hAnsi="Times New Roman"/>
        </w:rPr>
      </w:pPr>
    </w:p>
    <w:p w14:paraId="59EF845D" w14:textId="77777777" w:rsidR="00D650F7" w:rsidRDefault="00D650F7" w:rsidP="00D650F7">
      <w:pPr>
        <w:pStyle w:val="Tekstpodstawowy"/>
        <w:ind w:right="-47"/>
        <w:jc w:val="center"/>
        <w:rPr>
          <w:rFonts w:ascii="Times New Roman" w:hAnsi="Times New Roman"/>
          <w:b/>
        </w:rPr>
      </w:pPr>
    </w:p>
    <w:p w14:paraId="54B5C292" w14:textId="77777777" w:rsidR="00D650F7" w:rsidRDefault="00D650F7" w:rsidP="00D650F7">
      <w:pPr>
        <w:pStyle w:val="Tekstpodstawowy"/>
        <w:ind w:right="-47"/>
        <w:jc w:val="center"/>
        <w:rPr>
          <w:rFonts w:ascii="Times New Roman" w:hAnsi="Times New Roman"/>
          <w:b/>
        </w:rPr>
      </w:pPr>
    </w:p>
    <w:p w14:paraId="5BF62C43"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3</w:t>
      </w:r>
    </w:p>
    <w:p w14:paraId="0E0CDC49" w14:textId="77777777" w:rsidR="00D650F7" w:rsidRPr="0043435F" w:rsidRDefault="00D650F7" w:rsidP="00D650F7">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E6B9D1C" w14:textId="77777777" w:rsidR="00D650F7" w:rsidRPr="0043435F" w:rsidRDefault="00D650F7" w:rsidP="00D650F7">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217704AE" w14:textId="77777777" w:rsidR="00D650F7" w:rsidRPr="0043435F" w:rsidRDefault="00D650F7" w:rsidP="00D650F7">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DFB41F4" w14:textId="77777777" w:rsidR="00D650F7" w:rsidRPr="0043435F" w:rsidRDefault="00D650F7" w:rsidP="00D650F7">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5B1E1710" w14:textId="77777777" w:rsidR="00D650F7" w:rsidRDefault="00D650F7" w:rsidP="00D650F7">
      <w:pPr>
        <w:pStyle w:val="Tekstpodstawowy"/>
        <w:ind w:right="-47"/>
        <w:jc w:val="both"/>
        <w:rPr>
          <w:rFonts w:ascii="Times New Roman" w:hAnsi="Times New Roman"/>
        </w:rPr>
      </w:pPr>
    </w:p>
    <w:p w14:paraId="2C67B088"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4</w:t>
      </w:r>
    </w:p>
    <w:p w14:paraId="20EC2494" w14:textId="77777777" w:rsidR="00D650F7" w:rsidRDefault="00D650F7" w:rsidP="00D650F7">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E440D12" w14:textId="77777777" w:rsidR="00D650F7" w:rsidRDefault="00D650F7" w:rsidP="00D650F7">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3B63412" w14:textId="77777777" w:rsidR="00D650F7" w:rsidRDefault="00D650F7" w:rsidP="00D650F7">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FF869C8" w14:textId="77777777" w:rsidR="00D650F7" w:rsidRPr="00593CEB" w:rsidRDefault="00D650F7" w:rsidP="00D650F7">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7FF164B" w14:textId="77777777" w:rsidR="00D650F7" w:rsidRDefault="00D650F7" w:rsidP="00D650F7">
      <w:pPr>
        <w:pStyle w:val="Tekstpodstawowy"/>
        <w:ind w:right="-47"/>
        <w:jc w:val="center"/>
        <w:rPr>
          <w:rFonts w:ascii="Times New Roman" w:hAnsi="Times New Roman"/>
        </w:rPr>
      </w:pPr>
    </w:p>
    <w:p w14:paraId="0006FFCF"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5</w:t>
      </w:r>
    </w:p>
    <w:p w14:paraId="27906365" w14:textId="77777777" w:rsidR="00D650F7" w:rsidRPr="00C53B52" w:rsidRDefault="00D650F7" w:rsidP="00D650F7">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941E033" w14:textId="77777777" w:rsidR="00D650F7" w:rsidRPr="00C53B52" w:rsidRDefault="00D650F7" w:rsidP="00D650F7">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F42E915" w14:textId="77777777" w:rsidR="00D650F7" w:rsidRPr="00C53B52" w:rsidRDefault="00D650F7" w:rsidP="00D650F7">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4F49B53" w14:textId="77777777" w:rsidR="00D650F7" w:rsidRPr="00C53B52" w:rsidRDefault="00D650F7" w:rsidP="00D650F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6F7B10C" w14:textId="77777777" w:rsidR="00D650F7" w:rsidRPr="00C53B52" w:rsidRDefault="00D650F7" w:rsidP="00D650F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74FD06F" w14:textId="77777777" w:rsidR="00D650F7" w:rsidRPr="00C53B52" w:rsidRDefault="00D650F7" w:rsidP="00D650F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BFBF936" w14:textId="77777777" w:rsidR="00D650F7" w:rsidRPr="00C53B52" w:rsidRDefault="00D650F7" w:rsidP="00D650F7">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C9439A6" w14:textId="77777777" w:rsidR="00D650F7" w:rsidRPr="00C53B52" w:rsidRDefault="00D650F7" w:rsidP="00D650F7">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D747583" w14:textId="77777777" w:rsidR="00D650F7" w:rsidRPr="00C53B52" w:rsidRDefault="00D650F7" w:rsidP="00D650F7">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7CD051F" w14:textId="77777777" w:rsidR="00D650F7" w:rsidRPr="008F6145" w:rsidRDefault="00D650F7" w:rsidP="00D650F7">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4F4A4AA1" w14:textId="77777777" w:rsidR="00D650F7" w:rsidRDefault="00D650F7" w:rsidP="00D650F7">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01DF08E" w14:textId="77777777" w:rsidR="00D650F7" w:rsidRDefault="00D650F7" w:rsidP="00D650F7">
      <w:pPr>
        <w:pStyle w:val="Tekstpodstawowy"/>
        <w:ind w:right="-47"/>
        <w:jc w:val="center"/>
        <w:rPr>
          <w:rFonts w:ascii="Times New Roman" w:hAnsi="Times New Roman"/>
          <w:b/>
        </w:rPr>
      </w:pPr>
    </w:p>
    <w:p w14:paraId="47A27145" w14:textId="77777777" w:rsidR="00D650F7" w:rsidRDefault="00D650F7" w:rsidP="00D650F7">
      <w:pPr>
        <w:pStyle w:val="Tekstpodstawowy"/>
        <w:ind w:right="-47"/>
        <w:jc w:val="center"/>
        <w:rPr>
          <w:rFonts w:ascii="Times New Roman" w:hAnsi="Times New Roman"/>
          <w:b/>
        </w:rPr>
      </w:pPr>
      <w:r w:rsidRPr="00877B92">
        <w:rPr>
          <w:rFonts w:ascii="Times New Roman" w:hAnsi="Times New Roman"/>
          <w:b/>
        </w:rPr>
        <w:t>§ 6</w:t>
      </w:r>
    </w:p>
    <w:p w14:paraId="3DE03D4E" w14:textId="77777777" w:rsidR="00D650F7" w:rsidRDefault="00D650F7" w:rsidP="00D650F7">
      <w:pPr>
        <w:pStyle w:val="Tekstpodstawowy"/>
        <w:ind w:right="-47"/>
        <w:jc w:val="center"/>
        <w:rPr>
          <w:rFonts w:ascii="Times New Roman" w:hAnsi="Times New Roman"/>
          <w:b/>
        </w:rPr>
      </w:pPr>
    </w:p>
    <w:p w14:paraId="5E9CBFFC" w14:textId="77777777" w:rsidR="00D650F7" w:rsidRDefault="00D650F7" w:rsidP="00D650F7">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E7E20E8" w14:textId="77777777" w:rsidR="00D650F7" w:rsidRDefault="00D650F7" w:rsidP="00D650F7">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7C12F83" w14:textId="77777777" w:rsidR="00D650F7" w:rsidRDefault="00D650F7" w:rsidP="00D650F7">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9487628" w14:textId="77777777" w:rsidR="00D650F7" w:rsidRDefault="00D650F7" w:rsidP="00D650F7">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E98D8A" w14:textId="77777777" w:rsidR="00D650F7" w:rsidRDefault="00D650F7" w:rsidP="00D650F7">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9E792AB"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3F2720D" w14:textId="77777777" w:rsidR="00D650F7" w:rsidRPr="003F1749" w:rsidRDefault="00D650F7" w:rsidP="00D650F7">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70E44F2" w14:textId="77777777" w:rsidR="00D650F7" w:rsidRDefault="00D650F7" w:rsidP="00D650F7">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977EB28" w14:textId="77777777" w:rsidR="00D650F7" w:rsidRDefault="00D650F7" w:rsidP="00D650F7">
      <w:pPr>
        <w:pStyle w:val="Tekstpodstawowy"/>
        <w:ind w:right="-47"/>
        <w:jc w:val="center"/>
        <w:rPr>
          <w:rFonts w:ascii="Times New Roman" w:hAnsi="Times New Roman"/>
        </w:rPr>
      </w:pPr>
    </w:p>
    <w:p w14:paraId="78851EF1"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600F358" w14:textId="77777777" w:rsidR="00D650F7" w:rsidRPr="0043435F" w:rsidRDefault="00D650F7" w:rsidP="00D650F7">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D84511C" w14:textId="77777777" w:rsidR="00D650F7" w:rsidRPr="0043435F" w:rsidRDefault="00D650F7" w:rsidP="00D650F7">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828665B" w14:textId="77777777" w:rsidR="00D650F7" w:rsidRPr="0043435F" w:rsidRDefault="00D650F7" w:rsidP="00D650F7">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0EB79F7" w14:textId="77777777" w:rsidR="00D650F7" w:rsidRPr="0043435F" w:rsidRDefault="00D650F7" w:rsidP="00D650F7">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4B2C874" w14:textId="77777777" w:rsidR="00D650F7" w:rsidRPr="0043435F" w:rsidRDefault="00D650F7" w:rsidP="00D650F7">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69C0EE2B" w14:textId="77777777" w:rsidR="00D650F7" w:rsidRPr="0043435F" w:rsidRDefault="00D650F7" w:rsidP="00D650F7">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297DD445" w14:textId="77777777" w:rsidR="00D650F7" w:rsidRPr="0043435F" w:rsidRDefault="00D650F7" w:rsidP="00D650F7">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5B451D14" w14:textId="77777777" w:rsidR="00D650F7" w:rsidRPr="0043435F" w:rsidRDefault="00D650F7" w:rsidP="00D650F7">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5796315" w14:textId="77777777" w:rsidR="00D650F7" w:rsidRPr="0043435F" w:rsidRDefault="00D650F7" w:rsidP="00D650F7">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CDAD5CD" w14:textId="77777777" w:rsidR="00D650F7" w:rsidRPr="0043435F" w:rsidRDefault="00D650F7" w:rsidP="00D650F7">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48E3A8" w14:textId="77777777" w:rsidR="00D650F7" w:rsidRPr="0043435F" w:rsidRDefault="00D650F7" w:rsidP="00D650F7">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15250C4" w14:textId="77777777" w:rsidR="00D650F7" w:rsidRPr="0043435F" w:rsidRDefault="00D650F7" w:rsidP="00D650F7">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DF1338A" w14:textId="77777777" w:rsidR="00D650F7" w:rsidRDefault="00D650F7" w:rsidP="00D650F7">
      <w:pPr>
        <w:pStyle w:val="Tekstpodstawowy"/>
        <w:ind w:left="284" w:right="-47"/>
        <w:jc w:val="both"/>
        <w:rPr>
          <w:rFonts w:ascii="Times New Roman" w:hAnsi="Times New Roman"/>
        </w:rPr>
      </w:pPr>
    </w:p>
    <w:p w14:paraId="495301C9"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0784EE5" w14:textId="77777777" w:rsidR="00D650F7" w:rsidRDefault="00D650F7" w:rsidP="00D650F7">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277569E"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6742EAC6" w14:textId="77777777" w:rsidR="00D650F7" w:rsidRPr="009E7877" w:rsidRDefault="00D650F7" w:rsidP="00D650F7">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0D35A60B" w14:textId="77777777" w:rsidR="00D650F7" w:rsidRPr="009E7877" w:rsidRDefault="00D650F7" w:rsidP="00D650F7">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5E2FADFD" w14:textId="77777777" w:rsidR="00D650F7" w:rsidRDefault="00D650F7" w:rsidP="00D650F7">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6632B360" w14:textId="77777777" w:rsidR="00D650F7" w:rsidRDefault="00D650F7" w:rsidP="00D650F7">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42185C5E" w14:textId="77777777" w:rsidR="00D650F7" w:rsidRPr="00267340" w:rsidRDefault="00D650F7" w:rsidP="00D650F7">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3B9C4A9B" w14:textId="77777777" w:rsidR="00D650F7" w:rsidRPr="00267340" w:rsidRDefault="00D650F7" w:rsidP="00D650F7">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75E6E895" w14:textId="77777777" w:rsidR="00D650F7" w:rsidRPr="00267340" w:rsidRDefault="00D650F7" w:rsidP="00D650F7">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367598E3" w14:textId="77777777" w:rsidR="00D650F7" w:rsidRDefault="00D650F7" w:rsidP="00D650F7">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58770093" w14:textId="77777777" w:rsidR="00D650F7" w:rsidRPr="009E7877" w:rsidRDefault="00D650F7" w:rsidP="00D650F7">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685DE583" w14:textId="77777777" w:rsidR="00D650F7" w:rsidRPr="009E7877" w:rsidRDefault="00D650F7" w:rsidP="00D650F7">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lastRenderedPageBreak/>
        <w:t>pojawieniem się na rynku urządzeń o lepszych parametrach niż wskazane w ofercie,</w:t>
      </w:r>
    </w:p>
    <w:p w14:paraId="753AB1D2" w14:textId="77777777" w:rsidR="00D650F7" w:rsidRDefault="00D650F7" w:rsidP="00D650F7">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67C4C052" w14:textId="77777777" w:rsidR="00D650F7" w:rsidRPr="009E7877" w:rsidRDefault="00D650F7" w:rsidP="00D650F7">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212ED86" w14:textId="77777777" w:rsidR="00D650F7" w:rsidRDefault="00D650F7" w:rsidP="00D650F7">
      <w:pPr>
        <w:pStyle w:val="Tekstpodstawowy"/>
        <w:ind w:right="-47"/>
        <w:rPr>
          <w:rFonts w:ascii="Times New Roman" w:hAnsi="Times New Roman"/>
        </w:rPr>
      </w:pPr>
    </w:p>
    <w:p w14:paraId="2B2ED817"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F24BCDB" w14:textId="77777777" w:rsidR="00D650F7" w:rsidRDefault="00D650F7" w:rsidP="00D650F7">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F6DE782" w14:textId="77777777" w:rsidR="00D650F7" w:rsidRDefault="00D650F7" w:rsidP="00D650F7">
      <w:pPr>
        <w:pStyle w:val="Tekstpodstawowy"/>
        <w:ind w:right="-47"/>
        <w:jc w:val="center"/>
        <w:rPr>
          <w:rFonts w:ascii="Times New Roman" w:hAnsi="Times New Roman"/>
        </w:rPr>
      </w:pPr>
    </w:p>
    <w:p w14:paraId="36577125" w14:textId="77777777" w:rsidR="00D650F7" w:rsidRDefault="00D650F7" w:rsidP="00D650F7">
      <w:pPr>
        <w:pStyle w:val="Tekstpodstawowy"/>
        <w:ind w:right="-47"/>
        <w:jc w:val="center"/>
        <w:rPr>
          <w:rFonts w:ascii="Times New Roman" w:hAnsi="Times New Roman"/>
        </w:rPr>
      </w:pPr>
    </w:p>
    <w:p w14:paraId="539C694A" w14:textId="77777777" w:rsidR="00D650F7" w:rsidRPr="00877B92" w:rsidRDefault="00D650F7" w:rsidP="00D650F7">
      <w:pPr>
        <w:pStyle w:val="Tekstpodstawowy"/>
        <w:ind w:right="-47"/>
        <w:jc w:val="center"/>
        <w:rPr>
          <w:b/>
        </w:rPr>
      </w:pPr>
      <w:r w:rsidRPr="00877B92">
        <w:rPr>
          <w:rFonts w:ascii="Times New Roman" w:hAnsi="Times New Roman"/>
          <w:b/>
        </w:rPr>
        <w:t>§1</w:t>
      </w:r>
      <w:r>
        <w:rPr>
          <w:rFonts w:ascii="Times New Roman" w:hAnsi="Times New Roman"/>
          <w:b/>
        </w:rPr>
        <w:t>2</w:t>
      </w:r>
    </w:p>
    <w:p w14:paraId="32801559" w14:textId="77777777" w:rsidR="00D650F7" w:rsidRDefault="00D650F7" w:rsidP="00D650F7">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6BFCC86" w14:textId="77777777" w:rsidR="00D650F7" w:rsidRDefault="00D650F7" w:rsidP="00D650F7">
      <w:pPr>
        <w:pStyle w:val="NormalnyWeb"/>
        <w:jc w:val="both"/>
      </w:pPr>
      <w:r>
        <w:t xml:space="preserve">2. W razie wątpliwości, czy określona informacja stanowi tajemnicę Wykonawca zobowiązany jest zwrócić się w formie pisemnej do Zamawiającego o wyjaśnienie takiej wątpliwości. </w:t>
      </w:r>
    </w:p>
    <w:p w14:paraId="37161EAD" w14:textId="77777777" w:rsidR="00D650F7" w:rsidRDefault="00D650F7" w:rsidP="00D650F7">
      <w:pPr>
        <w:pStyle w:val="NormalnyWeb"/>
        <w:jc w:val="both"/>
      </w:pPr>
      <w:r>
        <w:t xml:space="preserve">3. Wykonawca zobowiązuje się do wykorzystania uzyskanych, powyższych informacji jedynie w celu wykonania przedmiotu umowy. </w:t>
      </w:r>
    </w:p>
    <w:p w14:paraId="66A39F33" w14:textId="77777777" w:rsidR="00D650F7" w:rsidRDefault="00D650F7" w:rsidP="00D650F7">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E1F44E4" w14:textId="77777777" w:rsidR="00D650F7" w:rsidRDefault="00D650F7" w:rsidP="00D650F7">
      <w:pPr>
        <w:pStyle w:val="NormalnyWeb"/>
        <w:jc w:val="both"/>
      </w:pPr>
      <w:r>
        <w:t>5. Powyższe przepisy nie będą miały zastosowania wobec informacji powszechnie znanych lub opublikowanych oraz w przypadku żądania ich ujawnienia przez uprawniony organ.</w:t>
      </w:r>
    </w:p>
    <w:p w14:paraId="00A29EBF" w14:textId="77777777" w:rsidR="00D650F7" w:rsidRDefault="00D650F7" w:rsidP="00D650F7">
      <w:pPr>
        <w:pStyle w:val="Tekstpodstawowy"/>
        <w:ind w:right="-47"/>
        <w:jc w:val="both"/>
        <w:rPr>
          <w:rFonts w:ascii="Times New Roman" w:hAnsi="Times New Roman"/>
        </w:rPr>
      </w:pPr>
    </w:p>
    <w:p w14:paraId="79B0B689"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B57ABF9" w14:textId="77777777" w:rsidR="00D650F7" w:rsidRDefault="00D650F7" w:rsidP="00D650F7">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D6D1466" w14:textId="77777777" w:rsidR="00D650F7" w:rsidRDefault="00D650F7" w:rsidP="00D650F7">
      <w:pPr>
        <w:pStyle w:val="Tekstpodstawowy"/>
        <w:ind w:right="-47"/>
        <w:jc w:val="both"/>
        <w:rPr>
          <w:rFonts w:ascii="Times New Roman" w:hAnsi="Times New Roman"/>
        </w:rPr>
      </w:pPr>
    </w:p>
    <w:p w14:paraId="1CB45596"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D442EBD" w14:textId="77777777" w:rsidR="00D650F7" w:rsidRDefault="00D650F7" w:rsidP="00D650F7">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BC1DAEE" w14:textId="77777777" w:rsidR="00D650F7" w:rsidRDefault="00D650F7" w:rsidP="00D650F7">
      <w:pPr>
        <w:pStyle w:val="Tekstpodstawowy"/>
        <w:ind w:right="-47"/>
        <w:jc w:val="both"/>
        <w:rPr>
          <w:rFonts w:ascii="Times New Roman" w:hAnsi="Times New Roman"/>
        </w:rPr>
      </w:pPr>
    </w:p>
    <w:p w14:paraId="66F8C73B" w14:textId="77777777" w:rsidR="00D650F7" w:rsidRPr="00877B92" w:rsidRDefault="00D650F7" w:rsidP="00D650F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1001C6A" w14:textId="77777777" w:rsidR="00D650F7" w:rsidRPr="004F0507" w:rsidRDefault="00D650F7" w:rsidP="00D650F7">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C4F039F" w14:textId="77777777" w:rsidR="00D650F7" w:rsidRDefault="00D650F7" w:rsidP="00D650F7">
      <w:pPr>
        <w:pStyle w:val="Tekstpodstawowy2"/>
        <w:spacing w:line="240" w:lineRule="auto"/>
        <w:ind w:right="-47"/>
      </w:pPr>
    </w:p>
    <w:p w14:paraId="6E4AC100" w14:textId="77777777" w:rsidR="00D650F7" w:rsidRPr="004F0507" w:rsidRDefault="00D650F7" w:rsidP="00D650F7">
      <w:pPr>
        <w:pStyle w:val="Tekstpodstawowy2"/>
        <w:spacing w:line="240" w:lineRule="auto"/>
        <w:ind w:right="-47"/>
        <w:rPr>
          <w:b/>
          <w:sz w:val="24"/>
        </w:rPr>
      </w:pPr>
      <w:r>
        <w:rPr>
          <w:b/>
          <w:sz w:val="24"/>
        </w:rPr>
        <w:t xml:space="preserve">      </w:t>
      </w:r>
      <w:r w:rsidRPr="004F0507">
        <w:rPr>
          <w:b/>
          <w:sz w:val="24"/>
        </w:rPr>
        <w:t>Za Sprzedawcę                                                                                   Za Kupującego</w:t>
      </w:r>
    </w:p>
    <w:p w14:paraId="44DB1FD3" w14:textId="77777777" w:rsidR="00D650F7" w:rsidRPr="000936CA" w:rsidRDefault="00D650F7" w:rsidP="00D650F7">
      <w:pPr>
        <w:rPr>
          <w:lang w:val="pl-PL"/>
        </w:rPr>
      </w:pPr>
    </w:p>
    <w:p w14:paraId="2560C130" w14:textId="77777777" w:rsidR="00D650F7" w:rsidRDefault="00D650F7" w:rsidP="00D650F7">
      <w:pPr>
        <w:pStyle w:val="Zwykytekst"/>
        <w:rPr>
          <w:lang w:val="pl-PL"/>
        </w:rPr>
      </w:pPr>
    </w:p>
    <w:p w14:paraId="0BE0189F" w14:textId="77777777" w:rsidR="00D650F7" w:rsidRDefault="00D650F7" w:rsidP="00D650F7">
      <w:pPr>
        <w:pStyle w:val="Zwykytekst"/>
        <w:rPr>
          <w:lang w:val="pl-PL"/>
        </w:rPr>
      </w:pPr>
    </w:p>
    <w:p w14:paraId="2F1D387F" w14:textId="77777777" w:rsidR="00D650F7" w:rsidRDefault="00D650F7" w:rsidP="00D650F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F0D247A" w14:textId="77777777" w:rsidR="00D650F7" w:rsidRPr="00496551" w:rsidRDefault="00D650F7" w:rsidP="00D650F7">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5A940B6" w14:textId="77777777" w:rsidR="00496551" w:rsidRPr="00D650F7" w:rsidRDefault="00496551" w:rsidP="0075576B">
      <w:pPr>
        <w:rPr>
          <w:lang w:val="pl-PL"/>
        </w:rPr>
      </w:pPr>
    </w:p>
    <w:sectPr w:rsidR="00496551" w:rsidRPr="00D650F7">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43CF5" w14:textId="77777777" w:rsidR="004639F1" w:rsidRDefault="004639F1">
      <w:r>
        <w:separator/>
      </w:r>
    </w:p>
  </w:endnote>
  <w:endnote w:type="continuationSeparator" w:id="0">
    <w:p w14:paraId="6F224C6B" w14:textId="77777777" w:rsidR="004639F1" w:rsidRDefault="0046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67D3D" w14:textId="77777777" w:rsidR="00D650F7" w:rsidRDefault="00D650F7">
    <w:pPr>
      <w:pStyle w:val="Stopka"/>
      <w:jc w:val="right"/>
    </w:pPr>
    <w:r>
      <w:fldChar w:fldCharType="begin"/>
    </w:r>
    <w:r>
      <w:instrText>PAGE   \* MERGEFORMAT</w:instrText>
    </w:r>
    <w:r>
      <w:fldChar w:fldCharType="separate"/>
    </w:r>
    <w:r>
      <w:rPr>
        <w:lang w:val="pl-PL"/>
      </w:rPr>
      <w:t>2</w:t>
    </w:r>
    <w:r>
      <w:fldChar w:fldCharType="end"/>
    </w:r>
  </w:p>
  <w:p w14:paraId="311625E2"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4228C" w14:textId="77777777" w:rsidR="004639F1" w:rsidRDefault="004639F1">
      <w:r>
        <w:separator/>
      </w:r>
    </w:p>
  </w:footnote>
  <w:footnote w:type="continuationSeparator" w:id="0">
    <w:p w14:paraId="3A9523F1" w14:textId="77777777" w:rsidR="004639F1" w:rsidRDefault="00463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ACD3C"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39F1"/>
    <w:rsid w:val="000033EA"/>
    <w:rsid w:val="0002467C"/>
    <w:rsid w:val="00040A7A"/>
    <w:rsid w:val="000936CA"/>
    <w:rsid w:val="00097182"/>
    <w:rsid w:val="000B1A00"/>
    <w:rsid w:val="000C0F66"/>
    <w:rsid w:val="001764D4"/>
    <w:rsid w:val="001F341B"/>
    <w:rsid w:val="002430FD"/>
    <w:rsid w:val="00267340"/>
    <w:rsid w:val="00275C59"/>
    <w:rsid w:val="003068D3"/>
    <w:rsid w:val="00337165"/>
    <w:rsid w:val="003974EB"/>
    <w:rsid w:val="003C6167"/>
    <w:rsid w:val="003F1749"/>
    <w:rsid w:val="004639F1"/>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5576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650F7"/>
    <w:rsid w:val="00D70657"/>
    <w:rsid w:val="00D90ED3"/>
    <w:rsid w:val="00D9696A"/>
    <w:rsid w:val="00D97E9A"/>
    <w:rsid w:val="00DD0EDB"/>
    <w:rsid w:val="00DE2464"/>
    <w:rsid w:val="00E13592"/>
    <w:rsid w:val="00E256BD"/>
    <w:rsid w:val="00E27575"/>
    <w:rsid w:val="00E3334C"/>
    <w:rsid w:val="00E41EFD"/>
    <w:rsid w:val="00E4751B"/>
    <w:rsid w:val="00E874DC"/>
    <w:rsid w:val="00EC0FB0"/>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B0B8A"/>
  <w15:chartTrackingRefBased/>
  <w15:docId w15:val="{B0440295-1BD0-4E59-9B12-CD66E4E9E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50F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650F7"/>
    <w:rPr>
      <w:rFonts w:ascii="Courier New" w:hAnsi="Courier New" w:cs="Courier New"/>
      <w:lang w:val="en-US"/>
    </w:rPr>
  </w:style>
  <w:style w:type="character" w:customStyle="1" w:styleId="Tekstpodstawowy2Znak">
    <w:name w:val="Tekst podstawowy 2 Znak"/>
    <w:basedOn w:val="Domylnaczcionkaakapitu"/>
    <w:link w:val="Tekstpodstawowy2"/>
    <w:rsid w:val="00D650F7"/>
  </w:style>
  <w:style w:type="character" w:customStyle="1" w:styleId="StopkaZnak">
    <w:name w:val="Stopka Znak"/>
    <w:link w:val="Stopka"/>
    <w:uiPriority w:val="99"/>
    <w:rsid w:val="00D650F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1726</Words>
  <Characters>12156</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1899-12-31T23:00:00Z</cp:lastPrinted>
  <dcterms:created xsi:type="dcterms:W3CDTF">2021-09-23T06:25:00Z</dcterms:created>
  <dcterms:modified xsi:type="dcterms:W3CDTF">2021-09-23T06:25:00Z</dcterms:modified>
</cp:coreProperties>
</file>