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1DE0B" w14:textId="77777777" w:rsidR="00AB3EA0" w:rsidRPr="00240E71" w:rsidRDefault="00654408" w:rsidP="00AB3EA0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7F050A1">
          <v:roundrect id="_x0000_s1026" style="position:absolute;left:0;text-align:left;margin-left:-25.5pt;margin-top:-13.15pt;width:162pt;height:1in;z-index:251658240" arcsize="10923f"/>
        </w:pict>
      </w:r>
      <w:r w:rsidR="00AB3EA0">
        <w:rPr>
          <w:b w:val="0"/>
          <w:sz w:val="22"/>
          <w:szCs w:val="22"/>
        </w:rPr>
        <w:tab/>
      </w:r>
      <w:r w:rsidR="00AB3EA0">
        <w:rPr>
          <w:b w:val="0"/>
          <w:sz w:val="22"/>
          <w:szCs w:val="22"/>
        </w:rPr>
        <w:tab/>
      </w:r>
      <w:r w:rsidR="00AB3EA0">
        <w:rPr>
          <w:b w:val="0"/>
          <w:sz w:val="22"/>
          <w:szCs w:val="22"/>
        </w:rPr>
        <w:tab/>
      </w:r>
      <w:r w:rsidR="00AB3EA0">
        <w:rPr>
          <w:b w:val="0"/>
          <w:sz w:val="22"/>
          <w:szCs w:val="22"/>
        </w:rPr>
        <w:tab/>
      </w:r>
      <w:r w:rsidR="00AB3EA0">
        <w:rPr>
          <w:b w:val="0"/>
          <w:sz w:val="22"/>
          <w:szCs w:val="22"/>
        </w:rPr>
        <w:tab/>
      </w:r>
      <w:r w:rsidR="00AB3EA0">
        <w:rPr>
          <w:b w:val="0"/>
          <w:sz w:val="22"/>
          <w:szCs w:val="22"/>
        </w:rPr>
        <w:tab/>
      </w:r>
      <w:r w:rsidR="00AB3EA0">
        <w:rPr>
          <w:b w:val="0"/>
          <w:sz w:val="22"/>
          <w:szCs w:val="22"/>
        </w:rPr>
        <w:tab/>
      </w:r>
      <w:r w:rsidR="00AB3EA0" w:rsidRPr="004C278E">
        <w:rPr>
          <w:rFonts w:ascii="Times New Roman" w:hAnsi="Times New Roman"/>
        </w:rPr>
        <w:t xml:space="preserve">Załącznik nr </w:t>
      </w:r>
      <w:r w:rsidR="00AB3EA0">
        <w:rPr>
          <w:rFonts w:ascii="Times New Roman" w:hAnsi="Times New Roman"/>
        </w:rPr>
        <w:t>1</w:t>
      </w:r>
    </w:p>
    <w:p w14:paraId="54C0369E" w14:textId="77777777" w:rsidR="00AB3EA0" w:rsidRDefault="00AB3EA0" w:rsidP="00AB3EA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CFC3784" w14:textId="77777777" w:rsidR="00AB3EA0" w:rsidRPr="0022732C" w:rsidRDefault="00AB3EA0" w:rsidP="00AB3EA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2EAC747" w14:textId="77777777" w:rsidR="00AB3EA0" w:rsidRDefault="00AB3EA0" w:rsidP="00AB3EA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3EBC03E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63ACF03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9245A51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2A9A00E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06E0FA2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195A6576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3BF32EC5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B5604CE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E035510" w14:textId="77777777" w:rsidR="00AB3EA0" w:rsidRPr="0022732C" w:rsidRDefault="00AB3EA0" w:rsidP="00AB3EA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0E314F6" w14:textId="77777777" w:rsidR="00AB3EA0" w:rsidRDefault="00AB3EA0" w:rsidP="00AB3EA0">
      <w:pPr>
        <w:spacing w:line="360" w:lineRule="auto"/>
      </w:pPr>
      <w:r>
        <w:t>Do: Nazwa i siedziba Zamawiającego:</w:t>
      </w:r>
    </w:p>
    <w:p w14:paraId="32A80C84" w14:textId="77777777" w:rsidR="00AB3EA0" w:rsidRPr="000E7097" w:rsidRDefault="00AB3EA0" w:rsidP="00AB3EA0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73F4F40C" w14:textId="77777777" w:rsidR="00AB3EA0" w:rsidRPr="000E7097" w:rsidRDefault="00AB3EA0" w:rsidP="00AB3EA0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1743773C" w14:textId="77777777" w:rsidR="00AB3EA0" w:rsidRDefault="00AB3EA0" w:rsidP="00AB3EA0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1241EA7A" w14:textId="77777777" w:rsidR="00AB3EA0" w:rsidRDefault="00AB3EA0" w:rsidP="00AB3EA0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05CD0E36" w14:textId="77777777" w:rsidR="00AB3EA0" w:rsidRDefault="00AB3EA0" w:rsidP="00AB3EA0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26A6D076" w14:textId="77777777" w:rsidR="00AB3EA0" w:rsidRDefault="00AB3EA0" w:rsidP="00AB3EA0">
      <w:pPr>
        <w:ind w:firstLine="3969"/>
        <w:rPr>
          <w:b/>
        </w:rPr>
      </w:pPr>
    </w:p>
    <w:p w14:paraId="68980419" w14:textId="4AB1506E" w:rsidR="00AB3EA0" w:rsidRPr="00B25D19" w:rsidRDefault="00AB3EA0" w:rsidP="00AB3EA0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7A470B" w:rsidRPr="007A470B">
        <w:rPr>
          <w:b/>
          <w:sz w:val="22"/>
          <w:szCs w:val="22"/>
        </w:rPr>
        <w:t xml:space="preserve">Dostawa elektrycznego pojazdu transportowego dla </w:t>
      </w:r>
      <w:proofErr w:type="spellStart"/>
      <w:r w:rsidR="007A470B" w:rsidRPr="007A470B">
        <w:rPr>
          <w:b/>
          <w:sz w:val="22"/>
          <w:szCs w:val="22"/>
        </w:rPr>
        <w:t>WIMiR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526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AE22CFE" w14:textId="77777777" w:rsidR="00AB3EA0" w:rsidRDefault="00AB3EA0" w:rsidP="00AB3EA0">
      <w:pPr>
        <w:tabs>
          <w:tab w:val="right" w:pos="9000"/>
        </w:tabs>
      </w:pPr>
    </w:p>
    <w:p w14:paraId="41E4D40E" w14:textId="77777777" w:rsidR="00AB3EA0" w:rsidRDefault="00AB3EA0" w:rsidP="00AB3EA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2A7F761" w14:textId="77777777" w:rsidR="00AB3EA0" w:rsidRDefault="00AB3EA0" w:rsidP="00AB3EA0">
      <w:pPr>
        <w:widowControl w:val="0"/>
        <w:spacing w:line="264" w:lineRule="auto"/>
        <w:ind w:right="1"/>
        <w:rPr>
          <w:b/>
        </w:rPr>
      </w:pPr>
    </w:p>
    <w:p w14:paraId="00C9F2FF" w14:textId="77777777" w:rsidR="00AB3EA0" w:rsidRDefault="00AB3EA0" w:rsidP="00AB3EA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E7BE14D" w14:textId="77777777" w:rsidR="00AB3EA0" w:rsidRPr="00FB1B4F" w:rsidRDefault="00AB3EA0" w:rsidP="00AB3EA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17F2E71" w14:textId="77777777" w:rsidR="00AB3EA0" w:rsidRPr="00FB1B4F" w:rsidRDefault="00AB3EA0" w:rsidP="00AB3EA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7258C3B" w14:textId="77777777" w:rsidR="00AB3EA0" w:rsidRPr="00FB1B4F" w:rsidRDefault="00AB3EA0" w:rsidP="00AB3EA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6816B7C" w14:textId="77777777" w:rsidR="00AB3EA0" w:rsidRDefault="00AB3EA0" w:rsidP="00AB3EA0">
      <w:pPr>
        <w:pStyle w:val="Tekstpodstawowy"/>
      </w:pPr>
      <w:r>
        <w:t>Powyższa cena podatek VAT w wysokości 23 % tj.…………………….PLN</w:t>
      </w:r>
    </w:p>
    <w:p w14:paraId="7E05226D" w14:textId="77777777" w:rsidR="00AB3EA0" w:rsidRDefault="00AB3EA0" w:rsidP="00AB3EA0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26069A26" w14:textId="77777777" w:rsidR="00AB3EA0" w:rsidRDefault="00AB3EA0" w:rsidP="00AB3EA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665462AB" w14:textId="77777777" w:rsidR="00AB3EA0" w:rsidRDefault="00AB3EA0" w:rsidP="00AB3EA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4E5A232C" w14:textId="77777777" w:rsidR="00AB3EA0" w:rsidRPr="00B25D19" w:rsidRDefault="00AB3EA0" w:rsidP="00AB3EA0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73041BC8" w14:textId="77777777" w:rsidR="00AB3EA0" w:rsidRPr="00B25D19" w:rsidRDefault="00AB3EA0" w:rsidP="00AB3EA0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7FAACED3" w14:textId="77777777" w:rsidR="00AB3EA0" w:rsidRDefault="00AB3EA0" w:rsidP="00AB3EA0">
      <w:pPr>
        <w:jc w:val="both"/>
        <w:rPr>
          <w:sz w:val="18"/>
          <w:szCs w:val="18"/>
        </w:rPr>
      </w:pPr>
    </w:p>
    <w:p w14:paraId="56CD6891" w14:textId="77777777" w:rsidR="00AB3EA0" w:rsidRDefault="00AB3EA0" w:rsidP="00AB3EA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1315C84" w14:textId="77777777" w:rsidR="00AB3EA0" w:rsidRPr="00730EFE" w:rsidRDefault="00AB3EA0" w:rsidP="00AB3EA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DC61265" w14:textId="77777777" w:rsidR="007A470B" w:rsidRDefault="00AB3EA0" w:rsidP="007A47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F3CC0F4" w14:textId="6857A383" w:rsidR="007A470B" w:rsidRPr="00654408" w:rsidRDefault="007A470B" w:rsidP="007A47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654408">
        <w:rPr>
          <w:sz w:val="22"/>
          <w:szCs w:val="22"/>
        </w:rPr>
        <w:t xml:space="preserve">Oświadczamy, iż oferowane przez nas urządzenie jest zgodne z </w:t>
      </w:r>
      <w:r w:rsidRPr="00654408">
        <w:t>norm</w:t>
      </w:r>
      <w:r w:rsidR="00654408" w:rsidRPr="00654408">
        <w:t>ą</w:t>
      </w:r>
      <w:r w:rsidRPr="00654408">
        <w:t xml:space="preserve"> bezpieczeństwa ISO EN1525 lub równoważn</w:t>
      </w:r>
      <w:r w:rsidR="00654408" w:rsidRPr="00654408">
        <w:t>ą</w:t>
      </w:r>
    </w:p>
    <w:p w14:paraId="715FA483" w14:textId="77777777" w:rsidR="00AB3EA0" w:rsidRDefault="00AB3EA0" w:rsidP="00AB3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372A40" w14:textId="77777777" w:rsidR="00AB3EA0" w:rsidRDefault="00AB3EA0" w:rsidP="00AB3EA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5CD269" w14:textId="77777777" w:rsidR="00AB3EA0" w:rsidRDefault="00AB3EA0" w:rsidP="00AB3EA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00D50C" w14:textId="77777777" w:rsidR="00AB3EA0" w:rsidRPr="001D671E" w:rsidRDefault="00AB3EA0" w:rsidP="00AB3EA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B3EA0" w:rsidRPr="00FE545C" w14:paraId="2D9E390A" w14:textId="77777777" w:rsidTr="00E21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9EB1A" w14:textId="77777777" w:rsidR="00AB3EA0" w:rsidRPr="00FE545C" w:rsidRDefault="00AB3EA0" w:rsidP="00E214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D11B3" w14:textId="77777777" w:rsidR="00AB3EA0" w:rsidRPr="00FE545C" w:rsidRDefault="00AB3EA0" w:rsidP="00E214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C5CBDEA" w14:textId="77777777" w:rsidR="00AB3EA0" w:rsidRPr="00FE545C" w:rsidRDefault="00AB3EA0" w:rsidP="00E214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EBB8F" w14:textId="77777777" w:rsidR="00AB3EA0" w:rsidRPr="00FE545C" w:rsidRDefault="00AB3EA0" w:rsidP="00E214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B3EA0" w:rsidRPr="00FE545C" w14:paraId="7BA38CAE" w14:textId="77777777" w:rsidTr="00E21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EF12D" w14:textId="77777777" w:rsidR="00AB3EA0" w:rsidRPr="00FE545C" w:rsidRDefault="00AB3EA0" w:rsidP="00E2148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71C32" w14:textId="77777777" w:rsidR="00AB3EA0" w:rsidRPr="00FE545C" w:rsidRDefault="00AB3EA0" w:rsidP="00E214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183A1" w14:textId="77777777" w:rsidR="00AB3EA0" w:rsidRPr="00FE545C" w:rsidRDefault="00AB3EA0" w:rsidP="00E214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B3EA0" w:rsidRPr="00FE545C" w14:paraId="79E29765" w14:textId="77777777" w:rsidTr="00E21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8DD35" w14:textId="77777777" w:rsidR="00AB3EA0" w:rsidRPr="00FE545C" w:rsidRDefault="00AB3EA0" w:rsidP="00E2148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B069C" w14:textId="77777777" w:rsidR="00AB3EA0" w:rsidRPr="00FE545C" w:rsidRDefault="00AB3EA0" w:rsidP="00E214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945AB" w14:textId="77777777" w:rsidR="00AB3EA0" w:rsidRPr="00FE545C" w:rsidRDefault="00AB3EA0" w:rsidP="00E214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4D6FBA6" w14:textId="77777777" w:rsidR="00AB3EA0" w:rsidRDefault="00AB3EA0" w:rsidP="00AB3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680CFD1" w14:textId="77777777" w:rsidR="00AB3EA0" w:rsidRPr="00D638CC" w:rsidRDefault="00AB3EA0" w:rsidP="00AB3EA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6B16DD3" w14:textId="77777777" w:rsidR="00AB3EA0" w:rsidRPr="002F276A" w:rsidRDefault="00AB3EA0" w:rsidP="00AB3EA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FCF1CE1" w14:textId="77777777" w:rsidR="00AB3EA0" w:rsidRPr="002F276A" w:rsidRDefault="00AB3EA0" w:rsidP="00AB3EA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793CCC9" w14:textId="77777777" w:rsidR="00AB3EA0" w:rsidRPr="002F276A" w:rsidRDefault="00AB3EA0" w:rsidP="00AB3EA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C242E55" w14:textId="77777777" w:rsidR="00AB3EA0" w:rsidRPr="002F276A" w:rsidRDefault="00AB3EA0" w:rsidP="00AB3EA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31261B3" w14:textId="77777777" w:rsidR="00AB3EA0" w:rsidRPr="002F276A" w:rsidRDefault="00AB3EA0" w:rsidP="00AB3EA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33ADC61" w14:textId="77777777" w:rsidR="00AB3EA0" w:rsidRDefault="00AB3EA0" w:rsidP="00AB3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4255299" w14:textId="77777777" w:rsidR="00AB3EA0" w:rsidRDefault="00AB3EA0" w:rsidP="00AB3EA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6DE9DDB" w14:textId="77777777" w:rsidR="00AB3EA0" w:rsidRDefault="00AB3EA0" w:rsidP="00AB3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55AD871" w14:textId="77777777" w:rsidR="00AB3EA0" w:rsidRDefault="00AB3EA0" w:rsidP="00AB3EA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92E2086" w14:textId="77777777" w:rsidR="00AB3EA0" w:rsidRDefault="00AB3EA0" w:rsidP="00AB3EA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9A2745E" w14:textId="77777777" w:rsidR="00AB3EA0" w:rsidRDefault="00AB3EA0" w:rsidP="00AB3EA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857231F" w14:textId="77777777" w:rsidR="00AB3EA0" w:rsidRDefault="00AB3EA0" w:rsidP="00AB3EA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EB4875" w14:textId="77777777" w:rsidR="00AB3EA0" w:rsidRPr="000B45FE" w:rsidRDefault="00AB3EA0" w:rsidP="00AB3EA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A47956E" w14:textId="77777777" w:rsidR="00AB3EA0" w:rsidRDefault="00AB3EA0" w:rsidP="00AB3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73C9081" w14:textId="77777777" w:rsidR="00AB3EA0" w:rsidRDefault="00AB3EA0" w:rsidP="00AB3EA0">
      <w:pPr>
        <w:jc w:val="both"/>
        <w:rPr>
          <w:sz w:val="22"/>
          <w:szCs w:val="22"/>
        </w:rPr>
      </w:pPr>
    </w:p>
    <w:p w14:paraId="59805BEF" w14:textId="77777777" w:rsidR="00AB3EA0" w:rsidRDefault="00AB3EA0" w:rsidP="00AB3EA0">
      <w:pPr>
        <w:jc w:val="both"/>
        <w:rPr>
          <w:sz w:val="22"/>
          <w:szCs w:val="22"/>
        </w:rPr>
      </w:pPr>
    </w:p>
    <w:p w14:paraId="2C53CD12" w14:textId="77777777" w:rsidR="00AB3EA0" w:rsidRPr="00423B06" w:rsidRDefault="00AB3EA0" w:rsidP="00AB3EA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FD896BD" w14:textId="130A67B8" w:rsidR="00FE545C" w:rsidRPr="00FA172A" w:rsidRDefault="00AB3EA0" w:rsidP="007A470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FA17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3BC9F" w14:textId="77777777" w:rsidR="00DD5284" w:rsidRDefault="00DD5284">
      <w:r>
        <w:separator/>
      </w:r>
    </w:p>
  </w:endnote>
  <w:endnote w:type="continuationSeparator" w:id="0">
    <w:p w14:paraId="2A76E084" w14:textId="77777777" w:rsidR="00DD5284" w:rsidRDefault="00DD5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CCBD" w14:textId="77777777" w:rsidR="006A22A6" w:rsidRDefault="006A22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994F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D33C4" w14:textId="77777777" w:rsidR="006A22A6" w:rsidRDefault="006A22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28B5A" w14:textId="77777777" w:rsidR="00DD5284" w:rsidRDefault="00DD5284">
      <w:r>
        <w:separator/>
      </w:r>
    </w:p>
  </w:footnote>
  <w:footnote w:type="continuationSeparator" w:id="0">
    <w:p w14:paraId="701587B0" w14:textId="77777777" w:rsidR="00DD5284" w:rsidRDefault="00DD5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3D88E" w14:textId="77777777" w:rsidR="006A22A6" w:rsidRDefault="006A2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FDD5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BA206" w14:textId="77777777" w:rsidR="006A22A6" w:rsidRDefault="006A22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28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4408"/>
    <w:rsid w:val="006815F6"/>
    <w:rsid w:val="006A22A6"/>
    <w:rsid w:val="007748F0"/>
    <w:rsid w:val="007A4321"/>
    <w:rsid w:val="007A470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3EA0"/>
    <w:rsid w:val="00B774DC"/>
    <w:rsid w:val="00C969A6"/>
    <w:rsid w:val="00CA7D36"/>
    <w:rsid w:val="00D24208"/>
    <w:rsid w:val="00D60C38"/>
    <w:rsid w:val="00D66893"/>
    <w:rsid w:val="00D90ACB"/>
    <w:rsid w:val="00DC1500"/>
    <w:rsid w:val="00DD5284"/>
    <w:rsid w:val="00E44371"/>
    <w:rsid w:val="00E949B0"/>
    <w:rsid w:val="00F00591"/>
    <w:rsid w:val="00F51688"/>
    <w:rsid w:val="00F53146"/>
    <w:rsid w:val="00F91018"/>
    <w:rsid w:val="00FA0F30"/>
    <w:rsid w:val="00FA172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D88CC0"/>
  <w15:chartTrackingRefBased/>
  <w15:docId w15:val="{42D4D51C-9F44-417F-9287-4BABD8F16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EA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466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2021-09-23T09:39:00Z</cp:lastPrinted>
  <dcterms:created xsi:type="dcterms:W3CDTF">2021-09-23T06:47:00Z</dcterms:created>
  <dcterms:modified xsi:type="dcterms:W3CDTF">2021-09-23T09:39:00Z</dcterms:modified>
</cp:coreProperties>
</file>