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AE712" w14:textId="45802289" w:rsidR="00D62B86" w:rsidRPr="001905D5" w:rsidRDefault="00D62B86" w:rsidP="00D62B86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526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0D4F63D3" w14:textId="77777777" w:rsidR="00D62B86" w:rsidRPr="001905D5" w:rsidRDefault="00D62B86" w:rsidP="00D62B86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9B557AA" w14:textId="77777777" w:rsidR="00D62B86" w:rsidRPr="001905D5" w:rsidRDefault="00D62B86" w:rsidP="00D62B8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CF0EF91" w14:textId="77777777" w:rsidR="00D62B86" w:rsidRPr="001905D5" w:rsidRDefault="00D62B86" w:rsidP="00D62B8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2239393" w14:textId="77777777" w:rsidR="00D62B86" w:rsidRPr="001905D5" w:rsidRDefault="00D62B86" w:rsidP="00D62B8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9E138A7" w14:textId="77777777" w:rsidR="00D62B86" w:rsidRPr="001905D5" w:rsidRDefault="00D62B86" w:rsidP="00D62B8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0475F19" w14:textId="77777777" w:rsidR="00D62B86" w:rsidRPr="001905D5" w:rsidRDefault="00D62B86" w:rsidP="00D62B8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D18024C" w14:textId="77777777" w:rsidR="00D62B86" w:rsidRPr="001905D5" w:rsidRDefault="00D62B86" w:rsidP="00D62B8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2D1CEAA3" w14:textId="77777777" w:rsidR="00D62B86" w:rsidRPr="001905D5" w:rsidRDefault="00D62B86" w:rsidP="00D62B86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49624CF3" w14:textId="77777777" w:rsidR="00D62B86" w:rsidRPr="001905D5" w:rsidRDefault="00D62B86" w:rsidP="00D62B86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B2EE908" w14:textId="77777777" w:rsidR="00D62B86" w:rsidRPr="001905D5" w:rsidRDefault="00D62B86" w:rsidP="00D62B8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1AEC12F" w14:textId="77777777" w:rsidR="00D62B86" w:rsidRPr="001905D5" w:rsidRDefault="00D62B86" w:rsidP="00D62B86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835E36C" w14:textId="77777777" w:rsidR="00D62B86" w:rsidRDefault="00D62B86" w:rsidP="00D62B86">
      <w:pPr>
        <w:spacing w:line="254" w:lineRule="auto"/>
        <w:rPr>
          <w:rFonts w:ascii="Arial" w:hAnsi="Arial" w:cs="Arial"/>
        </w:rPr>
      </w:pPr>
    </w:p>
    <w:p w14:paraId="66625450" w14:textId="77777777" w:rsidR="00D62B86" w:rsidRPr="003A114E" w:rsidRDefault="00D62B86" w:rsidP="00D62B86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65497619" w14:textId="77777777" w:rsidR="00D62B86" w:rsidRPr="003A114E" w:rsidRDefault="00D62B86" w:rsidP="00D62B8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E4492A5" w14:textId="77777777" w:rsidR="00D62B86" w:rsidRPr="003A114E" w:rsidRDefault="00D62B86" w:rsidP="00D62B8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37BA9D8E" w14:textId="77777777" w:rsidR="00D62B86" w:rsidRPr="003A114E" w:rsidRDefault="00D62B86" w:rsidP="00D62B86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D3B33B8" w14:textId="6BED302B" w:rsidR="00D62B86" w:rsidRDefault="00D62B86" w:rsidP="00D62B86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E11E74">
        <w:rPr>
          <w:b/>
        </w:rPr>
        <w:t xml:space="preserve">Dostawa </w:t>
      </w:r>
      <w:r>
        <w:rPr>
          <w:b/>
        </w:rPr>
        <w:t xml:space="preserve">elektrycznego pojazdu transportowego dla </w:t>
      </w:r>
      <w:proofErr w:type="spellStart"/>
      <w:r>
        <w:rPr>
          <w:b/>
        </w:rPr>
        <w:t>WIMiR</w:t>
      </w:r>
      <w:proofErr w:type="spellEnd"/>
      <w:r w:rsidRPr="00B23FD2">
        <w:rPr>
          <w:b/>
        </w:rPr>
        <w:t xml:space="preserve">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526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333BD93C" w14:textId="77777777" w:rsidR="00D62B86" w:rsidRPr="003A114E" w:rsidRDefault="00D62B86" w:rsidP="00D62B8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099FE7" w14:textId="77777777" w:rsidR="00D62B86" w:rsidRPr="003A114E" w:rsidRDefault="00D62B86" w:rsidP="00D62B8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E4810DE" w14:textId="77777777" w:rsidR="00D62B86" w:rsidRDefault="00D62B86" w:rsidP="00D62B8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DBC1E71" w14:textId="77777777" w:rsidR="00D62B86" w:rsidRPr="003A114E" w:rsidRDefault="00D62B86" w:rsidP="00D62B8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4E8B064" w14:textId="77777777" w:rsidR="00D62B86" w:rsidRPr="001905D5" w:rsidRDefault="00D62B86" w:rsidP="00D62B8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DC3AFEB" w14:textId="77777777" w:rsidR="00D62B86" w:rsidRPr="001905D5" w:rsidRDefault="00D62B86" w:rsidP="00D62B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74077B4" w14:textId="77777777" w:rsidR="00D62B86" w:rsidRPr="001905D5" w:rsidRDefault="00D62B86" w:rsidP="00D62B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6F3D0A1B" w14:textId="77777777" w:rsidR="00D62B86" w:rsidRPr="001905D5" w:rsidRDefault="00D62B86" w:rsidP="00D62B8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13B9A639" w14:textId="77777777" w:rsidR="00D62B86" w:rsidRDefault="00D62B86" w:rsidP="00D62B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42A8849" w14:textId="77777777" w:rsidR="00D62B86" w:rsidRDefault="00D62B86" w:rsidP="00D62B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EBB3F78" w14:textId="77777777" w:rsidR="00D62B86" w:rsidRPr="001905D5" w:rsidRDefault="00D62B86" w:rsidP="00D62B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07ECE76" w14:textId="77777777" w:rsidR="00D62B86" w:rsidRPr="00423B06" w:rsidRDefault="00D62B86" w:rsidP="00D62B8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BC3660C" w14:textId="77777777" w:rsidR="00D62B86" w:rsidRDefault="00D62B86" w:rsidP="00D62B8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22ECAD4" w14:textId="77777777" w:rsidR="00D62B86" w:rsidRDefault="00D62B86" w:rsidP="00D62B8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827F324" w14:textId="77777777" w:rsidR="00D62B86" w:rsidRDefault="00D62B86" w:rsidP="00D62B8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FA79AE6" w14:textId="77777777" w:rsidR="00D62B86" w:rsidRDefault="00D62B86" w:rsidP="00D62B8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4BEE35E8" w14:textId="77777777" w:rsidR="00D62B86" w:rsidRDefault="00D62B86" w:rsidP="00D62B8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0C96E2A5" w14:textId="77777777" w:rsidR="00D62B86" w:rsidRDefault="00D62B86" w:rsidP="00D62B86"/>
    <w:p w14:paraId="138193DC" w14:textId="77777777" w:rsidR="00D62B86" w:rsidRPr="00172561" w:rsidRDefault="00D62B86" w:rsidP="00D62B86"/>
    <w:p w14:paraId="6D121013" w14:textId="77777777" w:rsidR="00D62B86" w:rsidRPr="00D363BA" w:rsidRDefault="00D62B86" w:rsidP="00D62B86"/>
    <w:p w14:paraId="68FF88BC" w14:textId="77777777" w:rsidR="00D62B86" w:rsidRPr="00634AD0" w:rsidRDefault="00D62B86" w:rsidP="00D62B86"/>
    <w:p w14:paraId="2E2D7A6D" w14:textId="77777777" w:rsidR="00D62B86" w:rsidRPr="000A70CB" w:rsidRDefault="00D62B86" w:rsidP="00D62B86"/>
    <w:p w14:paraId="21BE712E" w14:textId="77777777" w:rsidR="00D62B86" w:rsidRPr="00F217F6" w:rsidRDefault="00D62B86" w:rsidP="00D62B86"/>
    <w:p w14:paraId="2208B36D" w14:textId="77777777" w:rsidR="00D62B86" w:rsidRPr="001D2720" w:rsidRDefault="00D62B86" w:rsidP="00D62B86"/>
    <w:p w14:paraId="42D81B8A" w14:textId="77777777" w:rsidR="00D62B86" w:rsidRPr="00E35D16" w:rsidRDefault="00D62B86" w:rsidP="00D62B86"/>
    <w:p w14:paraId="77A546C9" w14:textId="77777777" w:rsidR="00D62B86" w:rsidRPr="00E55A1A" w:rsidRDefault="00D62B86" w:rsidP="00D62B86"/>
    <w:p w14:paraId="1FA2ABB3" w14:textId="77777777" w:rsidR="005103B9" w:rsidRPr="00CD42A6" w:rsidRDefault="005103B9" w:rsidP="00CD42A6"/>
    <w:sectPr w:rsidR="005103B9" w:rsidRPr="00CD42A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0AE23" w14:textId="77777777" w:rsidR="00F1534B" w:rsidRDefault="00F1534B" w:rsidP="0038231F">
      <w:pPr>
        <w:spacing w:after="0" w:line="240" w:lineRule="auto"/>
      </w:pPr>
      <w:r>
        <w:separator/>
      </w:r>
    </w:p>
  </w:endnote>
  <w:endnote w:type="continuationSeparator" w:id="0">
    <w:p w14:paraId="6E7D43B0" w14:textId="77777777" w:rsidR="00F1534B" w:rsidRDefault="00F153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D4B3B" w14:textId="77777777" w:rsidR="004F5EFF" w:rsidRDefault="004F5E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734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8E2863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76292" w14:textId="77777777" w:rsidR="004F5EFF" w:rsidRDefault="004F5E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E6137" w14:textId="77777777" w:rsidR="00F1534B" w:rsidRDefault="00F1534B" w:rsidP="0038231F">
      <w:pPr>
        <w:spacing w:after="0" w:line="240" w:lineRule="auto"/>
      </w:pPr>
      <w:r>
        <w:separator/>
      </w:r>
    </w:p>
  </w:footnote>
  <w:footnote w:type="continuationSeparator" w:id="0">
    <w:p w14:paraId="3728D448" w14:textId="77777777" w:rsidR="00F1534B" w:rsidRDefault="00F1534B" w:rsidP="0038231F">
      <w:pPr>
        <w:spacing w:after="0" w:line="240" w:lineRule="auto"/>
      </w:pPr>
      <w:r>
        <w:continuationSeparator/>
      </w:r>
    </w:p>
  </w:footnote>
  <w:footnote w:id="1">
    <w:p w14:paraId="1A997C11" w14:textId="77777777" w:rsidR="00D62B86" w:rsidRDefault="00D62B86" w:rsidP="00D62B8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D395326" w14:textId="77777777" w:rsidR="00D62B86" w:rsidRPr="0024624C" w:rsidRDefault="00D62B86" w:rsidP="00D62B8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6B378A68" w14:textId="77777777" w:rsidR="00D62B86" w:rsidRPr="008D4C56" w:rsidRDefault="00D62B86" w:rsidP="00D62B8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33332" w14:textId="77777777" w:rsidR="004F5EFF" w:rsidRDefault="004F5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35E95" w14:textId="77777777" w:rsidR="004F5EFF" w:rsidRDefault="004F5E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1A459" w14:textId="77777777" w:rsidR="004F5EFF" w:rsidRDefault="004F5E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34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EF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D42A6"/>
    <w:rsid w:val="00D23F3D"/>
    <w:rsid w:val="00D34D9A"/>
    <w:rsid w:val="00D409DE"/>
    <w:rsid w:val="00D42C9B"/>
    <w:rsid w:val="00D531D5"/>
    <w:rsid w:val="00D62B8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534B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376A94"/>
  <w15:chartTrackingRefBased/>
  <w15:docId w15:val="{F325598E-0793-44DE-A9BE-3960EA227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B8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2021-09-23T06:50:00Z</cp:lastPrinted>
  <dcterms:created xsi:type="dcterms:W3CDTF">2021-09-23T06:50:00Z</dcterms:created>
  <dcterms:modified xsi:type="dcterms:W3CDTF">2021-09-23T06:50:00Z</dcterms:modified>
</cp:coreProperties>
</file>