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88625" w14:textId="77777777" w:rsidR="00AA05DA" w:rsidRPr="00240E71" w:rsidRDefault="00B729A7" w:rsidP="00AA05DA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712287F">
          <v:roundrect id="_x0000_s1026" style="position:absolute;left:0;text-align:left;margin-left:-25.5pt;margin-top:-13.15pt;width:162pt;height:1in;z-index:251658240" arcsize="10923f"/>
        </w:pict>
      </w:r>
      <w:r w:rsidR="00AA05DA">
        <w:rPr>
          <w:b w:val="0"/>
          <w:sz w:val="22"/>
          <w:szCs w:val="22"/>
        </w:rPr>
        <w:tab/>
      </w:r>
      <w:r w:rsidR="00AA05DA">
        <w:rPr>
          <w:b w:val="0"/>
          <w:sz w:val="22"/>
          <w:szCs w:val="22"/>
        </w:rPr>
        <w:tab/>
      </w:r>
      <w:r w:rsidR="00AA05DA">
        <w:rPr>
          <w:b w:val="0"/>
          <w:sz w:val="22"/>
          <w:szCs w:val="22"/>
        </w:rPr>
        <w:tab/>
      </w:r>
      <w:r w:rsidR="00AA05DA">
        <w:rPr>
          <w:b w:val="0"/>
          <w:sz w:val="22"/>
          <w:szCs w:val="22"/>
        </w:rPr>
        <w:tab/>
      </w:r>
      <w:r w:rsidR="00AA05DA">
        <w:rPr>
          <w:b w:val="0"/>
          <w:sz w:val="22"/>
          <w:szCs w:val="22"/>
        </w:rPr>
        <w:tab/>
      </w:r>
      <w:r w:rsidR="00AA05DA">
        <w:rPr>
          <w:b w:val="0"/>
          <w:sz w:val="22"/>
          <w:szCs w:val="22"/>
        </w:rPr>
        <w:tab/>
      </w:r>
      <w:r w:rsidR="00AA05DA">
        <w:rPr>
          <w:b w:val="0"/>
          <w:sz w:val="22"/>
          <w:szCs w:val="22"/>
        </w:rPr>
        <w:tab/>
      </w:r>
      <w:r w:rsidR="00AA05DA" w:rsidRPr="004C278E">
        <w:rPr>
          <w:rFonts w:ascii="Times New Roman" w:hAnsi="Times New Roman"/>
        </w:rPr>
        <w:t xml:space="preserve">Załącznik nr </w:t>
      </w:r>
      <w:r w:rsidR="00AA05DA">
        <w:rPr>
          <w:rFonts w:ascii="Times New Roman" w:hAnsi="Times New Roman"/>
        </w:rPr>
        <w:t>1</w:t>
      </w:r>
    </w:p>
    <w:p w14:paraId="522F3CDD" w14:textId="77777777" w:rsidR="00AA05DA" w:rsidRDefault="00AA05DA" w:rsidP="00AA05D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93EDB33" w14:textId="77777777" w:rsidR="00AA05DA" w:rsidRPr="0022732C" w:rsidRDefault="00AA05DA" w:rsidP="00AA05D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B6C2976" w14:textId="77777777" w:rsidR="00AA05DA" w:rsidRDefault="00AA05DA" w:rsidP="00AA05D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F7F9078" w14:textId="77777777" w:rsidR="00AA05DA" w:rsidRPr="0022732C" w:rsidRDefault="00AA05DA" w:rsidP="00AA05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BD64E7E" w14:textId="77777777" w:rsidR="00AA05DA" w:rsidRPr="0022732C" w:rsidRDefault="00AA05DA" w:rsidP="00AA05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78E1E33" w14:textId="77777777" w:rsidR="00AA05DA" w:rsidRPr="0022732C" w:rsidRDefault="00AA05DA" w:rsidP="00AA05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2296FFB" w14:textId="77777777" w:rsidR="00AA05DA" w:rsidRPr="0022732C" w:rsidRDefault="00AA05DA" w:rsidP="00AA05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AB9C7C6" w14:textId="77777777" w:rsidR="00AA05DA" w:rsidRPr="0022732C" w:rsidRDefault="00AA05DA" w:rsidP="00AA05D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4431DDBB" w14:textId="77777777" w:rsidR="00AA05DA" w:rsidRPr="0022732C" w:rsidRDefault="00AA05DA" w:rsidP="00AA05D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481430DD" w14:textId="77777777" w:rsidR="00AA05DA" w:rsidRPr="0022732C" w:rsidRDefault="00AA05DA" w:rsidP="00AA05D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9A377A2" w14:textId="77777777" w:rsidR="00AA05DA" w:rsidRPr="0022732C" w:rsidRDefault="00AA05DA" w:rsidP="00AA05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F316A87" w14:textId="77777777" w:rsidR="00AA05DA" w:rsidRPr="0022732C" w:rsidRDefault="00AA05DA" w:rsidP="00AA05D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5D08D5E" w14:textId="77777777" w:rsidR="00AA05DA" w:rsidRDefault="00AA05DA" w:rsidP="00AA05DA">
      <w:pPr>
        <w:spacing w:line="360" w:lineRule="auto"/>
      </w:pPr>
      <w:r>
        <w:t>Do: Nazwa i siedziba Zamawiającego:</w:t>
      </w:r>
    </w:p>
    <w:p w14:paraId="6CCC1E32" w14:textId="77777777" w:rsidR="00AA05DA" w:rsidRPr="000E7097" w:rsidRDefault="00AA05DA" w:rsidP="00AA05DA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6DAF5634" w14:textId="77777777" w:rsidR="00AA05DA" w:rsidRPr="000E7097" w:rsidRDefault="00AA05DA" w:rsidP="00AA05DA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7A8AF469" w14:textId="77777777" w:rsidR="00AA05DA" w:rsidRDefault="00AA05DA" w:rsidP="00AA05DA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3FCF5329" w14:textId="77777777" w:rsidR="00AA05DA" w:rsidRDefault="00AA05DA" w:rsidP="00AA05DA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0FB61ED8" w14:textId="77777777" w:rsidR="00AA05DA" w:rsidRDefault="00AA05DA" w:rsidP="00AA05DA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58C9FADE" w14:textId="77777777" w:rsidR="00AA05DA" w:rsidRDefault="00AA05DA" w:rsidP="00AA05DA">
      <w:pPr>
        <w:ind w:firstLine="3969"/>
        <w:rPr>
          <w:b/>
        </w:rPr>
      </w:pPr>
    </w:p>
    <w:p w14:paraId="57A9EB8B" w14:textId="2DA44C94" w:rsidR="00AA05DA" w:rsidRPr="00B25D19" w:rsidRDefault="00AA05DA" w:rsidP="00AA05DA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="00971208" w:rsidRPr="00971208">
        <w:rPr>
          <w:b/>
          <w:sz w:val="22"/>
          <w:szCs w:val="22"/>
        </w:rPr>
        <w:t xml:space="preserve">Dostawa lepkościomierza obrotowego z podgrzewaczem badanego płynu dla </w:t>
      </w:r>
      <w:proofErr w:type="spellStart"/>
      <w:r w:rsidR="00971208" w:rsidRPr="00971208">
        <w:rPr>
          <w:b/>
          <w:sz w:val="22"/>
          <w:szCs w:val="22"/>
        </w:rPr>
        <w:t>WWNiG</w:t>
      </w:r>
      <w:proofErr w:type="spellEnd"/>
      <w:r w:rsidRPr="00B25D19">
        <w:rPr>
          <w:b/>
          <w:sz w:val="22"/>
          <w:szCs w:val="22"/>
        </w:rPr>
        <w:t>, nr sprawy: KC-zp.272-</w:t>
      </w:r>
      <w:r w:rsidR="00971208">
        <w:rPr>
          <w:b/>
          <w:sz w:val="22"/>
          <w:szCs w:val="22"/>
        </w:rPr>
        <w:t>511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CBE059E" w14:textId="77777777" w:rsidR="00AA05DA" w:rsidRDefault="00AA05DA" w:rsidP="00AA05DA">
      <w:pPr>
        <w:tabs>
          <w:tab w:val="right" w:pos="9000"/>
        </w:tabs>
      </w:pPr>
    </w:p>
    <w:p w14:paraId="10EA5B3D" w14:textId="77777777" w:rsidR="00AA05DA" w:rsidRDefault="00AA05DA" w:rsidP="00AA05D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09BAE8AA" w14:textId="77777777" w:rsidR="00AA05DA" w:rsidRDefault="00AA05DA" w:rsidP="00AA05DA">
      <w:pPr>
        <w:widowControl w:val="0"/>
        <w:spacing w:line="264" w:lineRule="auto"/>
        <w:ind w:right="1"/>
        <w:rPr>
          <w:b/>
        </w:rPr>
      </w:pPr>
    </w:p>
    <w:p w14:paraId="627C6965" w14:textId="77777777" w:rsidR="00AA05DA" w:rsidRDefault="00AA05DA" w:rsidP="00AA05D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59E424E7" w14:textId="77777777" w:rsidR="00AA05DA" w:rsidRPr="00FB1B4F" w:rsidRDefault="00AA05DA" w:rsidP="00AA05D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0688A43" w14:textId="77777777" w:rsidR="00AA05DA" w:rsidRPr="00FB1B4F" w:rsidRDefault="00AA05DA" w:rsidP="00AA05D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58CE5BC" w14:textId="77777777" w:rsidR="00AA05DA" w:rsidRPr="00FB1B4F" w:rsidRDefault="00AA05DA" w:rsidP="00AA05D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9563C61" w14:textId="77777777" w:rsidR="00AA05DA" w:rsidRDefault="00AA05DA" w:rsidP="00AA05DA">
      <w:pPr>
        <w:pStyle w:val="Tekstpodstawowy"/>
      </w:pPr>
      <w:r>
        <w:t>Powyższa cena podatek VAT w wysokości 23 % tj.…………………….PLN</w:t>
      </w:r>
    </w:p>
    <w:p w14:paraId="2C574256" w14:textId="77777777" w:rsidR="00AA05DA" w:rsidRDefault="00AA05DA" w:rsidP="00AA05DA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2A98A2B4" w14:textId="77777777" w:rsidR="00AA05DA" w:rsidRDefault="00AA05DA" w:rsidP="00AA05D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3CA6957A" w14:textId="7C238F98" w:rsidR="00AA05DA" w:rsidRPr="00AA05DA" w:rsidRDefault="00AA05DA" w:rsidP="00AA05DA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 w:rsidRPr="00AA05DA">
        <w:rPr>
          <w:b/>
          <w:bCs/>
        </w:rPr>
        <w:t xml:space="preserve">24 </w:t>
      </w:r>
      <w:r w:rsidR="00971208" w:rsidRPr="00AA05DA">
        <w:rPr>
          <w:b/>
          <w:bCs/>
        </w:rPr>
        <w:t>miesiące</w:t>
      </w:r>
    </w:p>
    <w:p w14:paraId="5DC14B1A" w14:textId="77777777" w:rsidR="00AA05DA" w:rsidRPr="00B25D19" w:rsidRDefault="00AA05DA" w:rsidP="00AA05DA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5B6AFFDB" w14:textId="77777777" w:rsidR="00AA05DA" w:rsidRPr="00B25D19" w:rsidRDefault="00AA05DA" w:rsidP="00AA05DA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32E6657A" w14:textId="77777777" w:rsidR="00AA05DA" w:rsidRDefault="00AA05DA" w:rsidP="00AA05DA">
      <w:pPr>
        <w:jc w:val="both"/>
        <w:rPr>
          <w:sz w:val="18"/>
          <w:szCs w:val="18"/>
        </w:rPr>
      </w:pPr>
    </w:p>
    <w:p w14:paraId="4BCFC8E5" w14:textId="77777777" w:rsidR="00AA05DA" w:rsidRDefault="00AA05DA" w:rsidP="00AA05D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D5ACF48" w14:textId="77777777" w:rsidR="00AA05DA" w:rsidRPr="00730EFE" w:rsidRDefault="00AA05DA" w:rsidP="00AA05D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1FCEF20C" w14:textId="77777777" w:rsidR="00AA05DA" w:rsidRPr="001D671E" w:rsidRDefault="00AA05DA" w:rsidP="00AA05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128779F" w14:textId="77777777" w:rsidR="00AA05DA" w:rsidRDefault="00AA05DA" w:rsidP="00AA05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881F09E" w14:textId="77777777" w:rsidR="00AA05DA" w:rsidRDefault="00AA05DA" w:rsidP="00AA05D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F8BFC7" w14:textId="77777777" w:rsidR="00AA05DA" w:rsidRDefault="00AA05DA" w:rsidP="00AA05D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E22216" w14:textId="77777777" w:rsidR="00AA05DA" w:rsidRPr="001D671E" w:rsidRDefault="00AA05DA" w:rsidP="00AA05D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A05DA" w:rsidRPr="00FE545C" w14:paraId="5D395F16" w14:textId="77777777" w:rsidTr="002921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29C4E" w14:textId="77777777" w:rsidR="00AA05DA" w:rsidRPr="00FE545C" w:rsidRDefault="00AA05DA" w:rsidP="002921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32EFB" w14:textId="77777777" w:rsidR="00AA05DA" w:rsidRPr="00FE545C" w:rsidRDefault="00AA05DA" w:rsidP="002921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9DE3A6E" w14:textId="77777777" w:rsidR="00AA05DA" w:rsidRPr="00FE545C" w:rsidRDefault="00AA05DA" w:rsidP="002921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499B3" w14:textId="77777777" w:rsidR="00AA05DA" w:rsidRPr="00FE545C" w:rsidRDefault="00AA05DA" w:rsidP="002921C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A05DA" w:rsidRPr="00FE545C" w14:paraId="595E60B8" w14:textId="77777777" w:rsidTr="002921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1C0E1" w14:textId="77777777" w:rsidR="00AA05DA" w:rsidRPr="00FE545C" w:rsidRDefault="00AA05DA" w:rsidP="002921C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17B89" w14:textId="77777777" w:rsidR="00AA05DA" w:rsidRPr="00FE545C" w:rsidRDefault="00AA05DA" w:rsidP="002921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D2418" w14:textId="77777777" w:rsidR="00AA05DA" w:rsidRPr="00FE545C" w:rsidRDefault="00AA05DA" w:rsidP="002921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A05DA" w:rsidRPr="00FE545C" w14:paraId="0CBAD92E" w14:textId="77777777" w:rsidTr="002921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14EEF" w14:textId="77777777" w:rsidR="00AA05DA" w:rsidRPr="00FE545C" w:rsidRDefault="00AA05DA" w:rsidP="002921C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DE35D" w14:textId="77777777" w:rsidR="00AA05DA" w:rsidRPr="00FE545C" w:rsidRDefault="00AA05DA" w:rsidP="002921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85E00" w14:textId="77777777" w:rsidR="00AA05DA" w:rsidRPr="00FE545C" w:rsidRDefault="00AA05DA" w:rsidP="002921C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72A6F82" w14:textId="77777777" w:rsidR="00AA05DA" w:rsidRDefault="00AA05DA" w:rsidP="00AA05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204B81A" w14:textId="77777777" w:rsidR="00AA05DA" w:rsidRPr="00D638CC" w:rsidRDefault="00AA05DA" w:rsidP="00AA05D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A178A3E" w14:textId="77777777" w:rsidR="00AA05DA" w:rsidRPr="002F276A" w:rsidRDefault="00AA05DA" w:rsidP="00AA05D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41F73B1" w14:textId="77777777" w:rsidR="00AA05DA" w:rsidRPr="002F276A" w:rsidRDefault="00AA05DA" w:rsidP="00AA05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5A64136" w14:textId="77777777" w:rsidR="00AA05DA" w:rsidRPr="002F276A" w:rsidRDefault="00AA05DA" w:rsidP="00AA05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620B4D3" w14:textId="77777777" w:rsidR="00AA05DA" w:rsidRPr="002F276A" w:rsidRDefault="00AA05DA" w:rsidP="00AA05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FC5AE0A" w14:textId="77777777" w:rsidR="00AA05DA" w:rsidRPr="002F276A" w:rsidRDefault="00AA05DA" w:rsidP="00AA05D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DB26FA0" w14:textId="77777777" w:rsidR="00AA05DA" w:rsidRDefault="00AA05DA" w:rsidP="00AA05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1713D97" w14:textId="77777777" w:rsidR="00AA05DA" w:rsidRDefault="00AA05DA" w:rsidP="00AA05D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054BC5A" w14:textId="77777777" w:rsidR="00AA05DA" w:rsidRDefault="00AA05DA" w:rsidP="00AA05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DCA6ACA" w14:textId="77777777" w:rsidR="00AA05DA" w:rsidRDefault="00AA05DA" w:rsidP="00AA05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96F93A9" w14:textId="77777777" w:rsidR="00AA05DA" w:rsidRDefault="00AA05DA" w:rsidP="00AA05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8809F2C" w14:textId="77777777" w:rsidR="00AA05DA" w:rsidRDefault="00AA05DA" w:rsidP="00AA05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9674095" w14:textId="77777777" w:rsidR="00AA05DA" w:rsidRDefault="00AA05DA" w:rsidP="00AA05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925A006" w14:textId="77777777" w:rsidR="00AA05DA" w:rsidRPr="000B45FE" w:rsidRDefault="00AA05DA" w:rsidP="00AA05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378BE74" w14:textId="77777777" w:rsidR="00AA05DA" w:rsidRDefault="00AA05DA" w:rsidP="00AA05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4A2F2B6D" w14:textId="77777777" w:rsidR="00AA05DA" w:rsidRDefault="00AA05DA" w:rsidP="00AA05DA">
      <w:pPr>
        <w:jc w:val="both"/>
        <w:rPr>
          <w:sz w:val="22"/>
          <w:szCs w:val="22"/>
        </w:rPr>
      </w:pPr>
    </w:p>
    <w:p w14:paraId="0EA1D2C9" w14:textId="77777777" w:rsidR="00AA05DA" w:rsidRDefault="00AA05DA" w:rsidP="00AA05DA">
      <w:pPr>
        <w:jc w:val="both"/>
        <w:rPr>
          <w:sz w:val="22"/>
          <w:szCs w:val="22"/>
        </w:rPr>
      </w:pPr>
    </w:p>
    <w:p w14:paraId="712028DB" w14:textId="77777777" w:rsidR="00AA05DA" w:rsidRPr="00423B06" w:rsidRDefault="00AA05DA" w:rsidP="00AA05D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9CC5077" w14:textId="77777777" w:rsidR="00AA05DA" w:rsidRDefault="00AA05DA" w:rsidP="00AA05D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E37EFA0" w14:textId="77777777" w:rsidR="00AA05DA" w:rsidRDefault="00AA05DA" w:rsidP="00AA05DA">
      <w:pPr>
        <w:rPr>
          <w:sz w:val="20"/>
          <w:szCs w:val="20"/>
        </w:rPr>
      </w:pPr>
    </w:p>
    <w:p w14:paraId="32F0937C" w14:textId="77777777" w:rsidR="00AA05DA" w:rsidRPr="00446A29" w:rsidRDefault="00AA05DA" w:rsidP="00AA05DA"/>
    <w:p w14:paraId="0E9FB9C0" w14:textId="77777777" w:rsidR="00FE545C" w:rsidRPr="00780959" w:rsidRDefault="00FE545C" w:rsidP="00780959"/>
    <w:sectPr w:rsidR="00FE545C" w:rsidRPr="007809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67DC3" w14:textId="77777777" w:rsidR="00492B56" w:rsidRDefault="00492B56">
      <w:r>
        <w:separator/>
      </w:r>
    </w:p>
  </w:endnote>
  <w:endnote w:type="continuationSeparator" w:id="0">
    <w:p w14:paraId="77DBEBFE" w14:textId="77777777" w:rsidR="00492B56" w:rsidRDefault="00492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4C79A" w14:textId="77777777" w:rsidR="00BE0B15" w:rsidRDefault="00BE0B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092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61A1F" w14:textId="77777777" w:rsidR="00BE0B15" w:rsidRDefault="00BE0B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BAA11" w14:textId="77777777" w:rsidR="00492B56" w:rsidRDefault="00492B56">
      <w:r>
        <w:separator/>
      </w:r>
    </w:p>
  </w:footnote>
  <w:footnote w:type="continuationSeparator" w:id="0">
    <w:p w14:paraId="39697B0E" w14:textId="77777777" w:rsidR="00492B56" w:rsidRDefault="00492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7B284" w14:textId="77777777" w:rsidR="00BE0B15" w:rsidRDefault="00BE0B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802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66C6D" w14:textId="77777777" w:rsidR="00BE0B15" w:rsidRDefault="00BE0B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B5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92B5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0959"/>
    <w:rsid w:val="007A4321"/>
    <w:rsid w:val="00833933"/>
    <w:rsid w:val="00853083"/>
    <w:rsid w:val="008B2F0C"/>
    <w:rsid w:val="008B4928"/>
    <w:rsid w:val="008D2AB8"/>
    <w:rsid w:val="008F1C66"/>
    <w:rsid w:val="00970FE4"/>
    <w:rsid w:val="00971208"/>
    <w:rsid w:val="00A0022B"/>
    <w:rsid w:val="00A346FE"/>
    <w:rsid w:val="00A47B4D"/>
    <w:rsid w:val="00A83018"/>
    <w:rsid w:val="00AA05DA"/>
    <w:rsid w:val="00B729A7"/>
    <w:rsid w:val="00B774DC"/>
    <w:rsid w:val="00BE0B1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A8DED7"/>
  <w15:chartTrackingRefBased/>
  <w15:docId w15:val="{D71448BA-10FE-428D-B466-15B59058E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05D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452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2021-09-22T12:50:00Z</cp:lastPrinted>
  <dcterms:created xsi:type="dcterms:W3CDTF">2021-09-22T13:00:00Z</dcterms:created>
  <dcterms:modified xsi:type="dcterms:W3CDTF">2021-09-22T13:00:00Z</dcterms:modified>
</cp:coreProperties>
</file>