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BA5E99" w14:textId="68827BD9" w:rsidR="000526A7" w:rsidRPr="001905D5" w:rsidRDefault="000526A7" w:rsidP="000526A7">
      <w:pPr>
        <w:spacing w:after="0" w:line="480" w:lineRule="auto"/>
        <w:rPr>
          <w:rFonts w:ascii="Verdana" w:hAnsi="Verdana"/>
          <w:b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Znak sprawy:</w:t>
      </w:r>
      <w:r w:rsidRPr="001905D5">
        <w:rPr>
          <w:rFonts w:ascii="Verdana" w:hAnsi="Verdana"/>
          <w:b/>
          <w:sz w:val="16"/>
          <w:szCs w:val="16"/>
        </w:rPr>
        <w:t xml:space="preserve"> KC-zp.272-</w:t>
      </w:r>
      <w:r>
        <w:rPr>
          <w:rFonts w:ascii="Verdana" w:hAnsi="Verdana"/>
          <w:b/>
          <w:sz w:val="16"/>
          <w:szCs w:val="16"/>
        </w:rPr>
        <w:t>511</w:t>
      </w:r>
      <w:r w:rsidRPr="001905D5">
        <w:rPr>
          <w:rFonts w:ascii="Verdana" w:hAnsi="Verdana"/>
          <w:b/>
          <w:sz w:val="16"/>
          <w:szCs w:val="16"/>
        </w:rPr>
        <w:t>/21</w:t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>Załącznik nr 2</w:t>
      </w:r>
    </w:p>
    <w:p w14:paraId="0ACC0793" w14:textId="77777777" w:rsidR="000526A7" w:rsidRPr="001905D5" w:rsidRDefault="000526A7" w:rsidP="000526A7">
      <w:pPr>
        <w:keepNext/>
        <w:spacing w:after="0" w:line="360" w:lineRule="auto"/>
        <w:ind w:left="4107" w:firstLine="141"/>
        <w:jc w:val="center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 w:rsidRPr="001905D5"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Zamawiający </w:t>
      </w:r>
    </w:p>
    <w:p w14:paraId="504B4CC5" w14:textId="77777777" w:rsidR="000526A7" w:rsidRPr="001905D5" w:rsidRDefault="000526A7" w:rsidP="000526A7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Akademia Górniczo-Hutnicza</w:t>
      </w:r>
    </w:p>
    <w:p w14:paraId="73CD0E82" w14:textId="77777777" w:rsidR="000526A7" w:rsidRPr="001905D5" w:rsidRDefault="000526A7" w:rsidP="000526A7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im. St. Staszica w Krakowie</w:t>
      </w:r>
    </w:p>
    <w:p w14:paraId="1CB2957A" w14:textId="77777777" w:rsidR="000526A7" w:rsidRPr="001905D5" w:rsidRDefault="000526A7" w:rsidP="000526A7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 xml:space="preserve">Al. Mickiewicza 30, </w:t>
      </w:r>
      <w:r w:rsidRPr="001905D5">
        <w:rPr>
          <w:rFonts w:ascii="Verdana" w:hAnsi="Verdana"/>
          <w:sz w:val="16"/>
          <w:szCs w:val="16"/>
        </w:rPr>
        <w:br/>
        <w:t>30-059 Kraków</w:t>
      </w:r>
    </w:p>
    <w:p w14:paraId="0A1D33BA" w14:textId="77777777" w:rsidR="000526A7" w:rsidRPr="001905D5" w:rsidRDefault="000526A7" w:rsidP="000526A7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</w:p>
    <w:p w14:paraId="1D562836" w14:textId="77777777" w:rsidR="000526A7" w:rsidRPr="001905D5" w:rsidRDefault="000526A7" w:rsidP="000526A7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  <w:r w:rsidRPr="001905D5">
        <w:rPr>
          <w:rFonts w:ascii="Verdana" w:hAnsi="Verdana" w:cs="Arial"/>
          <w:b/>
          <w:sz w:val="16"/>
          <w:szCs w:val="16"/>
        </w:rPr>
        <w:t>Wykonawca:</w:t>
      </w:r>
    </w:p>
    <w:p w14:paraId="0D515798" w14:textId="77777777" w:rsidR="000526A7" w:rsidRPr="001905D5" w:rsidRDefault="000526A7" w:rsidP="000526A7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…………………………………………………………………………</w:t>
      </w:r>
      <w:r>
        <w:rPr>
          <w:rFonts w:ascii="Verdana" w:hAnsi="Verdana" w:cs="Arial"/>
          <w:sz w:val="16"/>
          <w:szCs w:val="16"/>
        </w:rPr>
        <w:t>……………………………………….</w:t>
      </w:r>
      <w:r w:rsidRPr="001905D5">
        <w:rPr>
          <w:rFonts w:ascii="Verdana" w:hAnsi="Verdana" w:cs="Arial"/>
          <w:sz w:val="16"/>
          <w:szCs w:val="16"/>
        </w:rPr>
        <w:t>……</w:t>
      </w:r>
    </w:p>
    <w:p w14:paraId="049A09A3" w14:textId="77777777" w:rsidR="000526A7" w:rsidRPr="001905D5" w:rsidRDefault="000526A7" w:rsidP="000526A7">
      <w:pPr>
        <w:spacing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905D5">
        <w:rPr>
          <w:rFonts w:ascii="Verdana" w:hAnsi="Verdana" w:cs="Arial"/>
          <w:i/>
          <w:sz w:val="16"/>
          <w:szCs w:val="16"/>
        </w:rPr>
        <w:t>CEiDG</w:t>
      </w:r>
      <w:proofErr w:type="spellEnd"/>
      <w:r w:rsidRPr="001905D5">
        <w:rPr>
          <w:rFonts w:ascii="Verdana" w:hAnsi="Verdana" w:cs="Arial"/>
          <w:i/>
          <w:sz w:val="16"/>
          <w:szCs w:val="16"/>
        </w:rPr>
        <w:t>)</w:t>
      </w:r>
    </w:p>
    <w:p w14:paraId="24705429" w14:textId="77777777" w:rsidR="000526A7" w:rsidRPr="001905D5" w:rsidRDefault="000526A7" w:rsidP="000526A7">
      <w:pPr>
        <w:spacing w:after="0" w:line="254" w:lineRule="auto"/>
        <w:rPr>
          <w:rFonts w:ascii="Verdana" w:hAnsi="Verdana" w:cs="Arial"/>
          <w:sz w:val="16"/>
          <w:szCs w:val="16"/>
          <w:u w:val="single"/>
        </w:rPr>
      </w:pPr>
      <w:r w:rsidRPr="001905D5">
        <w:rPr>
          <w:rFonts w:ascii="Verdana" w:hAnsi="Verdana" w:cs="Arial"/>
          <w:sz w:val="16"/>
          <w:szCs w:val="16"/>
          <w:u w:val="single"/>
        </w:rPr>
        <w:t>reprezentowany przez:</w:t>
      </w:r>
    </w:p>
    <w:p w14:paraId="0459673D" w14:textId="77777777" w:rsidR="000526A7" w:rsidRPr="001905D5" w:rsidRDefault="000526A7" w:rsidP="000526A7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14:paraId="74DA476E" w14:textId="77777777" w:rsidR="000526A7" w:rsidRPr="001905D5" w:rsidRDefault="000526A7" w:rsidP="000526A7">
      <w:pPr>
        <w:spacing w:after="0"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14:paraId="74F3309B" w14:textId="77777777" w:rsidR="000526A7" w:rsidRDefault="000526A7" w:rsidP="000526A7">
      <w:pPr>
        <w:spacing w:line="254" w:lineRule="auto"/>
        <w:rPr>
          <w:rFonts w:ascii="Arial" w:hAnsi="Arial" w:cs="Arial"/>
        </w:rPr>
      </w:pPr>
    </w:p>
    <w:p w14:paraId="309CAF02" w14:textId="77777777" w:rsidR="000526A7" w:rsidRPr="003A114E" w:rsidRDefault="000526A7" w:rsidP="000526A7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3A114E">
        <w:rPr>
          <w:rFonts w:eastAsia="Times New Roman" w:cs="Calibri"/>
          <w:b/>
          <w:u w:val="single"/>
          <w:lang w:eastAsia="pl-PL"/>
        </w:rPr>
        <w:t>OŚWIADCZENIE WYKONAWCY</w:t>
      </w:r>
      <w:r>
        <w:rPr>
          <w:rFonts w:eastAsia="Times New Roman" w:cs="Calibri"/>
          <w:b/>
          <w:u w:val="single"/>
          <w:lang w:eastAsia="pl-PL"/>
        </w:rPr>
        <w:t>/PODMIOTU TRZECIEGO UDOSTEPNIAJĄCEGO ZASOBY</w:t>
      </w:r>
      <w:r>
        <w:rPr>
          <w:rStyle w:val="Odwoanieprzypisudolnego"/>
          <w:rFonts w:eastAsia="Times New Roman" w:cs="Calibri"/>
          <w:b/>
          <w:u w:val="single"/>
          <w:lang w:eastAsia="pl-PL"/>
        </w:rPr>
        <w:footnoteReference w:id="1"/>
      </w:r>
    </w:p>
    <w:p w14:paraId="05F2AD95" w14:textId="77777777" w:rsidR="000526A7" w:rsidRPr="003A114E" w:rsidRDefault="000526A7" w:rsidP="000526A7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3A114E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49F9D60A" w14:textId="77777777" w:rsidR="000526A7" w:rsidRPr="003A114E" w:rsidRDefault="000526A7" w:rsidP="000526A7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3A114E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3A114E">
        <w:rPr>
          <w:rFonts w:eastAsia="Times New Roman" w:cs="Calibri"/>
          <w:b/>
          <w:lang w:eastAsia="pl-PL"/>
        </w:rPr>
        <w:t>Pzp</w:t>
      </w:r>
      <w:proofErr w:type="spellEnd"/>
      <w:r w:rsidRPr="003A114E">
        <w:rPr>
          <w:rFonts w:eastAsia="Times New Roman" w:cs="Calibri"/>
          <w:b/>
          <w:lang w:eastAsia="pl-PL"/>
        </w:rPr>
        <w:t>)</w:t>
      </w:r>
    </w:p>
    <w:p w14:paraId="10951E38" w14:textId="77777777" w:rsidR="000526A7" w:rsidRPr="003A114E" w:rsidRDefault="000526A7" w:rsidP="000526A7">
      <w:pPr>
        <w:widowControl w:val="0"/>
        <w:spacing w:before="240" w:after="24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3A114E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43B502FD" w14:textId="415AE372" w:rsidR="000526A7" w:rsidRDefault="000526A7" w:rsidP="000526A7">
      <w:pPr>
        <w:widowControl w:val="0"/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Na potrzeby postępowania o udzielenie zamówienia publicznego pn. </w:t>
      </w:r>
      <w:r w:rsidR="00083CB9" w:rsidRPr="00971208">
        <w:rPr>
          <w:b/>
        </w:rPr>
        <w:t xml:space="preserve">Dostawa lepkościomierza obrotowego z podgrzewaczem badanego płynu dla </w:t>
      </w:r>
      <w:proofErr w:type="spellStart"/>
      <w:r w:rsidR="00083CB9" w:rsidRPr="00971208">
        <w:rPr>
          <w:b/>
        </w:rPr>
        <w:t>WWNiG</w:t>
      </w:r>
      <w:proofErr w:type="spellEnd"/>
      <w:r w:rsidRPr="00B23FD2">
        <w:rPr>
          <w:b/>
        </w:rPr>
        <w:t xml:space="preserve">, </w:t>
      </w:r>
      <w:r w:rsidRPr="00B23FD2">
        <w:rPr>
          <w:bCs/>
        </w:rPr>
        <w:t>nr sprawy:</w:t>
      </w:r>
      <w:r w:rsidRPr="00B23FD2">
        <w:rPr>
          <w:b/>
        </w:rPr>
        <w:t xml:space="preserve"> KC-zp.272-</w:t>
      </w:r>
      <w:r>
        <w:rPr>
          <w:b/>
        </w:rPr>
        <w:t>511</w:t>
      </w:r>
      <w:r w:rsidRPr="00B23FD2">
        <w:rPr>
          <w:b/>
        </w:rPr>
        <w:t>/21</w:t>
      </w:r>
      <w:r w:rsidRPr="00B23FD2">
        <w:rPr>
          <w:rFonts w:eastAsia="Times New Roman" w:cs="Calibri"/>
          <w:lang w:eastAsia="pl-PL"/>
        </w:rPr>
        <w:t>,</w:t>
      </w:r>
      <w:r w:rsidRPr="003A114E">
        <w:rPr>
          <w:rFonts w:eastAsia="Times New Roman" w:cs="Calibri"/>
          <w:i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lang w:eastAsia="pl-PL"/>
        </w:rPr>
        <w:t>Akademię Górniczo-Hutniczą w Krakowie</w:t>
      </w:r>
      <w:r w:rsidRPr="003A114E">
        <w:rPr>
          <w:rFonts w:eastAsia="Times New Roman" w:cs="Calibri"/>
          <w:lang w:eastAsia="pl-PL"/>
        </w:rPr>
        <w:t>,</w:t>
      </w:r>
      <w:r w:rsidRPr="003A114E">
        <w:rPr>
          <w:rFonts w:eastAsia="Times New Roman" w:cs="Calibri"/>
          <w:i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>oświadczam, co następuje:</w:t>
      </w:r>
    </w:p>
    <w:p w14:paraId="12408A0A" w14:textId="77777777" w:rsidR="000526A7" w:rsidRPr="003A114E" w:rsidRDefault="000526A7" w:rsidP="000526A7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50FC6B36" w14:textId="77777777" w:rsidR="000526A7" w:rsidRPr="003A114E" w:rsidRDefault="000526A7" w:rsidP="000526A7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>Oświadczam, że nie podlegam wykluczeniu z postępowania na podstawie art. 108 ust. 1</w:t>
      </w:r>
      <w:r>
        <w:rPr>
          <w:rFonts w:eastAsia="Times New Roman" w:cs="Calibri"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14:paraId="7EA9DEB0" w14:textId="77777777" w:rsidR="000526A7" w:rsidRDefault="000526A7" w:rsidP="000526A7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14:paraId="55D1119A" w14:textId="77777777" w:rsidR="000526A7" w:rsidRPr="003A114E" w:rsidRDefault="000526A7" w:rsidP="000526A7">
      <w:pPr>
        <w:widowControl w:val="0"/>
        <w:spacing w:after="0" w:line="360" w:lineRule="auto"/>
        <w:ind w:left="426"/>
        <w:contextualSpacing/>
        <w:jc w:val="both"/>
        <w:rPr>
          <w:rFonts w:eastAsia="Times New Roman" w:cs="Calibri"/>
          <w:lang w:eastAsia="pl-PL"/>
        </w:rPr>
      </w:pPr>
    </w:p>
    <w:p w14:paraId="509D30F6" w14:textId="77777777" w:rsidR="000526A7" w:rsidRPr="001905D5" w:rsidRDefault="000526A7" w:rsidP="000526A7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1905D5">
        <w:rPr>
          <w:rFonts w:eastAsia="Times New Roman" w:cs="Calibri"/>
          <w:vertAlign w:val="superscript"/>
          <w:lang w:eastAsia="pl-PL"/>
        </w:rPr>
        <w:footnoteReference w:id="2"/>
      </w:r>
      <w:r w:rsidRPr="001905D5">
        <w:rPr>
          <w:rFonts w:eastAsia="Times New Roman" w:cs="Calibri"/>
          <w:lang w:eastAsia="pl-PL"/>
        </w:rPr>
        <w:t xml:space="preserve"> ustawy </w:t>
      </w:r>
      <w:proofErr w:type="spellStart"/>
      <w:r w:rsidRPr="001905D5">
        <w:rPr>
          <w:rFonts w:eastAsia="Times New Roman" w:cs="Calibri"/>
          <w:lang w:eastAsia="pl-PL"/>
        </w:rPr>
        <w:t>Pzp</w:t>
      </w:r>
      <w:proofErr w:type="spellEnd"/>
      <w:r w:rsidRPr="001905D5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1905D5">
        <w:rPr>
          <w:rFonts w:eastAsia="Times New Roman" w:cs="Calibri"/>
          <w:lang w:eastAsia="pl-PL"/>
        </w:rPr>
        <w:t>Pzp</w:t>
      </w:r>
      <w:proofErr w:type="spellEnd"/>
      <w:r w:rsidRPr="001905D5">
        <w:rPr>
          <w:rFonts w:eastAsia="Times New Roman" w:cs="Calibri"/>
          <w:lang w:eastAsia="pl-PL"/>
        </w:rPr>
        <w:t xml:space="preserve"> podjąłem następujące środki naprawcze</w:t>
      </w:r>
      <w:r w:rsidRPr="001905D5">
        <w:rPr>
          <w:rFonts w:eastAsia="Times New Roman" w:cs="Calibri"/>
          <w:vertAlign w:val="superscript"/>
          <w:lang w:eastAsia="pl-PL"/>
        </w:rPr>
        <w:footnoteReference w:id="3"/>
      </w:r>
      <w:r w:rsidRPr="001905D5">
        <w:rPr>
          <w:rFonts w:eastAsia="Times New Roman" w:cs="Calibri"/>
          <w:lang w:eastAsia="pl-PL"/>
        </w:rPr>
        <w:t>:</w:t>
      </w:r>
      <w:r w:rsidRPr="001905D5">
        <w:rPr>
          <w:rFonts w:eastAsia="Times New Roman" w:cs="Calibri"/>
          <w:vertAlign w:val="superscript"/>
          <w:lang w:eastAsia="pl-PL"/>
        </w:rPr>
        <w:t xml:space="preserve"> </w:t>
      </w:r>
    </w:p>
    <w:p w14:paraId="396C3C69" w14:textId="77777777" w:rsidR="000526A7" w:rsidRPr="001905D5" w:rsidRDefault="000526A7" w:rsidP="000526A7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1905D5">
        <w:rPr>
          <w:rFonts w:eastAsia="Times New Roman" w:cs="Calibri"/>
          <w:vertAlign w:val="superscript"/>
          <w:lang w:eastAsia="pl-PL"/>
        </w:rPr>
        <w:t xml:space="preserve"> </w:t>
      </w:r>
    </w:p>
    <w:p w14:paraId="08566955" w14:textId="77777777" w:rsidR="000526A7" w:rsidRPr="001905D5" w:rsidRDefault="000526A7" w:rsidP="000526A7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</w:p>
    <w:p w14:paraId="7613858B" w14:textId="77777777" w:rsidR="000526A7" w:rsidRPr="001905D5" w:rsidRDefault="000526A7" w:rsidP="000526A7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b/>
          <w:lang w:eastAsia="pl-PL"/>
        </w:rPr>
        <w:lastRenderedPageBreak/>
        <w:t>OŚWIADCZENIE DOTYCZĄCE PODANYCH INFORMACJI:</w:t>
      </w:r>
    </w:p>
    <w:p w14:paraId="65F71104" w14:textId="77777777" w:rsidR="000526A7" w:rsidRDefault="000526A7" w:rsidP="000526A7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wszystkie informacje podane w powyższy</w:t>
      </w:r>
      <w:r>
        <w:rPr>
          <w:rFonts w:eastAsia="Times New Roman" w:cs="Calibri"/>
          <w:lang w:eastAsia="pl-PL"/>
        </w:rPr>
        <w:t>m</w:t>
      </w:r>
      <w:r w:rsidRPr="001905D5">
        <w:rPr>
          <w:rFonts w:eastAsia="Times New Roman" w:cs="Calibri"/>
          <w:lang w:eastAsia="pl-PL"/>
        </w:rPr>
        <w:t xml:space="preserve"> oświadczeni</w:t>
      </w:r>
      <w:r>
        <w:rPr>
          <w:rFonts w:eastAsia="Times New Roman" w:cs="Calibri"/>
          <w:lang w:eastAsia="pl-PL"/>
        </w:rPr>
        <w:t>u</w:t>
      </w:r>
      <w:r w:rsidRPr="001905D5">
        <w:rPr>
          <w:rFonts w:eastAsia="Times New Roman" w:cs="Calibri"/>
          <w:lang w:eastAsia="pl-PL"/>
        </w:rPr>
        <w:t xml:space="preserve"> są aktualne i zgodne </w:t>
      </w:r>
      <w:r w:rsidRPr="001905D5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5254B978" w14:textId="77777777" w:rsidR="000526A7" w:rsidRDefault="000526A7" w:rsidP="000526A7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175C0378" w14:textId="77777777" w:rsidR="000526A7" w:rsidRPr="001905D5" w:rsidRDefault="000526A7" w:rsidP="000526A7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3FFDC206" w14:textId="77777777" w:rsidR="000526A7" w:rsidRPr="00423B06" w:rsidRDefault="000526A7" w:rsidP="000526A7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05093933" w14:textId="77777777" w:rsidR="000526A7" w:rsidRDefault="000526A7" w:rsidP="000526A7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4DE404E9" w14:textId="77777777" w:rsidR="000526A7" w:rsidRDefault="000526A7" w:rsidP="000526A7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3F9D3F01" w14:textId="77777777" w:rsidR="000526A7" w:rsidRDefault="000526A7" w:rsidP="000526A7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0E86D379" w14:textId="77777777" w:rsidR="000526A7" w:rsidRDefault="000526A7" w:rsidP="000526A7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656B6EB8" w14:textId="77777777" w:rsidR="000526A7" w:rsidRDefault="000526A7" w:rsidP="000526A7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658377A9" w14:textId="77777777" w:rsidR="000526A7" w:rsidRDefault="000526A7" w:rsidP="000526A7"/>
    <w:p w14:paraId="7F928108" w14:textId="77777777" w:rsidR="000526A7" w:rsidRPr="00172561" w:rsidRDefault="000526A7" w:rsidP="000526A7"/>
    <w:p w14:paraId="326D0CAA" w14:textId="77777777" w:rsidR="000526A7" w:rsidRPr="00D363BA" w:rsidRDefault="000526A7" w:rsidP="000526A7"/>
    <w:p w14:paraId="1C8B99DF" w14:textId="77777777" w:rsidR="000526A7" w:rsidRPr="00634AD0" w:rsidRDefault="000526A7" w:rsidP="000526A7"/>
    <w:p w14:paraId="329AB7C2" w14:textId="77777777" w:rsidR="000526A7" w:rsidRPr="000A70CB" w:rsidRDefault="000526A7" w:rsidP="000526A7"/>
    <w:p w14:paraId="74886CB5" w14:textId="77777777" w:rsidR="000526A7" w:rsidRPr="00F217F6" w:rsidRDefault="000526A7" w:rsidP="000526A7"/>
    <w:p w14:paraId="30BF56CA" w14:textId="77777777" w:rsidR="000526A7" w:rsidRPr="001D2720" w:rsidRDefault="000526A7" w:rsidP="000526A7"/>
    <w:p w14:paraId="377140C0" w14:textId="77777777" w:rsidR="000526A7" w:rsidRPr="00E35D16" w:rsidRDefault="000526A7" w:rsidP="000526A7"/>
    <w:p w14:paraId="0ECDD687" w14:textId="77777777" w:rsidR="000526A7" w:rsidRPr="00E55A1A" w:rsidRDefault="000526A7" w:rsidP="000526A7"/>
    <w:p w14:paraId="4C04ED9C" w14:textId="77777777" w:rsidR="005103B9" w:rsidRPr="00492E28" w:rsidRDefault="005103B9" w:rsidP="00492E28"/>
    <w:sectPr w:rsidR="005103B9" w:rsidRPr="00492E2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01D4F6" w14:textId="77777777" w:rsidR="00AB2B76" w:rsidRDefault="00AB2B76" w:rsidP="0038231F">
      <w:pPr>
        <w:spacing w:after="0" w:line="240" w:lineRule="auto"/>
      </w:pPr>
      <w:r>
        <w:separator/>
      </w:r>
    </w:p>
  </w:endnote>
  <w:endnote w:type="continuationSeparator" w:id="0">
    <w:p w14:paraId="27ACBB2F" w14:textId="77777777" w:rsidR="00AB2B76" w:rsidRDefault="00AB2B7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8B6949" w14:textId="77777777" w:rsidR="00115279" w:rsidRDefault="0011527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B69E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F2A799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C5C719" w14:textId="77777777" w:rsidR="00115279" w:rsidRDefault="001152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0D16A3" w14:textId="77777777" w:rsidR="00AB2B76" w:rsidRDefault="00AB2B76" w:rsidP="0038231F">
      <w:pPr>
        <w:spacing w:after="0" w:line="240" w:lineRule="auto"/>
      </w:pPr>
      <w:r>
        <w:separator/>
      </w:r>
    </w:p>
  </w:footnote>
  <w:footnote w:type="continuationSeparator" w:id="0">
    <w:p w14:paraId="1150BAA8" w14:textId="77777777" w:rsidR="00AB2B76" w:rsidRDefault="00AB2B76" w:rsidP="0038231F">
      <w:pPr>
        <w:spacing w:after="0" w:line="240" w:lineRule="auto"/>
      </w:pPr>
      <w:r>
        <w:continuationSeparator/>
      </w:r>
    </w:p>
  </w:footnote>
  <w:footnote w:id="1">
    <w:p w14:paraId="09ABA52E" w14:textId="77777777" w:rsidR="000526A7" w:rsidRDefault="000526A7" w:rsidP="000526A7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18EC88AA" w14:textId="77777777" w:rsidR="000526A7" w:rsidRPr="0024624C" w:rsidRDefault="000526A7" w:rsidP="000526A7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3">
    <w:p w14:paraId="4543A904" w14:textId="77777777" w:rsidR="000526A7" w:rsidRPr="008D4C56" w:rsidRDefault="000526A7" w:rsidP="000526A7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A85AF5" w14:textId="77777777" w:rsidR="00115279" w:rsidRDefault="001152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F3D1EA" w14:textId="77777777" w:rsidR="00115279" w:rsidRDefault="001152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C2DC78" w14:textId="77777777" w:rsidR="00115279" w:rsidRDefault="0011527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B2B76"/>
    <w:rsid w:val="00023477"/>
    <w:rsid w:val="000247FF"/>
    <w:rsid w:val="00025C8D"/>
    <w:rsid w:val="000303EE"/>
    <w:rsid w:val="000526A7"/>
    <w:rsid w:val="00073C3D"/>
    <w:rsid w:val="000805B5"/>
    <w:rsid w:val="000809B6"/>
    <w:rsid w:val="00083CB9"/>
    <w:rsid w:val="00091A4B"/>
    <w:rsid w:val="000B1025"/>
    <w:rsid w:val="000B54D1"/>
    <w:rsid w:val="000C021E"/>
    <w:rsid w:val="000C18AF"/>
    <w:rsid w:val="000D6F17"/>
    <w:rsid w:val="000D73C4"/>
    <w:rsid w:val="000E4D37"/>
    <w:rsid w:val="00115279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92E2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B2B76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14932D2"/>
  <w15:chartTrackingRefBased/>
  <w15:docId w15:val="{59B11C32-B319-486C-A2D0-190FD742E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526A7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273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2021-09-22T13:03:00Z</cp:lastPrinted>
  <dcterms:created xsi:type="dcterms:W3CDTF">2021-09-22T13:04:00Z</dcterms:created>
  <dcterms:modified xsi:type="dcterms:W3CDTF">2021-09-22T13:04:00Z</dcterms:modified>
</cp:coreProperties>
</file>