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6189D" w14:textId="77777777" w:rsidR="00D665F5" w:rsidRDefault="00CA184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A18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184C">
        <w:rPr>
          <w:sz w:val="22"/>
          <w:szCs w:val="22"/>
        </w:rPr>
        <w:t>2021-09-30</w:t>
      </w:r>
    </w:p>
    <w:p w14:paraId="61CCB456" w14:textId="77777777" w:rsidR="00D665F5" w:rsidRPr="00D91931" w:rsidRDefault="00CA184C" w:rsidP="00577BC6">
      <w:pPr>
        <w:spacing w:after="40"/>
        <w:rPr>
          <w:b/>
          <w:bCs/>
          <w:sz w:val="22"/>
          <w:szCs w:val="22"/>
        </w:rPr>
      </w:pPr>
      <w:r w:rsidRPr="00CA184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52F3730" w14:textId="77777777" w:rsidR="00D665F5" w:rsidRPr="00BD5546" w:rsidRDefault="00CA184C" w:rsidP="00D665F5">
      <w:pPr>
        <w:rPr>
          <w:sz w:val="22"/>
          <w:szCs w:val="22"/>
        </w:rPr>
      </w:pPr>
      <w:r w:rsidRPr="00CA184C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CA184C">
        <w:rPr>
          <w:sz w:val="22"/>
          <w:szCs w:val="22"/>
        </w:rPr>
        <w:t>66</w:t>
      </w:r>
    </w:p>
    <w:p w14:paraId="7F64EE25" w14:textId="77777777" w:rsidR="00D665F5" w:rsidRPr="00BD5546" w:rsidRDefault="00CA184C" w:rsidP="00D665F5">
      <w:pPr>
        <w:rPr>
          <w:sz w:val="22"/>
          <w:szCs w:val="22"/>
        </w:rPr>
      </w:pPr>
      <w:r w:rsidRPr="00CA184C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CA184C">
        <w:rPr>
          <w:sz w:val="22"/>
          <w:szCs w:val="22"/>
        </w:rPr>
        <w:t>Kraków</w:t>
      </w:r>
    </w:p>
    <w:p w14:paraId="5E110D1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F30B4D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661AD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20C0DD" w14:textId="5E9B49FC" w:rsidR="00A80738" w:rsidRPr="00F8331C" w:rsidRDefault="00D665F5" w:rsidP="00D665F5">
      <w:pPr>
        <w:pStyle w:val="Nagwek"/>
        <w:tabs>
          <w:tab w:val="clear" w:pos="4536"/>
        </w:tabs>
        <w:rPr>
          <w:sz w:val="22"/>
          <w:szCs w:val="18"/>
        </w:rPr>
      </w:pPr>
      <w:r w:rsidRPr="00F8331C">
        <w:t>Znak sprawy:</w:t>
      </w:r>
      <w:r w:rsidRPr="00F8331C">
        <w:rPr>
          <w:b/>
        </w:rPr>
        <w:t xml:space="preserve"> </w:t>
      </w:r>
      <w:r w:rsidR="00F8331C" w:rsidRPr="00F8331C">
        <w:rPr>
          <w:b/>
        </w:rPr>
        <w:t>S</w:t>
      </w:r>
      <w:r w:rsidR="00CA184C" w:rsidRPr="00F8331C">
        <w:rPr>
          <w:b/>
        </w:rPr>
        <w:t>ZP</w:t>
      </w:r>
      <w:r w:rsidR="00F8331C" w:rsidRPr="00F8331C">
        <w:rPr>
          <w:b/>
        </w:rPr>
        <w:t>.271.682</w:t>
      </w:r>
      <w:r w:rsidR="00CA184C" w:rsidRPr="00F8331C">
        <w:rPr>
          <w:b/>
        </w:rPr>
        <w:t>/19/2021</w:t>
      </w:r>
      <w:r w:rsidR="00A80738" w:rsidRPr="00F8331C">
        <w:rPr>
          <w:sz w:val="22"/>
          <w:szCs w:val="18"/>
        </w:rPr>
        <w:tab/>
        <w:t xml:space="preserve"> </w:t>
      </w:r>
    </w:p>
    <w:p w14:paraId="3893A3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B594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025C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9A4EF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D4C87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184C" w:rsidRPr="00CA184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E1AD8BE" w14:textId="77777777" w:rsidR="00A80738" w:rsidRPr="00577BC6" w:rsidRDefault="00CA184C" w:rsidP="00F8331C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CA184C">
        <w:rPr>
          <w:b/>
          <w:sz w:val="22"/>
          <w:szCs w:val="22"/>
        </w:rPr>
        <w:t>Dostawa wyrobów medycznych dla Pracowni Endoskopowej</w:t>
      </w:r>
    </w:p>
    <w:p w14:paraId="56F9B95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184C" w:rsidRPr="00CA184C">
        <w:rPr>
          <w:sz w:val="22"/>
          <w:szCs w:val="22"/>
        </w:rPr>
        <w:t>(</w:t>
      </w:r>
      <w:proofErr w:type="spellStart"/>
      <w:r w:rsidR="00CA184C" w:rsidRPr="00CA184C">
        <w:rPr>
          <w:sz w:val="22"/>
          <w:szCs w:val="22"/>
        </w:rPr>
        <w:t>t.j</w:t>
      </w:r>
      <w:proofErr w:type="spellEnd"/>
      <w:r w:rsidR="00CA184C" w:rsidRPr="00CA184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47B038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184C" w:rsidRPr="00CA184C">
        <w:rPr>
          <w:sz w:val="22"/>
          <w:szCs w:val="22"/>
        </w:rPr>
        <w:t>30/09/2021</w:t>
      </w:r>
      <w:r w:rsidR="00FF4AB1" w:rsidRPr="00577BC6">
        <w:rPr>
          <w:sz w:val="22"/>
          <w:szCs w:val="22"/>
        </w:rPr>
        <w:t xml:space="preserve"> o godz. </w:t>
      </w:r>
      <w:r w:rsidR="00CA184C" w:rsidRPr="00CA184C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075CD0" w14:paraId="1EE4C3B0" w14:textId="77777777" w:rsidTr="00F8331C">
        <w:tc>
          <w:tcPr>
            <w:tcW w:w="993" w:type="dxa"/>
            <w:shd w:val="clear" w:color="auto" w:fill="auto"/>
            <w:vAlign w:val="center"/>
          </w:tcPr>
          <w:p w14:paraId="6A4032F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08A7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15FCFBC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53E77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A184C" w:rsidRPr="00075CD0" w14:paraId="295E6173" w14:textId="77777777" w:rsidTr="00F8331C">
        <w:tc>
          <w:tcPr>
            <w:tcW w:w="993" w:type="dxa"/>
            <w:shd w:val="clear" w:color="auto" w:fill="auto"/>
            <w:vAlign w:val="center"/>
          </w:tcPr>
          <w:p w14:paraId="4933F487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8C4B8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6</w:t>
            </w:r>
          </w:p>
        </w:tc>
        <w:tc>
          <w:tcPr>
            <w:tcW w:w="4677" w:type="dxa"/>
            <w:shd w:val="clear" w:color="auto" w:fill="auto"/>
          </w:tcPr>
          <w:p w14:paraId="41DFB357" w14:textId="77777777" w:rsidR="00CA184C" w:rsidRPr="00C82837" w:rsidRDefault="00CA184C" w:rsidP="00B719AB">
            <w:pPr>
              <w:spacing w:before="40"/>
            </w:pPr>
            <w:r w:rsidRPr="00CA184C">
              <w:t>BOSTON SCIENTIFIC POLSKA SPÓŁKA Z O.O.</w:t>
            </w:r>
          </w:p>
          <w:p w14:paraId="3DEFEB0B" w14:textId="77777777" w:rsidR="00CA184C" w:rsidRPr="00CB5EDB" w:rsidRDefault="00CA184C" w:rsidP="00B719AB">
            <w:r w:rsidRPr="00CA184C">
              <w:t>Al. Jana Pawła II</w:t>
            </w:r>
            <w:r w:rsidRPr="00CB5EDB">
              <w:t xml:space="preserve"> </w:t>
            </w:r>
            <w:r w:rsidRPr="00CA184C">
              <w:t>22</w:t>
            </w:r>
            <w:r w:rsidRPr="00CB5EDB">
              <w:t xml:space="preserve"> </w:t>
            </w:r>
          </w:p>
          <w:p w14:paraId="3818E80D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00133</w:t>
            </w:r>
            <w:r w:rsidRPr="00CB5EDB">
              <w:t xml:space="preserve"> </w:t>
            </w:r>
            <w:r w:rsidRPr="00CA184C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8B1982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215 244.00 zł</w:t>
            </w:r>
          </w:p>
        </w:tc>
      </w:tr>
      <w:tr w:rsidR="00CA184C" w:rsidRPr="00075CD0" w14:paraId="6E2BC1D8" w14:textId="77777777" w:rsidTr="00F8331C">
        <w:tc>
          <w:tcPr>
            <w:tcW w:w="993" w:type="dxa"/>
            <w:shd w:val="clear" w:color="auto" w:fill="auto"/>
            <w:vAlign w:val="center"/>
          </w:tcPr>
          <w:p w14:paraId="24CD4EB9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51CFCB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5</w:t>
            </w:r>
          </w:p>
        </w:tc>
        <w:tc>
          <w:tcPr>
            <w:tcW w:w="4677" w:type="dxa"/>
            <w:shd w:val="clear" w:color="auto" w:fill="auto"/>
          </w:tcPr>
          <w:p w14:paraId="249D8E9E" w14:textId="77777777" w:rsidR="00CA184C" w:rsidRPr="00C82837" w:rsidRDefault="00CA184C" w:rsidP="00B719AB">
            <w:pPr>
              <w:spacing w:before="40"/>
            </w:pPr>
            <w:r w:rsidRPr="00CA184C">
              <w:t xml:space="preserve">HAMMERMED </w:t>
            </w:r>
            <w:proofErr w:type="spellStart"/>
            <w:r w:rsidRPr="00CA184C">
              <w:t>Medical</w:t>
            </w:r>
            <w:proofErr w:type="spellEnd"/>
            <w:r w:rsidRPr="00CA184C">
              <w:t xml:space="preserve"> Polska spółka z ograniczoną odpowiedzialnością spółka komandytowo-akcyjna</w:t>
            </w:r>
          </w:p>
          <w:p w14:paraId="4B74FE37" w14:textId="77777777" w:rsidR="00CA184C" w:rsidRPr="00CB5EDB" w:rsidRDefault="00CA184C" w:rsidP="00B719AB">
            <w:r w:rsidRPr="00CA184C">
              <w:t>Kopcińskiego</w:t>
            </w:r>
            <w:r w:rsidRPr="00CB5EDB">
              <w:t xml:space="preserve"> </w:t>
            </w:r>
            <w:r w:rsidRPr="00CA184C">
              <w:t>69/71</w:t>
            </w:r>
            <w:r w:rsidRPr="00CB5EDB">
              <w:t xml:space="preserve"> </w:t>
            </w:r>
          </w:p>
          <w:p w14:paraId="6249745F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90-032</w:t>
            </w:r>
            <w:r w:rsidRPr="00CB5EDB">
              <w:t xml:space="preserve"> </w:t>
            </w:r>
            <w:r w:rsidRPr="00CA184C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024C09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134 600.40 zł</w:t>
            </w:r>
          </w:p>
        </w:tc>
      </w:tr>
      <w:tr w:rsidR="00CA184C" w:rsidRPr="00075CD0" w14:paraId="19A39F46" w14:textId="77777777" w:rsidTr="00F8331C">
        <w:tc>
          <w:tcPr>
            <w:tcW w:w="993" w:type="dxa"/>
            <w:shd w:val="clear" w:color="auto" w:fill="auto"/>
            <w:vAlign w:val="center"/>
          </w:tcPr>
          <w:p w14:paraId="1FB86DBD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69F4A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7</w:t>
            </w:r>
          </w:p>
        </w:tc>
        <w:tc>
          <w:tcPr>
            <w:tcW w:w="4677" w:type="dxa"/>
            <w:shd w:val="clear" w:color="auto" w:fill="auto"/>
          </w:tcPr>
          <w:p w14:paraId="73299320" w14:textId="77777777" w:rsidR="00CA184C" w:rsidRPr="00C82837" w:rsidRDefault="00CA184C" w:rsidP="00B719AB">
            <w:pPr>
              <w:spacing w:before="40"/>
            </w:pPr>
            <w:proofErr w:type="spellStart"/>
            <w:r w:rsidRPr="00CA184C">
              <w:t>Bialmed</w:t>
            </w:r>
            <w:proofErr w:type="spellEnd"/>
            <w:r w:rsidRPr="00CA184C">
              <w:t xml:space="preserve"> Sp. z o.o.</w:t>
            </w:r>
          </w:p>
          <w:p w14:paraId="1CFE2A24" w14:textId="77777777" w:rsidR="00CA184C" w:rsidRPr="00CB5EDB" w:rsidRDefault="00CA184C" w:rsidP="00B719AB">
            <w:r w:rsidRPr="00CA184C">
              <w:t>Kazimierzowska</w:t>
            </w:r>
            <w:r w:rsidRPr="00CB5EDB">
              <w:t xml:space="preserve"> </w:t>
            </w:r>
            <w:r w:rsidRPr="00CA184C">
              <w:t>46/48/35</w:t>
            </w:r>
            <w:r w:rsidRPr="00CB5EDB">
              <w:t xml:space="preserve"> </w:t>
            </w:r>
          </w:p>
          <w:p w14:paraId="5DA35B4D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02-546</w:t>
            </w:r>
            <w:r w:rsidRPr="00CB5EDB">
              <w:t xml:space="preserve"> </w:t>
            </w:r>
            <w:r w:rsidRPr="00CA184C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F289F7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26 163.54 zł</w:t>
            </w:r>
          </w:p>
        </w:tc>
      </w:tr>
      <w:tr w:rsidR="00CA184C" w:rsidRPr="00075CD0" w14:paraId="261C42A9" w14:textId="77777777" w:rsidTr="00F8331C">
        <w:tc>
          <w:tcPr>
            <w:tcW w:w="993" w:type="dxa"/>
            <w:shd w:val="clear" w:color="auto" w:fill="auto"/>
            <w:vAlign w:val="center"/>
          </w:tcPr>
          <w:p w14:paraId="35221267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8C850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1</w:t>
            </w:r>
          </w:p>
        </w:tc>
        <w:tc>
          <w:tcPr>
            <w:tcW w:w="4677" w:type="dxa"/>
            <w:shd w:val="clear" w:color="auto" w:fill="auto"/>
          </w:tcPr>
          <w:p w14:paraId="7299AF87" w14:textId="77777777" w:rsidR="00CA184C" w:rsidRPr="00C82837" w:rsidRDefault="00CA184C" w:rsidP="00B719AB">
            <w:pPr>
              <w:spacing w:before="40"/>
            </w:pPr>
            <w:r w:rsidRPr="00CA184C">
              <w:t>Olympus Polska Sp. z o.o.</w:t>
            </w:r>
          </w:p>
          <w:p w14:paraId="0CEFC1A9" w14:textId="77777777" w:rsidR="00CA184C" w:rsidRPr="00CB5EDB" w:rsidRDefault="00CA184C" w:rsidP="00B719AB">
            <w:r w:rsidRPr="00CA184C">
              <w:t>ul. Wynalazek</w:t>
            </w:r>
            <w:r w:rsidRPr="00CB5EDB">
              <w:t xml:space="preserve"> </w:t>
            </w:r>
            <w:r w:rsidRPr="00CA184C">
              <w:t>1</w:t>
            </w:r>
            <w:r w:rsidRPr="00CB5EDB">
              <w:t xml:space="preserve"> </w:t>
            </w:r>
          </w:p>
          <w:p w14:paraId="64E52E5C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02-677</w:t>
            </w:r>
            <w:r w:rsidRPr="00CB5EDB">
              <w:t xml:space="preserve"> </w:t>
            </w:r>
            <w:r w:rsidRPr="00CA184C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306194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106 765.52 zł</w:t>
            </w:r>
          </w:p>
        </w:tc>
      </w:tr>
      <w:tr w:rsidR="00CA184C" w:rsidRPr="00075CD0" w14:paraId="3456131F" w14:textId="77777777" w:rsidTr="00F8331C">
        <w:tc>
          <w:tcPr>
            <w:tcW w:w="993" w:type="dxa"/>
            <w:shd w:val="clear" w:color="auto" w:fill="auto"/>
            <w:vAlign w:val="center"/>
          </w:tcPr>
          <w:p w14:paraId="25360358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2B186B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</w:t>
            </w:r>
          </w:p>
        </w:tc>
        <w:tc>
          <w:tcPr>
            <w:tcW w:w="4677" w:type="dxa"/>
            <w:shd w:val="clear" w:color="auto" w:fill="auto"/>
          </w:tcPr>
          <w:p w14:paraId="2454855C" w14:textId="77777777" w:rsidR="00CA184C" w:rsidRPr="00C82837" w:rsidRDefault="00CA184C" w:rsidP="00B719AB">
            <w:pPr>
              <w:spacing w:before="40"/>
            </w:pPr>
            <w:r w:rsidRPr="00CA184C">
              <w:t>Olympus Polska Sp. z o.o.</w:t>
            </w:r>
          </w:p>
          <w:p w14:paraId="598CCEA5" w14:textId="77777777" w:rsidR="00CA184C" w:rsidRPr="00CB5EDB" w:rsidRDefault="00CA184C" w:rsidP="00B719AB">
            <w:r w:rsidRPr="00CA184C">
              <w:t>ul. Wynalazek</w:t>
            </w:r>
            <w:r w:rsidRPr="00CB5EDB">
              <w:t xml:space="preserve"> </w:t>
            </w:r>
            <w:r w:rsidRPr="00CA184C">
              <w:t>1</w:t>
            </w:r>
            <w:r w:rsidRPr="00CB5EDB">
              <w:t xml:space="preserve"> </w:t>
            </w:r>
          </w:p>
          <w:p w14:paraId="09E080F0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02-677</w:t>
            </w:r>
            <w:r w:rsidRPr="00CB5EDB">
              <w:t xml:space="preserve"> </w:t>
            </w:r>
            <w:r w:rsidRPr="00CA184C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BF275F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25 185.60 zł</w:t>
            </w:r>
          </w:p>
        </w:tc>
      </w:tr>
      <w:tr w:rsidR="00CA184C" w:rsidRPr="00075CD0" w14:paraId="71668A3B" w14:textId="77777777" w:rsidTr="00F8331C">
        <w:tc>
          <w:tcPr>
            <w:tcW w:w="993" w:type="dxa"/>
            <w:shd w:val="clear" w:color="auto" w:fill="auto"/>
            <w:vAlign w:val="center"/>
          </w:tcPr>
          <w:p w14:paraId="65285B29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E17FF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3</w:t>
            </w:r>
          </w:p>
        </w:tc>
        <w:tc>
          <w:tcPr>
            <w:tcW w:w="4677" w:type="dxa"/>
            <w:shd w:val="clear" w:color="auto" w:fill="auto"/>
          </w:tcPr>
          <w:p w14:paraId="612B8540" w14:textId="77777777" w:rsidR="00CA184C" w:rsidRPr="00C82837" w:rsidRDefault="00CA184C" w:rsidP="00B719AB">
            <w:pPr>
              <w:spacing w:before="40"/>
            </w:pPr>
            <w:r w:rsidRPr="00CA184C">
              <w:t>Olympus Polska Sp. z o.o.</w:t>
            </w:r>
          </w:p>
          <w:p w14:paraId="5DA3CC81" w14:textId="77777777" w:rsidR="00CA184C" w:rsidRPr="00CB5EDB" w:rsidRDefault="00CA184C" w:rsidP="00B719AB">
            <w:r w:rsidRPr="00CA184C">
              <w:t>ul. Wynalazek</w:t>
            </w:r>
            <w:r w:rsidRPr="00CB5EDB">
              <w:t xml:space="preserve"> </w:t>
            </w:r>
            <w:r w:rsidRPr="00CA184C">
              <w:t>1</w:t>
            </w:r>
            <w:r w:rsidRPr="00CB5EDB">
              <w:t xml:space="preserve"> </w:t>
            </w:r>
          </w:p>
          <w:p w14:paraId="6FE94C0C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02-677</w:t>
            </w:r>
            <w:r w:rsidRPr="00CB5EDB">
              <w:t xml:space="preserve"> </w:t>
            </w:r>
            <w:r w:rsidRPr="00CA184C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176ABC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241 343.28 zł</w:t>
            </w:r>
          </w:p>
        </w:tc>
      </w:tr>
      <w:tr w:rsidR="00CA184C" w:rsidRPr="00075CD0" w14:paraId="3E5F94F1" w14:textId="77777777" w:rsidTr="00F8331C">
        <w:tc>
          <w:tcPr>
            <w:tcW w:w="993" w:type="dxa"/>
            <w:shd w:val="clear" w:color="auto" w:fill="auto"/>
            <w:vAlign w:val="center"/>
          </w:tcPr>
          <w:p w14:paraId="05D1F4C5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7DC71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4</w:t>
            </w:r>
          </w:p>
        </w:tc>
        <w:tc>
          <w:tcPr>
            <w:tcW w:w="4677" w:type="dxa"/>
            <w:shd w:val="clear" w:color="auto" w:fill="auto"/>
          </w:tcPr>
          <w:p w14:paraId="5CC0C1B3" w14:textId="77777777" w:rsidR="00CA184C" w:rsidRPr="00C82837" w:rsidRDefault="00CA184C" w:rsidP="00B719AB">
            <w:pPr>
              <w:spacing w:before="40"/>
            </w:pPr>
            <w:proofErr w:type="spellStart"/>
            <w:r w:rsidRPr="00CA184C">
              <w:t>Meditech</w:t>
            </w:r>
            <w:proofErr w:type="spellEnd"/>
            <w:r w:rsidRPr="00CA184C">
              <w:t xml:space="preserve"> X-Ray sp. z o.o.</w:t>
            </w:r>
          </w:p>
          <w:p w14:paraId="69D3EA62" w14:textId="77777777" w:rsidR="00CA184C" w:rsidRPr="00CB5EDB" w:rsidRDefault="00CA184C" w:rsidP="00B719AB">
            <w:proofErr w:type="spellStart"/>
            <w:r w:rsidRPr="00CA184C">
              <w:t>Wirowska</w:t>
            </w:r>
            <w:proofErr w:type="spellEnd"/>
            <w:r w:rsidRPr="00CB5EDB">
              <w:t xml:space="preserve"> </w:t>
            </w:r>
            <w:r w:rsidRPr="00CA184C">
              <w:t>6</w:t>
            </w:r>
            <w:r w:rsidRPr="00CB5EDB">
              <w:t xml:space="preserve"> </w:t>
            </w:r>
          </w:p>
          <w:p w14:paraId="01D3A332" w14:textId="77777777" w:rsidR="00CA184C" w:rsidRPr="00CB5EDB" w:rsidRDefault="00CA184C" w:rsidP="00B719AB">
            <w:pPr>
              <w:spacing w:after="120"/>
              <w:jc w:val="both"/>
            </w:pPr>
            <w:r w:rsidRPr="00CA184C">
              <w:t>62-052</w:t>
            </w:r>
            <w:r w:rsidRPr="00CB5EDB">
              <w:t xml:space="preserve"> </w:t>
            </w:r>
            <w:proofErr w:type="spellStart"/>
            <w:r w:rsidRPr="00CA184C">
              <w:t>komorniki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2F2876BA" w14:textId="77777777" w:rsidR="00CA184C" w:rsidRPr="00CB5EDB" w:rsidRDefault="00CA184C" w:rsidP="00B719AB">
            <w:pPr>
              <w:spacing w:before="120" w:after="120"/>
              <w:jc w:val="center"/>
            </w:pPr>
            <w:r w:rsidRPr="00CA184C">
              <w:t>116 240.40 zł</w:t>
            </w:r>
          </w:p>
        </w:tc>
      </w:tr>
    </w:tbl>
    <w:p w14:paraId="652A3D1A" w14:textId="1728BFF8" w:rsidR="00F8331C" w:rsidRDefault="00A80738" w:rsidP="00F8331C">
      <w:pPr>
        <w:pStyle w:val="Tekstpodstawowy"/>
        <w:spacing w:before="12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11593B7A" w14:textId="2ABA08C2" w:rsidR="00F8331C" w:rsidRDefault="00F8331C" w:rsidP="00F833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3DEEBE23" w14:textId="21184BBA" w:rsidR="00F8331C" w:rsidRPr="006B27ED" w:rsidRDefault="00F8331C" w:rsidP="00F8331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mgr Dorota Gołąb - 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bookmarkEnd w:id="0"/>
    <w:sectPr w:rsidR="00F8331C" w:rsidRPr="006B27ED" w:rsidSect="00F833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9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F8998" w14:textId="77777777" w:rsidR="00CB7488" w:rsidRDefault="00CB7488">
      <w:r>
        <w:separator/>
      </w:r>
    </w:p>
  </w:endnote>
  <w:endnote w:type="continuationSeparator" w:id="0">
    <w:p w14:paraId="307B752A" w14:textId="77777777" w:rsidR="00CB7488" w:rsidRDefault="00CB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A73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27A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20F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91F673">
        <v:line id="_x0000_s2049" style="position:absolute;left:0;text-align:left;z-index:251657728" from="-3.85pt,8.7pt" to="455.15pt,8.7pt"/>
      </w:pict>
    </w:r>
  </w:p>
  <w:p w14:paraId="1F6042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F4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300D82" w14:textId="77777777" w:rsidR="009F189D" w:rsidRDefault="009F189D">
    <w:pPr>
      <w:pStyle w:val="Stopka"/>
      <w:tabs>
        <w:tab w:val="clear" w:pos="4536"/>
      </w:tabs>
      <w:jc w:val="center"/>
    </w:pPr>
  </w:p>
  <w:p w14:paraId="488300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C6D60" w14:textId="77777777" w:rsidR="00CB7488" w:rsidRDefault="00CB7488">
      <w:r>
        <w:separator/>
      </w:r>
    </w:p>
  </w:footnote>
  <w:footnote w:type="continuationSeparator" w:id="0">
    <w:p w14:paraId="5923461E" w14:textId="77777777" w:rsidR="00CB7488" w:rsidRDefault="00CB7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4F160" w14:textId="77777777" w:rsidR="00CA184C" w:rsidRDefault="00CA1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E4E5" w14:textId="77777777" w:rsidR="00CA184C" w:rsidRDefault="00CA1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6247" w14:textId="77777777" w:rsidR="00CA184C" w:rsidRDefault="00CA1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4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A184C"/>
    <w:rsid w:val="00CB0802"/>
    <w:rsid w:val="00CB7488"/>
    <w:rsid w:val="00D665F5"/>
    <w:rsid w:val="00D7128F"/>
    <w:rsid w:val="00EA3476"/>
    <w:rsid w:val="00F16C60"/>
    <w:rsid w:val="00F8331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AD99FD"/>
  <w15:chartTrackingRefBased/>
  <w15:docId w15:val="{D923D93A-3978-4254-ABED-B5583A9A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2021-09-30T09:00:00Z</cp:lastPrinted>
  <dcterms:created xsi:type="dcterms:W3CDTF">2021-09-30T08:52:00Z</dcterms:created>
  <dcterms:modified xsi:type="dcterms:W3CDTF">2021-09-30T09:02:00Z</dcterms:modified>
</cp:coreProperties>
</file>