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="0046167F" w:rsidRPr="000465AD">
        <w:rPr>
          <w:rFonts w:ascii="Arial" w:hAnsi="Arial" w:cs="Arial"/>
          <w:sz w:val="24"/>
          <w:szCs w:val="24"/>
        </w:rPr>
        <w:t xml:space="preserve">    </w:t>
      </w:r>
    </w:p>
    <w:p w:rsidR="00871DE5" w:rsidRPr="000465AD" w:rsidRDefault="00871DE5" w:rsidP="000465A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0465AD" w:rsidRDefault="0046167F" w:rsidP="000465A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 xml:space="preserve"> </w:t>
      </w:r>
      <w:r w:rsidR="00E178A5" w:rsidRPr="000465AD">
        <w:rPr>
          <w:rFonts w:ascii="Arial" w:hAnsi="Arial" w:cs="Arial"/>
          <w:sz w:val="24"/>
          <w:szCs w:val="24"/>
        </w:rPr>
        <w:t xml:space="preserve">Częstochowa, dn. </w:t>
      </w:r>
      <w:r w:rsidR="00871DE5" w:rsidRPr="000465AD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465AD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0465AD" w:rsidRDefault="00FD4FE8" w:rsidP="000465A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0465AD" w:rsidRDefault="00A22293" w:rsidP="000465A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65AD">
        <w:rPr>
          <w:rFonts w:ascii="Arial" w:hAnsi="Arial" w:cs="Arial"/>
          <w:b/>
          <w:sz w:val="24"/>
          <w:szCs w:val="24"/>
        </w:rPr>
        <w:t xml:space="preserve">Sprawa nr </w:t>
      </w:r>
      <w:r w:rsidR="000465AD" w:rsidRPr="000465AD">
        <w:rPr>
          <w:rFonts w:ascii="Arial" w:hAnsi="Arial" w:cs="Arial"/>
          <w:b/>
          <w:sz w:val="24"/>
          <w:szCs w:val="24"/>
        </w:rPr>
        <w:t>ZP/D-37</w:t>
      </w:r>
      <w:r w:rsidR="008320A5" w:rsidRPr="000465AD">
        <w:rPr>
          <w:rFonts w:ascii="Arial" w:hAnsi="Arial" w:cs="Arial"/>
          <w:b/>
          <w:sz w:val="24"/>
          <w:szCs w:val="24"/>
        </w:rPr>
        <w:t>/A</w:t>
      </w:r>
      <w:r w:rsidR="008B2F4C" w:rsidRPr="000465AD">
        <w:rPr>
          <w:rFonts w:ascii="Arial" w:hAnsi="Arial" w:cs="Arial"/>
          <w:b/>
          <w:sz w:val="24"/>
          <w:szCs w:val="24"/>
        </w:rPr>
        <w:t>/21</w:t>
      </w:r>
      <w:r w:rsidR="00871DE5" w:rsidRPr="000465AD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 xml:space="preserve">Obecni: 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Ze strony Zamawiającego</w:t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  <w:t>Ze strony</w:t>
      </w:r>
      <w:r w:rsidR="00645330" w:rsidRPr="000465AD">
        <w:rPr>
          <w:rFonts w:ascii="Arial" w:hAnsi="Arial" w:cs="Arial"/>
          <w:sz w:val="24"/>
          <w:szCs w:val="24"/>
        </w:rPr>
        <w:t xml:space="preserve"> Wykonawcy</w:t>
      </w:r>
    </w:p>
    <w:p w:rsidR="00E178A5" w:rsidRPr="000465AD" w:rsidRDefault="00E178A5" w:rsidP="000465AD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1. ............................................</w:t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2. ............................................</w:t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0465AD" w:rsidRDefault="00E178A5" w:rsidP="000465A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0465AD" w:rsidRDefault="00E178A5" w:rsidP="000465A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0465A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465AD">
        <w:rPr>
          <w:rFonts w:ascii="Arial" w:hAnsi="Arial" w:cs="Arial"/>
          <w:sz w:val="24"/>
          <w:szCs w:val="24"/>
        </w:rPr>
        <w:t xml:space="preserve"> </w:t>
      </w:r>
    </w:p>
    <w:p w:rsidR="00E178A5" w:rsidRPr="000465AD" w:rsidRDefault="00E178A5" w:rsidP="000465A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0465AD">
        <w:rPr>
          <w:rFonts w:ascii="Arial" w:hAnsi="Arial" w:cs="Arial"/>
          <w:sz w:val="24"/>
          <w:szCs w:val="24"/>
        </w:rPr>
        <w:t>(</w:t>
      </w:r>
      <w:r w:rsidRPr="000465AD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0465AD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0465AD" w:rsidRDefault="0046167F" w:rsidP="000465AD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465AD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0465AD">
        <w:rPr>
          <w:rFonts w:ascii="Arial" w:hAnsi="Arial" w:cs="Arial"/>
          <w:color w:val="000000"/>
          <w:sz w:val="24"/>
          <w:szCs w:val="24"/>
        </w:rPr>
        <w:t>instrukcja obsługi w języku p</w:t>
      </w:r>
      <w:r w:rsidR="000465AD">
        <w:rPr>
          <w:rFonts w:ascii="Arial" w:hAnsi="Arial" w:cs="Arial"/>
          <w:color w:val="000000"/>
          <w:sz w:val="24"/>
          <w:szCs w:val="24"/>
        </w:rPr>
        <w:t>olskim zawierająca informację o</w:t>
      </w:r>
      <w:r w:rsidRPr="000465AD">
        <w:rPr>
          <w:rFonts w:ascii="Arial" w:hAnsi="Arial" w:cs="Arial"/>
          <w:color w:val="000000"/>
          <w:sz w:val="24"/>
          <w:szCs w:val="24"/>
        </w:rPr>
        <w:t xml:space="preserve"> producencie, numer </w:t>
      </w:r>
      <w:r w:rsidRPr="000465AD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0465AD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0465AD" w:rsidRDefault="000465AD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0465AD" w:rsidRDefault="000465AD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0465AD" w:rsidRPr="000465AD" w:rsidRDefault="000465AD" w:rsidP="000465AD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0465AD" w:rsidRDefault="0046167F" w:rsidP="000465AD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465AD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0465AD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0465AD" w:rsidRDefault="0046167F" w:rsidP="000465AD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0465AD" w:rsidRDefault="0046167F" w:rsidP="000465AD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0465AD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0465AD" w:rsidRDefault="0046167F" w:rsidP="000465AD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Protokół podpisali:</w:t>
      </w:r>
    </w:p>
    <w:p w:rsidR="00E178A5" w:rsidRPr="000465AD" w:rsidRDefault="00E178A5" w:rsidP="000465AD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0465AD" w:rsidRDefault="00E178A5" w:rsidP="000465AD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Ze strony Zamawiającego</w:t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0465AD">
        <w:rPr>
          <w:rFonts w:ascii="Arial" w:hAnsi="Arial" w:cs="Arial"/>
          <w:sz w:val="24"/>
          <w:szCs w:val="24"/>
        </w:rPr>
        <w:t>Wykonawcy</w:t>
      </w:r>
    </w:p>
    <w:p w:rsidR="00E178A5" w:rsidRPr="000465AD" w:rsidRDefault="00E178A5">
      <w:pPr>
        <w:ind w:firstLine="708"/>
        <w:rPr>
          <w:rFonts w:ascii="Arial" w:hAnsi="Arial" w:cs="Arial"/>
          <w:sz w:val="24"/>
          <w:szCs w:val="24"/>
        </w:rPr>
      </w:pPr>
    </w:p>
    <w:p w:rsidR="00E178A5" w:rsidRPr="000465AD" w:rsidRDefault="00E178A5" w:rsidP="009230BA">
      <w:pPr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1. ............................................</w:t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0465AD" w:rsidRDefault="00E178A5" w:rsidP="009230BA">
      <w:pPr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2. ............................................</w:t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0465AD" w:rsidRDefault="00E178A5">
      <w:pPr>
        <w:rPr>
          <w:rFonts w:ascii="Arial" w:hAnsi="Arial" w:cs="Arial"/>
          <w:sz w:val="24"/>
          <w:szCs w:val="24"/>
        </w:rPr>
      </w:pPr>
      <w:r w:rsidRPr="000465AD">
        <w:rPr>
          <w:rFonts w:ascii="Arial" w:hAnsi="Arial" w:cs="Arial"/>
          <w:sz w:val="24"/>
          <w:szCs w:val="24"/>
        </w:rPr>
        <w:t>3. ............................................</w:t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</w:r>
      <w:r w:rsidRPr="000465AD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0465AD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173" w:rsidRDefault="00C44173">
      <w:r>
        <w:separator/>
      </w:r>
    </w:p>
  </w:endnote>
  <w:endnote w:type="continuationSeparator" w:id="0">
    <w:p w:rsidR="00C44173" w:rsidRDefault="00C4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173" w:rsidRDefault="00C44173">
      <w:r>
        <w:separator/>
      </w:r>
    </w:p>
  </w:footnote>
  <w:footnote w:type="continuationSeparator" w:id="0">
    <w:p w:rsidR="00C44173" w:rsidRDefault="00C44173">
      <w:r>
        <w:continuationSeparator/>
      </w:r>
    </w:p>
  </w:footnote>
  <w:footnote w:id="1">
    <w:p w:rsidR="00943B7A" w:rsidRPr="000465AD" w:rsidRDefault="00943B7A" w:rsidP="000465AD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0465A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0465AD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0465AD">
      <w:pPr>
        <w:pStyle w:val="Tekstprzypisudolnego"/>
        <w:spacing w:line="360" w:lineRule="auto"/>
      </w:pPr>
      <w:r w:rsidRPr="000465A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0465AD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465AD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52A6D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8C706D"/>
    <w:rsid w:val="009230BA"/>
    <w:rsid w:val="00943B7A"/>
    <w:rsid w:val="00951EE9"/>
    <w:rsid w:val="00957C8F"/>
    <w:rsid w:val="00986DF2"/>
    <w:rsid w:val="00987003"/>
    <w:rsid w:val="00990D67"/>
    <w:rsid w:val="009B0C0B"/>
    <w:rsid w:val="009C6F8D"/>
    <w:rsid w:val="00A22293"/>
    <w:rsid w:val="00AA6DED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DD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04A4B1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2021-10-01T08:26:00Z</cp:lastPrinted>
  <dcterms:created xsi:type="dcterms:W3CDTF">2021-10-01T08:26:00Z</dcterms:created>
  <dcterms:modified xsi:type="dcterms:W3CDTF">2021-10-01T08:26:00Z</dcterms:modified>
</cp:coreProperties>
</file>