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602A6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02A6E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602A6E">
        <w:rPr>
          <w:sz w:val="22"/>
          <w:szCs w:val="22"/>
        </w:rPr>
        <w:t>2021-09-30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602A6E" w:rsidP="00FB7F50">
      <w:pPr>
        <w:spacing w:after="40"/>
        <w:rPr>
          <w:b/>
          <w:bCs/>
          <w:sz w:val="22"/>
          <w:szCs w:val="22"/>
        </w:rPr>
      </w:pPr>
      <w:r w:rsidRPr="00602A6E">
        <w:rPr>
          <w:b/>
          <w:bCs/>
          <w:sz w:val="22"/>
          <w:szCs w:val="22"/>
        </w:rPr>
        <w:t>Politechnika Częstochowska</w:t>
      </w:r>
    </w:p>
    <w:p w:rsidR="00FB7F50" w:rsidRPr="002245BE" w:rsidRDefault="00602A6E" w:rsidP="00FB7F50">
      <w:pPr>
        <w:rPr>
          <w:sz w:val="22"/>
          <w:szCs w:val="22"/>
        </w:rPr>
      </w:pPr>
      <w:r w:rsidRPr="00602A6E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602A6E">
        <w:rPr>
          <w:sz w:val="22"/>
          <w:szCs w:val="22"/>
        </w:rPr>
        <w:t>69</w:t>
      </w:r>
    </w:p>
    <w:p w:rsidR="00FB7F50" w:rsidRPr="002245BE" w:rsidRDefault="00602A6E" w:rsidP="00FB7F50">
      <w:pPr>
        <w:rPr>
          <w:sz w:val="22"/>
          <w:szCs w:val="22"/>
        </w:rPr>
      </w:pPr>
      <w:r w:rsidRPr="00602A6E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602A6E">
        <w:rPr>
          <w:sz w:val="22"/>
          <w:szCs w:val="22"/>
        </w:rPr>
        <w:t>Częstochowa</w:t>
      </w:r>
    </w:p>
    <w:p w:rsidR="008642B3" w:rsidRDefault="00836DAF">
      <w:pPr>
        <w:pStyle w:val="Nagwek1"/>
        <w:spacing w:before="600"/>
        <w:rPr>
          <w:sz w:val="28"/>
        </w:rPr>
      </w:pPr>
      <w:bookmarkStart w:id="1" w:name="_GoBack"/>
      <w:bookmarkEnd w:id="1"/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602A6E" w:rsidRPr="00607F9B" w:rsidTr="00492807">
        <w:trPr>
          <w:trHeight w:val="638"/>
        </w:trPr>
        <w:tc>
          <w:tcPr>
            <w:tcW w:w="959" w:type="dxa"/>
            <w:shd w:val="clear" w:color="auto" w:fill="auto"/>
          </w:tcPr>
          <w:p w:rsidR="00602A6E" w:rsidRPr="00607F9B" w:rsidRDefault="00602A6E" w:rsidP="004928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02A6E" w:rsidRPr="00607F9B" w:rsidRDefault="00602A6E" w:rsidP="004928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02A6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2A6E">
              <w:rPr>
                <w:b/>
                <w:bCs/>
                <w:sz w:val="22"/>
                <w:szCs w:val="22"/>
              </w:rPr>
              <w:t>Dostawa licencji wraz z wdrożeniem oraz usługami wsparcia i utrzymania powdrożeniowego modułów Oprogramowania dla Politechniki Częstochowskiej w ramach projektu "Zintegrowany Program Rozwoju Politechniki Częstochowskiej" POWR.03.05.00-00-Z008/18.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2A6E">
              <w:rPr>
                <w:b/>
                <w:sz w:val="22"/>
                <w:szCs w:val="22"/>
              </w:rPr>
              <w:t>ZP/DK-16/21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602A6E" w:rsidRPr="00602A6E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602A6E" w:rsidRPr="00602A6E">
        <w:rPr>
          <w:sz w:val="22"/>
          <w:szCs w:val="22"/>
        </w:rPr>
        <w:t>(</w:t>
      </w:r>
      <w:proofErr w:type="spellStart"/>
      <w:r w:rsidR="00602A6E" w:rsidRPr="00602A6E">
        <w:rPr>
          <w:sz w:val="22"/>
          <w:szCs w:val="22"/>
        </w:rPr>
        <w:t>t.j</w:t>
      </w:r>
      <w:proofErr w:type="spellEnd"/>
      <w:r w:rsidR="00602A6E" w:rsidRPr="00602A6E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02A6E" w:rsidTr="0049280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02A6E" w:rsidRPr="00D26ED6" w:rsidRDefault="00602A6E" w:rsidP="0049280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02A6E">
              <w:rPr>
                <w:b/>
                <w:sz w:val="22"/>
                <w:szCs w:val="22"/>
              </w:rPr>
              <w:lastRenderedPageBreak/>
              <w:t>SIMPLE S.A.</w:t>
            </w:r>
          </w:p>
          <w:p w:rsidR="00602A6E" w:rsidRPr="009F0E5C" w:rsidRDefault="00602A6E" w:rsidP="00492807">
            <w:pPr>
              <w:jc w:val="both"/>
              <w:rPr>
                <w:bCs/>
                <w:sz w:val="22"/>
                <w:szCs w:val="22"/>
              </w:rPr>
            </w:pPr>
            <w:r w:rsidRPr="00602A6E">
              <w:rPr>
                <w:bCs/>
                <w:sz w:val="22"/>
                <w:szCs w:val="22"/>
              </w:rPr>
              <w:t>Bronisława Czecha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02A6E">
              <w:rPr>
                <w:bCs/>
                <w:sz w:val="22"/>
                <w:szCs w:val="22"/>
              </w:rPr>
              <w:t>49/51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02A6E" w:rsidRPr="009F0E5C" w:rsidRDefault="00602A6E" w:rsidP="00492807">
            <w:pPr>
              <w:jc w:val="both"/>
              <w:rPr>
                <w:bCs/>
                <w:sz w:val="22"/>
                <w:szCs w:val="22"/>
              </w:rPr>
            </w:pPr>
            <w:r w:rsidRPr="00602A6E">
              <w:rPr>
                <w:bCs/>
                <w:sz w:val="22"/>
                <w:szCs w:val="22"/>
              </w:rPr>
              <w:t>04-555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02A6E">
              <w:rPr>
                <w:bCs/>
                <w:sz w:val="22"/>
                <w:szCs w:val="22"/>
              </w:rPr>
              <w:t>Warszawa</w:t>
            </w:r>
          </w:p>
          <w:p w:rsidR="00602A6E" w:rsidRDefault="00602A6E" w:rsidP="0049280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602A6E" w:rsidRPr="00211A34" w:rsidRDefault="00602A6E" w:rsidP="0049280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02A6E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02A6E">
              <w:rPr>
                <w:sz w:val="22"/>
                <w:szCs w:val="22"/>
              </w:rPr>
              <w:t>Dostawa licencji wraz z wdrożeniem oraz usługami wsparcia i utrzymania powdrożeniowego modułu Oprogramowania: Budżetowanie dla Politechniki Częstochowskiej w ramach projektu "Zintegrowany Program Rozwoju Politechniki Częstochowskiej" POWR.03.05.00-00-Z008/18.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02A6E">
              <w:rPr>
                <w:b/>
                <w:sz w:val="22"/>
                <w:szCs w:val="22"/>
              </w:rPr>
              <w:t>428 040.00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02A6E" w:rsidRPr="00D26ED6" w:rsidRDefault="00602A6E" w:rsidP="0049280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84A3F" w:rsidRDefault="00602A6E" w:rsidP="0049280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02A6E"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  <w:p w:rsidR="00084A3F" w:rsidRPr="00084A3F" w:rsidRDefault="00084A3F" w:rsidP="00084A3F"/>
          <w:p w:rsidR="00084A3F" w:rsidRPr="00084A3F" w:rsidRDefault="00084A3F" w:rsidP="00084A3F"/>
          <w:p w:rsidR="00084A3F" w:rsidRPr="00084A3F" w:rsidRDefault="00084A3F" w:rsidP="00084A3F"/>
          <w:p w:rsidR="00084A3F" w:rsidRPr="00084A3F" w:rsidRDefault="00084A3F" w:rsidP="00084A3F"/>
          <w:p w:rsidR="00084A3F" w:rsidRPr="00084A3F" w:rsidRDefault="00084A3F" w:rsidP="00084A3F"/>
          <w:p w:rsidR="00084A3F" w:rsidRPr="00084A3F" w:rsidRDefault="00084A3F" w:rsidP="00084A3F"/>
          <w:p w:rsidR="00084A3F" w:rsidRPr="00084A3F" w:rsidRDefault="00084A3F" w:rsidP="00084A3F"/>
          <w:p w:rsidR="00084A3F" w:rsidRPr="00084A3F" w:rsidRDefault="00084A3F" w:rsidP="00084A3F"/>
          <w:p w:rsidR="00084A3F" w:rsidRPr="00084A3F" w:rsidRDefault="00084A3F" w:rsidP="00084A3F"/>
          <w:p w:rsidR="00084A3F" w:rsidRPr="00084A3F" w:rsidRDefault="00084A3F" w:rsidP="00084A3F"/>
          <w:p w:rsidR="00084A3F" w:rsidRPr="00084A3F" w:rsidRDefault="00084A3F" w:rsidP="00084A3F"/>
          <w:p w:rsidR="00084A3F" w:rsidRPr="00084A3F" w:rsidRDefault="00084A3F" w:rsidP="00084A3F"/>
          <w:p w:rsidR="00084A3F" w:rsidRPr="00084A3F" w:rsidRDefault="00084A3F" w:rsidP="00084A3F"/>
          <w:p w:rsidR="00602A6E" w:rsidRPr="00084A3F" w:rsidRDefault="00602A6E" w:rsidP="00084A3F"/>
        </w:tc>
      </w:tr>
      <w:tr w:rsidR="00602A6E" w:rsidTr="0049280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02A6E" w:rsidRPr="00D26ED6" w:rsidRDefault="00602A6E" w:rsidP="0049280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02A6E">
              <w:rPr>
                <w:b/>
                <w:sz w:val="22"/>
                <w:szCs w:val="22"/>
              </w:rPr>
              <w:t>SIMPLE S.A.</w:t>
            </w:r>
          </w:p>
          <w:p w:rsidR="00602A6E" w:rsidRPr="009F0E5C" w:rsidRDefault="00602A6E" w:rsidP="00492807">
            <w:pPr>
              <w:jc w:val="both"/>
              <w:rPr>
                <w:bCs/>
                <w:sz w:val="22"/>
                <w:szCs w:val="22"/>
              </w:rPr>
            </w:pPr>
            <w:r w:rsidRPr="00602A6E">
              <w:rPr>
                <w:bCs/>
                <w:sz w:val="22"/>
                <w:szCs w:val="22"/>
              </w:rPr>
              <w:t>Bronisława Czecha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02A6E">
              <w:rPr>
                <w:bCs/>
                <w:sz w:val="22"/>
                <w:szCs w:val="22"/>
              </w:rPr>
              <w:t>49/51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02A6E" w:rsidRPr="009F0E5C" w:rsidRDefault="00602A6E" w:rsidP="00492807">
            <w:pPr>
              <w:jc w:val="both"/>
              <w:rPr>
                <w:bCs/>
                <w:sz w:val="22"/>
                <w:szCs w:val="22"/>
              </w:rPr>
            </w:pPr>
            <w:r w:rsidRPr="00602A6E">
              <w:rPr>
                <w:bCs/>
                <w:sz w:val="22"/>
                <w:szCs w:val="22"/>
              </w:rPr>
              <w:t>04-555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02A6E">
              <w:rPr>
                <w:bCs/>
                <w:sz w:val="22"/>
                <w:szCs w:val="22"/>
              </w:rPr>
              <w:t>Warszawa</w:t>
            </w:r>
          </w:p>
          <w:p w:rsidR="00602A6E" w:rsidRDefault="00602A6E" w:rsidP="0049280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602A6E" w:rsidRPr="00211A34" w:rsidRDefault="00602A6E" w:rsidP="0049280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02A6E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02A6E">
              <w:rPr>
                <w:sz w:val="22"/>
                <w:szCs w:val="22"/>
              </w:rPr>
              <w:t>Dostawa licencji wraz z wdrożeniem oraz usługami wsparcia i utrzymania powdrożeniowego modułu Oprogramowania: Inwentaryzacja dla Politechniki Częstochowskiej w ramach projektu "Zintegrowany Program Rozwoju Politechniki Częstochowskiej" POWR.03.05.00-00-Z008/18.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02A6E">
              <w:rPr>
                <w:b/>
                <w:sz w:val="22"/>
                <w:szCs w:val="22"/>
              </w:rPr>
              <w:t>129 150.00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02A6E" w:rsidRPr="00D26ED6" w:rsidRDefault="00602A6E" w:rsidP="0049280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02A6E" w:rsidRDefault="00602A6E" w:rsidP="0049280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02A6E"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602A6E" w:rsidTr="0049280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02A6E" w:rsidRPr="00D26ED6" w:rsidRDefault="00602A6E" w:rsidP="0049280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02A6E">
              <w:rPr>
                <w:b/>
                <w:sz w:val="22"/>
                <w:szCs w:val="22"/>
              </w:rPr>
              <w:lastRenderedPageBreak/>
              <w:t>SIMPLE S.A.</w:t>
            </w:r>
          </w:p>
          <w:p w:rsidR="00602A6E" w:rsidRPr="009F0E5C" w:rsidRDefault="00602A6E" w:rsidP="00492807">
            <w:pPr>
              <w:jc w:val="both"/>
              <w:rPr>
                <w:bCs/>
                <w:sz w:val="22"/>
                <w:szCs w:val="22"/>
              </w:rPr>
            </w:pPr>
            <w:r w:rsidRPr="00602A6E">
              <w:rPr>
                <w:bCs/>
                <w:sz w:val="22"/>
                <w:szCs w:val="22"/>
              </w:rPr>
              <w:t>Bronisława Czecha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02A6E">
              <w:rPr>
                <w:bCs/>
                <w:sz w:val="22"/>
                <w:szCs w:val="22"/>
              </w:rPr>
              <w:t>49/51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02A6E" w:rsidRPr="009F0E5C" w:rsidRDefault="00602A6E" w:rsidP="00492807">
            <w:pPr>
              <w:jc w:val="both"/>
              <w:rPr>
                <w:bCs/>
                <w:sz w:val="22"/>
                <w:szCs w:val="22"/>
              </w:rPr>
            </w:pPr>
            <w:r w:rsidRPr="00602A6E">
              <w:rPr>
                <w:bCs/>
                <w:sz w:val="22"/>
                <w:szCs w:val="22"/>
              </w:rPr>
              <w:t>04-555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02A6E">
              <w:rPr>
                <w:bCs/>
                <w:sz w:val="22"/>
                <w:szCs w:val="22"/>
              </w:rPr>
              <w:t>Warszawa</w:t>
            </w:r>
          </w:p>
          <w:p w:rsidR="00602A6E" w:rsidRDefault="00602A6E" w:rsidP="0049280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602A6E" w:rsidRPr="00211A34" w:rsidRDefault="00602A6E" w:rsidP="0049280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02A6E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02A6E">
              <w:rPr>
                <w:sz w:val="22"/>
                <w:szCs w:val="22"/>
              </w:rPr>
              <w:t>Dostawa licencji wraz z wdrożeniem oraz usługami wsparcia i utrzymania powdrożeniowego modułu Oprogramowania: Zarządzanie projektami dla Politechniki Częstochowskiej w ramach projektu "Zintegrowany Program Rozwoju Politechniki Częstochowskiej" POWR.03.05.00-00-Z008/18.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02A6E">
              <w:rPr>
                <w:b/>
                <w:sz w:val="22"/>
                <w:szCs w:val="22"/>
              </w:rPr>
              <w:t>308 730.00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02A6E" w:rsidRPr="00D26ED6" w:rsidRDefault="00602A6E" w:rsidP="0049280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02A6E" w:rsidRDefault="00602A6E" w:rsidP="0049280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02A6E"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02A6E" w:rsidRPr="00834EF4" w:rsidTr="00492807">
        <w:tc>
          <w:tcPr>
            <w:tcW w:w="2169" w:type="dxa"/>
            <w:shd w:val="clear" w:color="auto" w:fill="auto"/>
          </w:tcPr>
          <w:p w:rsidR="00602A6E" w:rsidRPr="00211A34" w:rsidRDefault="00602A6E" w:rsidP="0049280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02A6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02A6E">
              <w:rPr>
                <w:sz w:val="20"/>
                <w:szCs w:val="20"/>
              </w:rPr>
              <w:t>Dostawa licencji wraz z wdrożeniem oraz usługami wsparcia i utrzymania powdrożeniowego modułu Oprogramowania: Budżetowanie dla Politechniki Częstochowskiej w ramach projektu "Zintegrowany Program Rozwoju Politechniki Częstochowskiej" POWR.03.05.00-00-Z008/18.</w:t>
            </w:r>
          </w:p>
        </w:tc>
        <w:tc>
          <w:tcPr>
            <w:tcW w:w="2793" w:type="dxa"/>
            <w:shd w:val="clear" w:color="auto" w:fill="auto"/>
          </w:tcPr>
          <w:p w:rsidR="00602A6E" w:rsidRPr="00211A34" w:rsidRDefault="00602A6E" w:rsidP="0049280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02A6E">
              <w:rPr>
                <w:b/>
                <w:bCs/>
                <w:sz w:val="20"/>
                <w:szCs w:val="20"/>
              </w:rPr>
              <w:t>SIMPLE S.A.</w:t>
            </w:r>
          </w:p>
          <w:p w:rsidR="00602A6E" w:rsidRPr="00211A34" w:rsidRDefault="00602A6E" w:rsidP="00492807">
            <w:pPr>
              <w:rPr>
                <w:sz w:val="20"/>
                <w:szCs w:val="20"/>
              </w:rPr>
            </w:pPr>
            <w:r w:rsidRPr="00602A6E">
              <w:rPr>
                <w:sz w:val="20"/>
                <w:szCs w:val="20"/>
              </w:rPr>
              <w:t>Bronisława Czecha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02A6E">
              <w:rPr>
                <w:sz w:val="20"/>
                <w:szCs w:val="20"/>
              </w:rPr>
              <w:t>49/51</w:t>
            </w:r>
          </w:p>
          <w:p w:rsidR="00602A6E" w:rsidRPr="00211A34" w:rsidRDefault="00602A6E" w:rsidP="00492807">
            <w:pPr>
              <w:spacing w:after="40"/>
              <w:rPr>
                <w:color w:val="000000"/>
                <w:sz w:val="20"/>
                <w:szCs w:val="20"/>
              </w:rPr>
            </w:pPr>
            <w:r w:rsidRPr="00602A6E">
              <w:rPr>
                <w:sz w:val="20"/>
                <w:szCs w:val="20"/>
              </w:rPr>
              <w:t>04-555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02A6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602A6E" w:rsidRPr="00602A6E" w:rsidRDefault="00602A6E" w:rsidP="00492807">
            <w:pPr>
              <w:spacing w:before="40" w:after="40"/>
              <w:rPr>
                <w:sz w:val="20"/>
                <w:szCs w:val="20"/>
              </w:rPr>
            </w:pPr>
            <w:r w:rsidRPr="00602A6E">
              <w:rPr>
                <w:sz w:val="20"/>
                <w:szCs w:val="20"/>
              </w:rPr>
              <w:t>1 - Cena - 60.00</w:t>
            </w:r>
          </w:p>
          <w:p w:rsidR="00602A6E" w:rsidRPr="00602A6E" w:rsidRDefault="00602A6E" w:rsidP="00492807">
            <w:pPr>
              <w:spacing w:before="40" w:after="40"/>
              <w:rPr>
                <w:sz w:val="20"/>
                <w:szCs w:val="20"/>
              </w:rPr>
            </w:pPr>
            <w:r w:rsidRPr="00602A6E">
              <w:rPr>
                <w:sz w:val="20"/>
                <w:szCs w:val="20"/>
              </w:rPr>
              <w:t>2 - Czas usunięcia Błędu Krytycznego - 20.00</w:t>
            </w:r>
          </w:p>
          <w:p w:rsidR="00602A6E" w:rsidRPr="00602A6E" w:rsidRDefault="00602A6E" w:rsidP="00492807">
            <w:pPr>
              <w:spacing w:before="40" w:after="40"/>
              <w:rPr>
                <w:sz w:val="20"/>
                <w:szCs w:val="20"/>
              </w:rPr>
            </w:pPr>
            <w:r w:rsidRPr="00602A6E">
              <w:rPr>
                <w:sz w:val="20"/>
                <w:szCs w:val="20"/>
              </w:rPr>
              <w:t>3 - Czas usunięcia Błędu Ważnego - 10.00</w:t>
            </w:r>
          </w:p>
          <w:p w:rsidR="00602A6E" w:rsidRPr="00602A6E" w:rsidRDefault="00602A6E" w:rsidP="00492807">
            <w:pPr>
              <w:spacing w:before="40" w:after="40"/>
              <w:rPr>
                <w:sz w:val="20"/>
                <w:szCs w:val="20"/>
              </w:rPr>
            </w:pPr>
            <w:r w:rsidRPr="00602A6E">
              <w:rPr>
                <w:sz w:val="20"/>
                <w:szCs w:val="20"/>
              </w:rPr>
              <w:t>4 - Czas usunięcia Błędu Normalnego - 5.00</w:t>
            </w:r>
          </w:p>
          <w:p w:rsidR="00602A6E" w:rsidRPr="00211A34" w:rsidRDefault="00602A6E" w:rsidP="0049280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02A6E">
              <w:rPr>
                <w:sz w:val="20"/>
                <w:szCs w:val="20"/>
              </w:rPr>
              <w:t>5 - Liczba godzin wsparcia na miesiąc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02A6E" w:rsidRPr="00211A34" w:rsidRDefault="00602A6E" w:rsidP="00492807">
            <w:pPr>
              <w:jc w:val="center"/>
              <w:rPr>
                <w:color w:val="000000"/>
                <w:sz w:val="20"/>
                <w:szCs w:val="20"/>
              </w:rPr>
            </w:pPr>
            <w:r w:rsidRPr="00602A6E">
              <w:rPr>
                <w:sz w:val="20"/>
                <w:szCs w:val="20"/>
              </w:rPr>
              <w:t xml:space="preserve">  95,00</w:t>
            </w:r>
          </w:p>
        </w:tc>
      </w:tr>
      <w:tr w:rsidR="00602A6E" w:rsidRPr="00834EF4" w:rsidTr="00492807">
        <w:tc>
          <w:tcPr>
            <w:tcW w:w="2169" w:type="dxa"/>
            <w:shd w:val="clear" w:color="auto" w:fill="auto"/>
          </w:tcPr>
          <w:p w:rsidR="00602A6E" w:rsidRPr="00211A34" w:rsidRDefault="00602A6E" w:rsidP="0049280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02A6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02A6E">
              <w:rPr>
                <w:sz w:val="20"/>
                <w:szCs w:val="20"/>
              </w:rPr>
              <w:t>Dostawa licencji wraz z wdrożeniem oraz usługami wsparcia i utrzymania powdrożeniowego modułu Oprogramowania: Inwentaryzacja dla Politechniki Częstochowskiej w ramach projektu "Zintegrowany Program Rozwoju Politechniki Częstochowskiej" POWR.03.05.00-00-Z008/18.</w:t>
            </w:r>
          </w:p>
        </w:tc>
        <w:tc>
          <w:tcPr>
            <w:tcW w:w="2793" w:type="dxa"/>
            <w:shd w:val="clear" w:color="auto" w:fill="auto"/>
          </w:tcPr>
          <w:p w:rsidR="00602A6E" w:rsidRPr="00211A34" w:rsidRDefault="00602A6E" w:rsidP="0049280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02A6E">
              <w:rPr>
                <w:b/>
                <w:bCs/>
                <w:sz w:val="20"/>
                <w:szCs w:val="20"/>
              </w:rPr>
              <w:t>SIMPLE S.A.</w:t>
            </w:r>
          </w:p>
          <w:p w:rsidR="00602A6E" w:rsidRPr="00211A34" w:rsidRDefault="00602A6E" w:rsidP="00492807">
            <w:pPr>
              <w:rPr>
                <w:sz w:val="20"/>
                <w:szCs w:val="20"/>
              </w:rPr>
            </w:pPr>
            <w:r w:rsidRPr="00602A6E">
              <w:rPr>
                <w:sz w:val="20"/>
                <w:szCs w:val="20"/>
              </w:rPr>
              <w:t>Bronisława Czecha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02A6E">
              <w:rPr>
                <w:sz w:val="20"/>
                <w:szCs w:val="20"/>
              </w:rPr>
              <w:t>49/51</w:t>
            </w:r>
          </w:p>
          <w:p w:rsidR="00602A6E" w:rsidRPr="00211A34" w:rsidRDefault="00602A6E" w:rsidP="00492807">
            <w:pPr>
              <w:spacing w:after="40"/>
              <w:rPr>
                <w:color w:val="000000"/>
                <w:sz w:val="20"/>
                <w:szCs w:val="20"/>
              </w:rPr>
            </w:pPr>
            <w:r w:rsidRPr="00602A6E">
              <w:rPr>
                <w:sz w:val="20"/>
                <w:szCs w:val="20"/>
              </w:rPr>
              <w:t>04-555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02A6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602A6E" w:rsidRPr="00602A6E" w:rsidRDefault="00602A6E" w:rsidP="00492807">
            <w:pPr>
              <w:spacing w:before="40" w:after="40"/>
              <w:rPr>
                <w:sz w:val="20"/>
                <w:szCs w:val="20"/>
              </w:rPr>
            </w:pPr>
            <w:r w:rsidRPr="00602A6E">
              <w:rPr>
                <w:sz w:val="20"/>
                <w:szCs w:val="20"/>
              </w:rPr>
              <w:t>1 - Cena - 60.00</w:t>
            </w:r>
          </w:p>
          <w:p w:rsidR="00602A6E" w:rsidRPr="00602A6E" w:rsidRDefault="00602A6E" w:rsidP="00492807">
            <w:pPr>
              <w:spacing w:before="40" w:after="40"/>
              <w:rPr>
                <w:sz w:val="20"/>
                <w:szCs w:val="20"/>
              </w:rPr>
            </w:pPr>
            <w:r w:rsidRPr="00602A6E">
              <w:rPr>
                <w:sz w:val="20"/>
                <w:szCs w:val="20"/>
              </w:rPr>
              <w:t>2 - Czas usunięcia Błędu Krytycznego - 20.00</w:t>
            </w:r>
          </w:p>
          <w:p w:rsidR="00602A6E" w:rsidRPr="00602A6E" w:rsidRDefault="00602A6E" w:rsidP="00492807">
            <w:pPr>
              <w:spacing w:before="40" w:after="40"/>
              <w:rPr>
                <w:sz w:val="20"/>
                <w:szCs w:val="20"/>
              </w:rPr>
            </w:pPr>
            <w:r w:rsidRPr="00602A6E">
              <w:rPr>
                <w:sz w:val="20"/>
                <w:szCs w:val="20"/>
              </w:rPr>
              <w:t>3 - Czas usunięcia Błędu Ważnego - 10.00</w:t>
            </w:r>
          </w:p>
          <w:p w:rsidR="00602A6E" w:rsidRPr="00602A6E" w:rsidRDefault="00602A6E" w:rsidP="00492807">
            <w:pPr>
              <w:spacing w:before="40" w:after="40"/>
              <w:rPr>
                <w:sz w:val="20"/>
                <w:szCs w:val="20"/>
              </w:rPr>
            </w:pPr>
            <w:r w:rsidRPr="00602A6E">
              <w:rPr>
                <w:sz w:val="20"/>
                <w:szCs w:val="20"/>
              </w:rPr>
              <w:t>4 - Czas usunięcia Błędu Normalnego - 5.00</w:t>
            </w:r>
          </w:p>
          <w:p w:rsidR="00602A6E" w:rsidRPr="00211A34" w:rsidRDefault="00602A6E" w:rsidP="0049280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02A6E">
              <w:rPr>
                <w:sz w:val="20"/>
                <w:szCs w:val="20"/>
              </w:rPr>
              <w:t>5 - Liczba godzin wsparcia na miesiąc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02A6E" w:rsidRPr="00211A34" w:rsidRDefault="00602A6E" w:rsidP="00492807">
            <w:pPr>
              <w:jc w:val="center"/>
              <w:rPr>
                <w:color w:val="000000"/>
                <w:sz w:val="20"/>
                <w:szCs w:val="20"/>
              </w:rPr>
            </w:pPr>
            <w:r w:rsidRPr="00602A6E">
              <w:rPr>
                <w:sz w:val="20"/>
                <w:szCs w:val="20"/>
              </w:rPr>
              <w:t xml:space="preserve">  95,00</w:t>
            </w:r>
          </w:p>
        </w:tc>
      </w:tr>
      <w:tr w:rsidR="00602A6E" w:rsidRPr="00834EF4" w:rsidTr="00492807">
        <w:tc>
          <w:tcPr>
            <w:tcW w:w="2169" w:type="dxa"/>
            <w:shd w:val="clear" w:color="auto" w:fill="auto"/>
          </w:tcPr>
          <w:p w:rsidR="00602A6E" w:rsidRPr="00211A34" w:rsidRDefault="00602A6E" w:rsidP="0049280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02A6E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02A6E">
              <w:rPr>
                <w:sz w:val="20"/>
                <w:szCs w:val="20"/>
              </w:rPr>
              <w:t xml:space="preserve">Dostawa licencji wraz z wdrożeniem oraz usługami wsparcia i utrzymania powdrożeniowego modułu Oprogramowania: Zarządzanie projektami </w:t>
            </w:r>
            <w:r w:rsidRPr="00602A6E">
              <w:rPr>
                <w:sz w:val="20"/>
                <w:szCs w:val="20"/>
              </w:rPr>
              <w:lastRenderedPageBreak/>
              <w:t>dla Politechniki Częstochowskiej w ramach projektu "Zintegrowany Program Rozwoju Politechniki Częstochowskiej" POWR.03.05.00-00-Z008/18.</w:t>
            </w:r>
          </w:p>
        </w:tc>
        <w:tc>
          <w:tcPr>
            <w:tcW w:w="2793" w:type="dxa"/>
            <w:shd w:val="clear" w:color="auto" w:fill="auto"/>
          </w:tcPr>
          <w:p w:rsidR="00602A6E" w:rsidRPr="00211A34" w:rsidRDefault="00602A6E" w:rsidP="0049280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02A6E">
              <w:rPr>
                <w:b/>
                <w:bCs/>
                <w:sz w:val="20"/>
                <w:szCs w:val="20"/>
              </w:rPr>
              <w:lastRenderedPageBreak/>
              <w:t>SIMPLE S.A.</w:t>
            </w:r>
          </w:p>
          <w:p w:rsidR="00602A6E" w:rsidRPr="00211A34" w:rsidRDefault="00602A6E" w:rsidP="00492807">
            <w:pPr>
              <w:rPr>
                <w:sz w:val="20"/>
                <w:szCs w:val="20"/>
              </w:rPr>
            </w:pPr>
            <w:r w:rsidRPr="00602A6E">
              <w:rPr>
                <w:sz w:val="20"/>
                <w:szCs w:val="20"/>
              </w:rPr>
              <w:t>Bronisława Czecha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02A6E">
              <w:rPr>
                <w:sz w:val="20"/>
                <w:szCs w:val="20"/>
              </w:rPr>
              <w:t>49/51</w:t>
            </w:r>
          </w:p>
          <w:p w:rsidR="00602A6E" w:rsidRPr="00211A34" w:rsidRDefault="00602A6E" w:rsidP="00492807">
            <w:pPr>
              <w:spacing w:after="40"/>
              <w:rPr>
                <w:color w:val="000000"/>
                <w:sz w:val="20"/>
                <w:szCs w:val="20"/>
              </w:rPr>
            </w:pPr>
            <w:r w:rsidRPr="00602A6E">
              <w:rPr>
                <w:sz w:val="20"/>
                <w:szCs w:val="20"/>
              </w:rPr>
              <w:t>04-555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02A6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602A6E" w:rsidRPr="00602A6E" w:rsidRDefault="00602A6E" w:rsidP="00492807">
            <w:pPr>
              <w:spacing w:before="40" w:after="40"/>
              <w:rPr>
                <w:sz w:val="20"/>
                <w:szCs w:val="20"/>
              </w:rPr>
            </w:pPr>
            <w:r w:rsidRPr="00602A6E">
              <w:rPr>
                <w:sz w:val="20"/>
                <w:szCs w:val="20"/>
              </w:rPr>
              <w:t>1 - Cena - 60.00</w:t>
            </w:r>
          </w:p>
          <w:p w:rsidR="00602A6E" w:rsidRPr="00602A6E" w:rsidRDefault="00602A6E" w:rsidP="00492807">
            <w:pPr>
              <w:spacing w:before="40" w:after="40"/>
              <w:rPr>
                <w:sz w:val="20"/>
                <w:szCs w:val="20"/>
              </w:rPr>
            </w:pPr>
            <w:r w:rsidRPr="00602A6E">
              <w:rPr>
                <w:sz w:val="20"/>
                <w:szCs w:val="20"/>
              </w:rPr>
              <w:t>2 - Czas usunięcia Błędu Krytycznego - 20.00</w:t>
            </w:r>
          </w:p>
          <w:p w:rsidR="00602A6E" w:rsidRPr="00602A6E" w:rsidRDefault="00602A6E" w:rsidP="00492807">
            <w:pPr>
              <w:spacing w:before="40" w:after="40"/>
              <w:rPr>
                <w:sz w:val="20"/>
                <w:szCs w:val="20"/>
              </w:rPr>
            </w:pPr>
            <w:r w:rsidRPr="00602A6E">
              <w:rPr>
                <w:sz w:val="20"/>
                <w:szCs w:val="20"/>
              </w:rPr>
              <w:t>3 - Czas usunięcia Błędu Ważnego - 10.00</w:t>
            </w:r>
          </w:p>
          <w:p w:rsidR="00602A6E" w:rsidRPr="00602A6E" w:rsidRDefault="00602A6E" w:rsidP="00492807">
            <w:pPr>
              <w:spacing w:before="40" w:after="40"/>
              <w:rPr>
                <w:sz w:val="20"/>
                <w:szCs w:val="20"/>
              </w:rPr>
            </w:pPr>
            <w:r w:rsidRPr="00602A6E">
              <w:rPr>
                <w:sz w:val="20"/>
                <w:szCs w:val="20"/>
              </w:rPr>
              <w:t>4 - Czas usunięcia Błędu Normalnego - 5.00</w:t>
            </w:r>
          </w:p>
          <w:p w:rsidR="00602A6E" w:rsidRPr="00211A34" w:rsidRDefault="00602A6E" w:rsidP="0049280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02A6E">
              <w:rPr>
                <w:sz w:val="20"/>
                <w:szCs w:val="20"/>
              </w:rPr>
              <w:lastRenderedPageBreak/>
              <w:t>5 - Liczba godzin wsparcia na miesiąc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02A6E" w:rsidRPr="00211A34" w:rsidRDefault="00602A6E" w:rsidP="00492807">
            <w:pPr>
              <w:jc w:val="center"/>
              <w:rPr>
                <w:color w:val="000000"/>
                <w:sz w:val="20"/>
                <w:szCs w:val="20"/>
              </w:rPr>
            </w:pPr>
            <w:r w:rsidRPr="00602A6E">
              <w:rPr>
                <w:sz w:val="20"/>
                <w:szCs w:val="20"/>
              </w:rPr>
              <w:lastRenderedPageBreak/>
              <w:t xml:space="preserve">  95,00</w:t>
            </w:r>
          </w:p>
        </w:tc>
      </w:tr>
      <w:bookmarkEnd w:id="0"/>
    </w:tbl>
    <w:p w:rsidR="008642B3" w:rsidRPr="00B464D3" w:rsidRDefault="008642B3" w:rsidP="00084A3F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38C5" w:rsidRDefault="00E538C5">
      <w:r>
        <w:separator/>
      </w:r>
    </w:p>
  </w:endnote>
  <w:endnote w:type="continuationSeparator" w:id="0">
    <w:p w:rsidR="00E538C5" w:rsidRDefault="00E538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A3F" w:rsidRDefault="00084A3F" w:rsidP="00084A3F">
    <w:pPr>
      <w:pStyle w:val="Stopka"/>
      <w:ind w:left="-709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74.4pt;height:26.9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38C5" w:rsidRDefault="00E538C5">
      <w:r>
        <w:separator/>
      </w:r>
    </w:p>
  </w:footnote>
  <w:footnote w:type="continuationSeparator" w:id="0">
    <w:p w:rsidR="00E538C5" w:rsidRDefault="00E538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084A3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49" type="#_x0000_t75" style="position:absolute;margin-left:-12.75pt;margin-top:-30.7pt;width:121.3pt;height:85.05pt;z-index:251658240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page;mso-height-relative:page">
          <v:imagedata r:id="rId1" o:title=""/>
          <w10:wrap anchorx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38C5"/>
    <w:rsid w:val="00022322"/>
    <w:rsid w:val="00042497"/>
    <w:rsid w:val="00084A3F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2A6E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538C5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1597B4"/>
  <w15:chartTrackingRefBased/>
  <w15:docId w15:val="{81D2C269-ED62-4F14-BAF6-250C1302E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rsid w:val="00084A3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571</Words>
  <Characters>3861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2021-09-30T12:43:00Z</cp:lastPrinted>
  <dcterms:created xsi:type="dcterms:W3CDTF">2021-09-30T12:43:00Z</dcterms:created>
  <dcterms:modified xsi:type="dcterms:W3CDTF">2021-09-30T12:43:00Z</dcterms:modified>
</cp:coreProperties>
</file>