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F32D3" w:rsidP="00C348D6">
      <w:pPr>
        <w:spacing w:after="240"/>
        <w:jc w:val="right"/>
        <w:rPr>
          <w:sz w:val="22"/>
          <w:szCs w:val="22"/>
        </w:rPr>
      </w:pPr>
      <w:bookmarkStart w:id="0" w:name="_Hlk53520193"/>
      <w:r w:rsidRPr="00DF32D3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F32D3">
        <w:rPr>
          <w:sz w:val="22"/>
          <w:szCs w:val="22"/>
        </w:rPr>
        <w:t>2021-09-29</w:t>
      </w:r>
    </w:p>
    <w:p w:rsidR="00DF32D3" w:rsidRPr="00DF32D3" w:rsidRDefault="00DF32D3" w:rsidP="00FB7F50">
      <w:pPr>
        <w:spacing w:after="40"/>
        <w:rPr>
          <w:b/>
          <w:bCs/>
          <w:sz w:val="22"/>
          <w:szCs w:val="22"/>
        </w:rPr>
      </w:pPr>
      <w:r w:rsidRPr="00DF32D3">
        <w:rPr>
          <w:b/>
          <w:bCs/>
          <w:sz w:val="22"/>
          <w:szCs w:val="22"/>
        </w:rPr>
        <w:t>Politechnika Rzeszowska</w:t>
      </w:r>
    </w:p>
    <w:p w:rsidR="00FB7F50" w:rsidRPr="002245BE" w:rsidRDefault="00DF32D3" w:rsidP="00FB7F50">
      <w:pPr>
        <w:spacing w:after="40"/>
        <w:rPr>
          <w:b/>
          <w:bCs/>
          <w:sz w:val="22"/>
          <w:szCs w:val="22"/>
        </w:rPr>
      </w:pPr>
      <w:r w:rsidRPr="00DF32D3">
        <w:rPr>
          <w:b/>
          <w:bCs/>
          <w:sz w:val="22"/>
          <w:szCs w:val="22"/>
        </w:rPr>
        <w:t>Dział Zamówień Publicznych</w:t>
      </w:r>
    </w:p>
    <w:p w:rsidR="00FB7F50" w:rsidRPr="002245BE" w:rsidRDefault="00DF32D3" w:rsidP="00FB7F50">
      <w:pPr>
        <w:rPr>
          <w:sz w:val="22"/>
          <w:szCs w:val="22"/>
        </w:rPr>
      </w:pPr>
      <w:r w:rsidRPr="00DF32D3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F32D3">
        <w:rPr>
          <w:sz w:val="22"/>
          <w:szCs w:val="22"/>
        </w:rPr>
        <w:t>12</w:t>
      </w:r>
    </w:p>
    <w:p w:rsidR="00FB7F50" w:rsidRPr="002245BE" w:rsidRDefault="00DF32D3" w:rsidP="00FB7F50">
      <w:pPr>
        <w:rPr>
          <w:sz w:val="22"/>
          <w:szCs w:val="22"/>
        </w:rPr>
      </w:pPr>
      <w:r w:rsidRPr="00DF32D3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F32D3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F32D3" w:rsidRPr="00607F9B" w:rsidTr="00312EE3">
        <w:trPr>
          <w:trHeight w:val="638"/>
        </w:trPr>
        <w:tc>
          <w:tcPr>
            <w:tcW w:w="959" w:type="dxa"/>
            <w:shd w:val="clear" w:color="auto" w:fill="auto"/>
          </w:tcPr>
          <w:p w:rsidR="00DF32D3" w:rsidRPr="00607F9B" w:rsidRDefault="00DF32D3" w:rsidP="00312E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32D3" w:rsidRPr="00607F9B" w:rsidRDefault="00DF32D3" w:rsidP="00312E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F32D3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F32D3">
              <w:rPr>
                <w:b/>
                <w:bCs/>
                <w:sz w:val="22"/>
                <w:szCs w:val="22"/>
              </w:rPr>
              <w:t xml:space="preserve">Dostawa radiostacji z odbiornikiem ILS, panelem i antenami dla </w:t>
            </w:r>
            <w:proofErr w:type="spellStart"/>
            <w:r w:rsidRPr="00DF32D3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F32D3">
              <w:rPr>
                <w:b/>
                <w:sz w:val="22"/>
                <w:szCs w:val="22"/>
              </w:rPr>
              <w:t>NA/O/233/2021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F32D3" w:rsidRPr="00DF32D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F32D3" w:rsidRPr="00DF32D3">
        <w:rPr>
          <w:b/>
          <w:sz w:val="22"/>
          <w:szCs w:val="22"/>
        </w:rPr>
        <w:t>Politechnika Rzeszowska</w:t>
      </w:r>
    </w:p>
    <w:p w:rsidR="008642B3" w:rsidRDefault="00DF32D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F32D3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F32D3" w:rsidTr="00312EE3">
        <w:trPr>
          <w:cantSplit/>
        </w:trPr>
        <w:tc>
          <w:tcPr>
            <w:tcW w:w="10150" w:type="dxa"/>
          </w:tcPr>
          <w:p w:rsidR="00DF32D3" w:rsidRPr="00D26ED6" w:rsidRDefault="00DF32D3" w:rsidP="00312EE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F32D3">
              <w:rPr>
                <w:b/>
                <w:sz w:val="22"/>
                <w:szCs w:val="22"/>
              </w:rPr>
              <w:t>EUROTECH sp. z o.o.</w:t>
            </w:r>
          </w:p>
          <w:p w:rsidR="00DF32D3" w:rsidRPr="009F0E5C" w:rsidRDefault="004A0E8C" w:rsidP="00312EE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Strefowa 3</w:t>
            </w:r>
          </w:p>
          <w:p w:rsidR="00DF32D3" w:rsidRPr="009F0E5C" w:rsidRDefault="00DF32D3" w:rsidP="00312EE3">
            <w:pPr>
              <w:jc w:val="both"/>
              <w:rPr>
                <w:bCs/>
                <w:sz w:val="22"/>
                <w:szCs w:val="22"/>
              </w:rPr>
            </w:pPr>
            <w:r w:rsidRPr="00DF32D3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F32D3">
              <w:rPr>
                <w:bCs/>
                <w:sz w:val="22"/>
                <w:szCs w:val="22"/>
              </w:rPr>
              <w:t>Mielec</w:t>
            </w:r>
          </w:p>
          <w:p w:rsidR="00DF32D3" w:rsidRPr="00D26ED6" w:rsidRDefault="00DF32D3" w:rsidP="00312EE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F32D3" w:rsidRPr="00D26ED6" w:rsidRDefault="00DF32D3" w:rsidP="00312EE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F32D3">
              <w:rPr>
                <w:sz w:val="22"/>
                <w:szCs w:val="22"/>
              </w:rPr>
              <w:t xml:space="preserve">Dostawa radiostacji z odbiornikiem ILS, panelem i antenami dla </w:t>
            </w:r>
            <w:proofErr w:type="spellStart"/>
            <w:r w:rsidRPr="00DF32D3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F32D3">
              <w:rPr>
                <w:b/>
                <w:sz w:val="22"/>
                <w:szCs w:val="22"/>
              </w:rPr>
              <w:t>13 109.34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F32D3" w:rsidRPr="00D26ED6" w:rsidRDefault="00DF32D3" w:rsidP="00312EE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F32D3" w:rsidRDefault="00DF32D3" w:rsidP="00312EE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F32D3">
              <w:t>najkorzystniejsza oferta wg przyjętych kryteriów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4A0E8C" w:rsidRPr="00493F8C" w:rsidTr="004A0E8C">
        <w:tc>
          <w:tcPr>
            <w:tcW w:w="993" w:type="dxa"/>
            <w:shd w:val="clear" w:color="auto" w:fill="auto"/>
            <w:vAlign w:val="center"/>
          </w:tcPr>
          <w:p w:rsidR="004A0E8C" w:rsidRPr="004A0E8C" w:rsidRDefault="004A0E8C" w:rsidP="00312EE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A0E8C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4A0E8C" w:rsidRPr="004A0E8C" w:rsidRDefault="004A0E8C" w:rsidP="00312EE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A0E8C">
              <w:rPr>
                <w:sz w:val="22"/>
                <w:szCs w:val="22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4A0E8C" w:rsidRPr="004A0E8C" w:rsidRDefault="004A0E8C" w:rsidP="00312EE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A0E8C">
              <w:rPr>
                <w:sz w:val="22"/>
                <w:szCs w:val="22"/>
              </w:rPr>
              <w:t>Cena oferty</w:t>
            </w:r>
          </w:p>
        </w:tc>
      </w:tr>
      <w:tr w:rsidR="004A0E8C" w:rsidRPr="00493F8C" w:rsidTr="004A0E8C">
        <w:tc>
          <w:tcPr>
            <w:tcW w:w="993" w:type="dxa"/>
            <w:shd w:val="clear" w:color="auto" w:fill="auto"/>
            <w:vAlign w:val="center"/>
          </w:tcPr>
          <w:p w:rsidR="004A0E8C" w:rsidRPr="004A0E8C" w:rsidRDefault="004A0E8C" w:rsidP="00312EE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A0E8C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A0E8C" w:rsidRPr="004A0E8C" w:rsidRDefault="004A0E8C" w:rsidP="00312EE3">
            <w:pPr>
              <w:spacing w:before="40"/>
              <w:rPr>
                <w:sz w:val="22"/>
                <w:szCs w:val="22"/>
              </w:rPr>
            </w:pPr>
            <w:r w:rsidRPr="004A0E8C">
              <w:rPr>
                <w:sz w:val="22"/>
                <w:szCs w:val="22"/>
              </w:rPr>
              <w:t>EUROTECH sp. z o.o.</w:t>
            </w:r>
          </w:p>
          <w:p w:rsidR="004A0E8C" w:rsidRPr="004A0E8C" w:rsidRDefault="004A0E8C" w:rsidP="00312EE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Strefowa 3</w:t>
            </w:r>
          </w:p>
          <w:p w:rsidR="004A0E8C" w:rsidRPr="004A0E8C" w:rsidRDefault="004A0E8C" w:rsidP="00312EE3">
            <w:pPr>
              <w:spacing w:after="40"/>
              <w:jc w:val="both"/>
              <w:rPr>
                <w:sz w:val="22"/>
                <w:szCs w:val="22"/>
              </w:rPr>
            </w:pPr>
            <w:r w:rsidRPr="004A0E8C">
              <w:rPr>
                <w:sz w:val="22"/>
                <w:szCs w:val="22"/>
              </w:rPr>
              <w:t>39-300 Mielec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4A0E8C" w:rsidRPr="004A0E8C" w:rsidRDefault="004A0E8C" w:rsidP="00312EE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A0E8C">
              <w:rPr>
                <w:sz w:val="22"/>
                <w:szCs w:val="22"/>
              </w:rPr>
              <w:t>13 109.34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03BF" w:rsidRDefault="00F203BF">
      <w:r>
        <w:separator/>
      </w:r>
    </w:p>
  </w:endnote>
  <w:endnote w:type="continuationSeparator" w:id="0">
    <w:p w:rsidR="00F203BF" w:rsidRDefault="00F20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03BF" w:rsidRDefault="00F203BF">
      <w:r>
        <w:separator/>
      </w:r>
    </w:p>
  </w:footnote>
  <w:footnote w:type="continuationSeparator" w:id="0">
    <w:p w:rsidR="00F203BF" w:rsidRDefault="00F203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03B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A0E8C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48D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32D3"/>
    <w:rsid w:val="00E30B2D"/>
    <w:rsid w:val="00E62859"/>
    <w:rsid w:val="00E85D70"/>
    <w:rsid w:val="00F203B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117F87-CDFC-4CB1-9E4B-F273392B3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135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2021-09-29T09:08:00Z</cp:lastPrinted>
  <dcterms:created xsi:type="dcterms:W3CDTF">2021-09-29T09:08:00Z</dcterms:created>
  <dcterms:modified xsi:type="dcterms:W3CDTF">2021-09-29T09:08:00Z</dcterms:modified>
</cp:coreProperties>
</file>