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9C60F7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9C60F7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C60F7" w:rsidRPr="00404400" w:rsidRDefault="009C60F7" w:rsidP="009C60F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9C60F7" w:rsidRPr="00404400" w:rsidRDefault="009C60F7" w:rsidP="009C60F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9C60F7" w:rsidRPr="00404400" w:rsidRDefault="009C60F7" w:rsidP="009C60F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9C60F7" w:rsidRPr="00404400" w:rsidRDefault="009C60F7" w:rsidP="009C60F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9C60F7" w:rsidRPr="00404400" w:rsidRDefault="009C60F7" w:rsidP="009C60F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9C60F7" w:rsidRPr="00404400" w:rsidRDefault="009C60F7" w:rsidP="009C60F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9C60F7" w:rsidRPr="00404400" w:rsidRDefault="009C60F7" w:rsidP="009C60F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9C60F7" w:rsidRPr="00404400" w:rsidRDefault="009C60F7" w:rsidP="009C60F7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8D2AB8" w:rsidRDefault="009C60F7" w:rsidP="009C60F7">
      <w:pPr>
        <w:rPr>
          <w:b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9C60F7" w:rsidRDefault="009C60F7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bookmarkStart w:id="0" w:name="_GoBack"/>
      <w:bookmarkEnd w:id="0"/>
      <w:r>
        <w:t xml:space="preserve">Przystępując do postępowania o udzielenie zamówienia publicznego, którego przedmiotem jest </w:t>
      </w:r>
      <w:r w:rsidR="00C14DC4" w:rsidRPr="00C14DC4">
        <w:rPr>
          <w:b/>
        </w:rPr>
        <w:t xml:space="preserve">Zakup licencji oprogramowania Adobe Creative </w:t>
      </w:r>
      <w:proofErr w:type="spellStart"/>
      <w:r w:rsidR="00C14DC4" w:rsidRPr="00C14DC4">
        <w:rPr>
          <w:b/>
        </w:rPr>
        <w:t>Cloud</w:t>
      </w:r>
      <w:proofErr w:type="spellEnd"/>
      <w:r w:rsidR="00C14DC4" w:rsidRPr="00C14DC4">
        <w:rPr>
          <w:b/>
        </w:rPr>
        <w:t xml:space="preserve"> lub równoważnego - KC-zp.272-483/21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5A15AC" w:rsidRDefault="005A15AC" w:rsidP="005A15A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16 szt. licencji:   .........................................................................PLN</w:t>
      </w:r>
    </w:p>
    <w:p w:rsidR="005A15AC" w:rsidRDefault="005A15AC" w:rsidP="005A15AC">
      <w:pPr>
        <w:widowControl w:val="0"/>
        <w:spacing w:line="264" w:lineRule="auto"/>
        <w:ind w:right="1"/>
        <w:rPr>
          <w:b/>
        </w:rPr>
      </w:pPr>
    </w:p>
    <w:p w:rsidR="005A15AC" w:rsidRDefault="005A15AC" w:rsidP="005A15A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16 szt. licencji: .........................................................................PLN</w:t>
      </w:r>
    </w:p>
    <w:p w:rsidR="005A15AC" w:rsidRPr="00FB1B4F" w:rsidRDefault="005A15AC" w:rsidP="005A15AC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5A15AC" w:rsidRPr="00FB1B4F" w:rsidRDefault="005A15AC" w:rsidP="005A15AC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5A15AC" w:rsidRDefault="005A15AC" w:rsidP="005A15AC">
      <w:pPr>
        <w:pStyle w:val="Tekstpodstawowy"/>
      </w:pPr>
      <w:r>
        <w:t>Powyższa cena zawiera podatek VAT w wysokości .......... % tj.…………………….PLN</w:t>
      </w:r>
    </w:p>
    <w:p w:rsidR="005A15AC" w:rsidRPr="00D41765" w:rsidRDefault="005A15AC" w:rsidP="005A15AC">
      <w:pPr>
        <w:pStyle w:val="Tekstpodstawowy"/>
        <w:rPr>
          <w:b w:val="0"/>
        </w:rPr>
      </w:pPr>
      <w:r>
        <w:t>Nazwa i producent oprogramowania</w:t>
      </w:r>
      <w:r w:rsidRPr="00FE545C">
        <w:rPr>
          <w:b w:val="0"/>
        </w:rPr>
        <w:t>………………………………………</w:t>
      </w:r>
      <w:r>
        <w:rPr>
          <w:b w:val="0"/>
        </w:rPr>
        <w:t>…..</w:t>
      </w:r>
    </w:p>
    <w:p w:rsidR="005A15AC" w:rsidRDefault="005A15AC" w:rsidP="005A15AC">
      <w:pPr>
        <w:widowControl w:val="0"/>
        <w:ind w:right="1"/>
        <w:jc w:val="both"/>
        <w:rPr>
          <w:i/>
        </w:rPr>
      </w:pPr>
      <w:r>
        <w:rPr>
          <w:b/>
        </w:rPr>
        <w:t xml:space="preserve">Termin realizacji umowy: </w:t>
      </w:r>
      <w:r>
        <w:t xml:space="preserve">……. dni roboczych od daty podpisania umowy </w:t>
      </w:r>
      <w:r w:rsidRPr="0090014F">
        <w:rPr>
          <w:i/>
          <w:highlight w:val="yellow"/>
        </w:rPr>
        <w:t>(kryterium oceny ofert)</w:t>
      </w:r>
    </w:p>
    <w:p w:rsidR="005A15AC" w:rsidRDefault="005A15AC" w:rsidP="005A15AC">
      <w:pPr>
        <w:tabs>
          <w:tab w:val="left" w:pos="426"/>
        </w:tabs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5A15AC" w:rsidRDefault="005A15AC" w:rsidP="005A15AC">
      <w:pPr>
        <w:pStyle w:val="Tekstpodstawowy"/>
        <w:spacing w:line="240" w:lineRule="auto"/>
        <w:ind w:right="-47"/>
        <w:jc w:val="both"/>
        <w:rPr>
          <w:b w:val="0"/>
        </w:rPr>
      </w:pPr>
      <w:r w:rsidRPr="000D0128">
        <w:rPr>
          <w:sz w:val="22"/>
        </w:rPr>
        <w:t>Termin płatności:</w:t>
      </w:r>
      <w:r w:rsidRPr="00FE545C">
        <w:rPr>
          <w:b w:val="0"/>
          <w:sz w:val="22"/>
        </w:rPr>
        <w:t xml:space="preserve"> </w:t>
      </w:r>
      <w:r w:rsidRPr="000A0D0E">
        <w:rPr>
          <w:b w:val="0"/>
        </w:rPr>
        <w:t>Zapłata wynagrodzenia nastąpi przelewem w terminie 21 dni od daty otrzymania faktury przez Zamawiającego</w:t>
      </w:r>
      <w:r>
        <w:rPr>
          <w:b w:val="0"/>
        </w:rPr>
        <w:t>,</w:t>
      </w:r>
      <w:r w:rsidRPr="000A0D0E">
        <w:rPr>
          <w:b w:val="0"/>
        </w:rPr>
        <w:t xml:space="preserve"> na rachunek Wykonawcy umieszczony na dzień zlecenia przelewu w wykazie podmiotów o których mowa w art. 96b ust.1) Ustawy o podatku od towarów i usług.</w:t>
      </w:r>
    </w:p>
    <w:p w:rsidR="008D2AB8" w:rsidRDefault="008D2AB8" w:rsidP="005A15A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9C60F7" w:rsidRDefault="008D2AB8" w:rsidP="009C60F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9C60F7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9C60F7" w:rsidRPr="00730EFE" w:rsidRDefault="009C60F7" w:rsidP="009C60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9C60F7" w:rsidRPr="001C7C35" w:rsidRDefault="009C60F7" w:rsidP="009C60F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:rsidR="009C60F7" w:rsidRDefault="009C60F7" w:rsidP="009C60F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C60F7" w:rsidRDefault="009C60F7" w:rsidP="009C60F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C60F7" w:rsidRPr="002E51E7" w:rsidRDefault="009C60F7" w:rsidP="009C60F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:rsidR="009C60F7" w:rsidRPr="0015033B" w:rsidRDefault="009C60F7" w:rsidP="009C60F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C60F7" w:rsidRPr="00B66A62" w:rsidTr="00DB44F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9C60F7" w:rsidRPr="00B66A62" w:rsidRDefault="009C60F7" w:rsidP="00DB44F1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9C60F7" w:rsidRPr="00B66A62" w:rsidTr="00DB44F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9C60F7" w:rsidRPr="00B66A62" w:rsidTr="00DB44F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60F7" w:rsidRPr="00B66A62" w:rsidRDefault="009C60F7" w:rsidP="00DB44F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9C60F7" w:rsidRPr="00B66A62" w:rsidRDefault="009C60F7" w:rsidP="009C60F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:rsidR="009C60F7" w:rsidRPr="00B66A62" w:rsidRDefault="009C60F7" w:rsidP="009C60F7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9C60F7" w:rsidRPr="00B66A62" w:rsidRDefault="009C60F7" w:rsidP="009C60F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9C60F7" w:rsidRPr="00B66A62" w:rsidRDefault="009C60F7" w:rsidP="009C60F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:rsidR="009C60F7" w:rsidRPr="00B66A62" w:rsidRDefault="009C60F7" w:rsidP="009C60F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9C60F7" w:rsidRPr="00B66A62" w:rsidRDefault="009C60F7" w:rsidP="009C60F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9C60F7" w:rsidRPr="00B66A62" w:rsidRDefault="009C60F7" w:rsidP="009C60F7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9C60F7" w:rsidRPr="00B66A62" w:rsidRDefault="009C60F7" w:rsidP="009C60F7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9C60F7" w:rsidRPr="00B66A62" w:rsidRDefault="009C60F7" w:rsidP="009C60F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9C60F7" w:rsidRPr="00B66A62" w:rsidRDefault="009C60F7" w:rsidP="009C60F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9C60F7" w:rsidRPr="00B66A62" w:rsidRDefault="009C60F7" w:rsidP="009C60F7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9C60F7" w:rsidRPr="00B66A62" w:rsidRDefault="009C60F7" w:rsidP="009C60F7">
      <w:pPr>
        <w:jc w:val="both"/>
        <w:rPr>
          <w:sz w:val="22"/>
          <w:szCs w:val="20"/>
        </w:rPr>
      </w:pPr>
    </w:p>
    <w:p w:rsidR="009C60F7" w:rsidRPr="00EC5DE0" w:rsidRDefault="009C60F7" w:rsidP="009C60F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>.</w:t>
      </w:r>
    </w:p>
    <w:p w:rsidR="00FE545C" w:rsidRDefault="00FE545C" w:rsidP="009C60F7">
      <w:pPr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BF2" w:rsidRDefault="00296BF2">
      <w:r>
        <w:separator/>
      </w:r>
    </w:p>
  </w:endnote>
  <w:endnote w:type="continuationSeparator" w:id="0">
    <w:p w:rsidR="00296BF2" w:rsidRDefault="00296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DC4" w:rsidRDefault="00C14D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DC4" w:rsidRDefault="00C14D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BF2" w:rsidRDefault="00296BF2">
      <w:r>
        <w:separator/>
      </w:r>
    </w:p>
  </w:footnote>
  <w:footnote w:type="continuationSeparator" w:id="0">
    <w:p w:rsidR="00296BF2" w:rsidRDefault="00296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DC4" w:rsidRDefault="00C14D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5A15AC" w:rsidRPr="000D0128" w:rsidRDefault="005A15AC" w:rsidP="005A15AC">
    <w:pPr>
      <w:pStyle w:val="Nagwek"/>
    </w:pPr>
    <w:r>
      <w:rPr>
        <w:rFonts w:ascii="Arial" w:hAnsi="Arial" w:cs="Arial"/>
        <w:noProof/>
        <w:color w:val="555555"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http://www.power3.5.agh.edu.pl/fileadmin/default/templates/css/j/cop/system/pliki/naglow1.JPG" style="width:450pt;height:45pt;visibility:visible;mso-wrap-style:square">
          <v:imagedata r:id="rId1" o:title="naglow1"/>
        </v:shape>
      </w:pict>
    </w:r>
  </w:p>
  <w:p w:rsidR="005A15AC" w:rsidRDefault="005A15AC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DC4" w:rsidRDefault="00C14D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BF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6BF2"/>
    <w:rsid w:val="00315A4A"/>
    <w:rsid w:val="004B7300"/>
    <w:rsid w:val="004C6753"/>
    <w:rsid w:val="00595C87"/>
    <w:rsid w:val="005A15AC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60F7"/>
    <w:rsid w:val="00A0022B"/>
    <w:rsid w:val="00A346FE"/>
    <w:rsid w:val="00A47B4D"/>
    <w:rsid w:val="00A83018"/>
    <w:rsid w:val="00B774DC"/>
    <w:rsid w:val="00C14DC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B6C1D48"/>
  <w15:chartTrackingRefBased/>
  <w15:docId w15:val="{EEC04CD8-C045-4C30-8868-D4BEB257D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C6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2C8DA-7013-4627-AD43-C158B350E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455</Words>
  <Characters>3988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2021-09-16T07:58:00Z</dcterms:created>
  <dcterms:modified xsi:type="dcterms:W3CDTF">2021-09-16T08:01:00Z</dcterms:modified>
</cp:coreProperties>
</file>