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DE1C0F" w:rsidRPr="00DE1C0F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E1C0F" w:rsidRPr="00DE1C0F">
        <w:rPr>
          <w:rFonts w:ascii="Times New Roman" w:hAnsi="Times New Roman"/>
          <w:b/>
        </w:rPr>
        <w:t>ZP/D-36/A/21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E1C0F" w:rsidRPr="00DE1C0F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E1C0F" w:rsidRPr="00DE1C0F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DE1C0F" w:rsidRPr="00DE1C0F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E1C0F" w:rsidRPr="00DE1C0F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DE1C0F" w:rsidRPr="00DE1C0F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DE1C0F" w:rsidRPr="00110593" w:rsidTr="00807890">
        <w:tc>
          <w:tcPr>
            <w:tcW w:w="9212" w:type="dxa"/>
            <w:shd w:val="clear" w:color="auto" w:fill="D9D9D9"/>
          </w:tcPr>
          <w:p w:rsidR="00DE1C0F" w:rsidRPr="00110593" w:rsidRDefault="00DE1C0F" w:rsidP="00807890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DE1C0F" w:rsidRPr="00110593" w:rsidRDefault="00DE1C0F" w:rsidP="00807890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E1C0F">
              <w:rPr>
                <w:rFonts w:ascii="Times New Roman" w:hAnsi="Times New Roman"/>
              </w:rPr>
              <w:t>(</w:t>
            </w:r>
            <w:proofErr w:type="spellStart"/>
            <w:r w:rsidRPr="00DE1C0F">
              <w:rPr>
                <w:rFonts w:ascii="Times New Roman" w:hAnsi="Times New Roman"/>
              </w:rPr>
              <w:t>t.j</w:t>
            </w:r>
            <w:proofErr w:type="spellEnd"/>
            <w:r w:rsidRPr="00DE1C0F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DE1C0F" w:rsidRPr="00110593" w:rsidRDefault="00DE1C0F" w:rsidP="00807890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E1C0F" w:rsidRPr="00110593" w:rsidRDefault="00DE1C0F" w:rsidP="0080789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DE1C0F" w:rsidRPr="00DE1C0F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DE1C0F" w:rsidP="005434B3">
      <w:pPr>
        <w:spacing w:after="240" w:line="276" w:lineRule="auto"/>
        <w:jc w:val="center"/>
        <w:rPr>
          <w:rFonts w:ascii="Times New Roman" w:hAnsi="Times New Roman"/>
          <w:b/>
        </w:rPr>
      </w:pPr>
      <w:r w:rsidRPr="00DE1C0F">
        <w:rPr>
          <w:rFonts w:ascii="Times New Roman" w:hAnsi="Times New Roman"/>
          <w:b/>
        </w:rPr>
        <w:t>Dostawa cyfrowego projektora pomiarowego dla Wydziału Zarządzania Politechniki Częstochowskiej</w:t>
      </w:r>
    </w:p>
    <w:p w:rsidR="009123E4" w:rsidRDefault="009123E4" w:rsidP="005434B3">
      <w:pPr>
        <w:spacing w:after="240" w:line="276" w:lineRule="auto"/>
        <w:jc w:val="center"/>
        <w:rPr>
          <w:rFonts w:ascii="Times New Roman" w:hAnsi="Times New Roman"/>
        </w:rPr>
      </w:pP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123E4" w:rsidRDefault="009123E4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9123E4" w:rsidRDefault="009123E4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9123E4" w:rsidRDefault="009123E4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9123E4" w:rsidRDefault="009123E4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9123E4" w:rsidRDefault="009123E4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bookmarkStart w:id="0" w:name="_GoBack"/>
      <w:bookmarkEnd w:id="0"/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5B9" w:rsidRDefault="00B435B9" w:rsidP="0038231F">
      <w:pPr>
        <w:spacing w:after="0" w:line="240" w:lineRule="auto"/>
      </w:pPr>
      <w:r>
        <w:separator/>
      </w:r>
    </w:p>
  </w:endnote>
  <w:endnote w:type="continuationSeparator" w:id="0">
    <w:p w:rsidR="00B435B9" w:rsidRDefault="00B435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C0F" w:rsidRDefault="00DE1C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123E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123E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C0F" w:rsidRDefault="00DE1C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5B9" w:rsidRDefault="00B435B9" w:rsidP="0038231F">
      <w:pPr>
        <w:spacing w:after="0" w:line="240" w:lineRule="auto"/>
      </w:pPr>
      <w:r>
        <w:separator/>
      </w:r>
    </w:p>
  </w:footnote>
  <w:footnote w:type="continuationSeparator" w:id="0">
    <w:p w:rsidR="00B435B9" w:rsidRDefault="00B435B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C0F" w:rsidRDefault="00DE1C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C0F" w:rsidRDefault="00DE1C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C0F" w:rsidRDefault="00DE1C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35B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3E4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435B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1C0F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78A2FB"/>
  <w15:docId w15:val="{F1437F08-B387-4C25-8B9F-9B1E00D16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358628-A47B-413A-A787-AC17826B6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2021-09-23T06:31:00Z</dcterms:created>
  <dcterms:modified xsi:type="dcterms:W3CDTF">2021-09-23T06:31:00Z</dcterms:modified>
</cp:coreProperties>
</file>