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E13F2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13F2C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E13F2C">
        <w:rPr>
          <w:sz w:val="22"/>
          <w:szCs w:val="22"/>
        </w:rPr>
        <w:t>2021-09-28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13F2C" w:rsidP="00577BC6">
      <w:pPr>
        <w:spacing w:after="40"/>
        <w:rPr>
          <w:b/>
          <w:bCs/>
          <w:sz w:val="22"/>
          <w:szCs w:val="22"/>
        </w:rPr>
      </w:pPr>
      <w:r w:rsidRPr="00E13F2C">
        <w:rPr>
          <w:b/>
          <w:bCs/>
          <w:sz w:val="22"/>
          <w:szCs w:val="22"/>
        </w:rPr>
        <w:t>Politechnika Częstochowska</w:t>
      </w:r>
    </w:p>
    <w:p w:rsidR="00D665F5" w:rsidRPr="00BD5546" w:rsidRDefault="00E13F2C" w:rsidP="00D665F5">
      <w:pPr>
        <w:rPr>
          <w:sz w:val="22"/>
          <w:szCs w:val="22"/>
        </w:rPr>
      </w:pPr>
      <w:r w:rsidRPr="00E13F2C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E13F2C">
        <w:rPr>
          <w:sz w:val="22"/>
          <w:szCs w:val="22"/>
        </w:rPr>
        <w:t>69</w:t>
      </w:r>
    </w:p>
    <w:p w:rsidR="00D665F5" w:rsidRPr="00BD5546" w:rsidRDefault="00E13F2C" w:rsidP="00D665F5">
      <w:pPr>
        <w:rPr>
          <w:sz w:val="22"/>
          <w:szCs w:val="22"/>
        </w:rPr>
      </w:pPr>
      <w:r w:rsidRPr="00E13F2C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E13F2C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3F2C" w:rsidRPr="00E13F2C">
        <w:rPr>
          <w:b/>
          <w:sz w:val="22"/>
          <w:szCs w:val="22"/>
        </w:rPr>
        <w:t>ZP/DK-20/21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3F2C" w:rsidRPr="00E13F2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13F2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3F2C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3F2C" w:rsidRPr="00E13F2C">
        <w:rPr>
          <w:sz w:val="22"/>
          <w:szCs w:val="22"/>
        </w:rPr>
        <w:t>(</w:t>
      </w:r>
      <w:proofErr w:type="spellStart"/>
      <w:r w:rsidR="00E13F2C" w:rsidRPr="00E13F2C">
        <w:rPr>
          <w:sz w:val="22"/>
          <w:szCs w:val="22"/>
        </w:rPr>
        <w:t>t.j</w:t>
      </w:r>
      <w:proofErr w:type="spellEnd"/>
      <w:r w:rsidR="00E13F2C" w:rsidRPr="00E13F2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3F2C" w:rsidRPr="00E13F2C">
        <w:rPr>
          <w:sz w:val="22"/>
          <w:szCs w:val="22"/>
        </w:rPr>
        <w:t>28/09/2021</w:t>
      </w:r>
      <w:r w:rsidR="00FF4AB1" w:rsidRPr="00577BC6">
        <w:rPr>
          <w:sz w:val="22"/>
          <w:szCs w:val="22"/>
        </w:rPr>
        <w:t xml:space="preserve"> o godz. </w:t>
      </w:r>
      <w:r w:rsidR="00E13F2C" w:rsidRPr="00E13F2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bookmarkStart w:id="1" w:name="_GoBack"/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proofErr w:type="spellStart"/>
            <w:r w:rsidRPr="00E13F2C">
              <w:t>Computer</w:t>
            </w:r>
            <w:proofErr w:type="spellEnd"/>
            <w:r w:rsidRPr="00E13F2C">
              <w:t xml:space="preserve"> Center Marek Domagała</w:t>
            </w:r>
          </w:p>
          <w:p w:rsidR="00E13F2C" w:rsidRPr="00CB5EDB" w:rsidRDefault="00E13F2C" w:rsidP="00077151">
            <w:r w:rsidRPr="00E13F2C">
              <w:t>1 maja</w:t>
            </w:r>
            <w:r w:rsidRPr="00CB5EDB">
              <w:t xml:space="preserve"> </w:t>
            </w:r>
            <w:r w:rsidRPr="00E13F2C">
              <w:t>30/C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42-217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340 464.00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211 756.80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54 243.00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17 220.00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4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8 364.00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lastRenderedPageBreak/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lastRenderedPageBreak/>
              <w:t>4 674.00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6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2 410.80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7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959.40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8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996.30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9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848.70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10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BIS S.C. KAROL KOWALSKI, ŁUKASZ KOWALSKI</w:t>
            </w:r>
          </w:p>
          <w:p w:rsidR="00E13F2C" w:rsidRPr="00CB5EDB" w:rsidRDefault="00E13F2C" w:rsidP="00077151">
            <w:r w:rsidRPr="00E13F2C">
              <w:t>AL. NIEPODLEGŁOŚCI</w:t>
            </w:r>
            <w:r w:rsidRPr="00CB5EDB">
              <w:t xml:space="preserve"> </w:t>
            </w:r>
            <w:r w:rsidRPr="00E13F2C">
              <w:t>41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42-216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885.60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47 847.00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14 637.00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4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7 134.00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2 066.40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6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2 398.50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7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1 722.00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8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1 020.90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9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762.60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10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ACOM SP.J. WANDA DRZEWIECKA ANNA DRZEWIECKA</w:t>
            </w:r>
          </w:p>
          <w:p w:rsidR="00E13F2C" w:rsidRPr="00CB5EDB" w:rsidRDefault="00E13F2C" w:rsidP="00077151">
            <w:r w:rsidRPr="00E13F2C">
              <w:t>Mościckiego</w:t>
            </w:r>
            <w:r w:rsidRPr="00CB5EDB">
              <w:t xml:space="preserve"> </w:t>
            </w:r>
            <w:r w:rsidRPr="00E13F2C">
              <w:t>13/4A/B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42-218</w:t>
            </w:r>
            <w:r w:rsidRPr="00CB5EDB">
              <w:t xml:space="preserve"> </w:t>
            </w:r>
            <w:r w:rsidRPr="00E13F2C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836.40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TEST-SYSTEM s.c.</w:t>
            </w:r>
          </w:p>
          <w:p w:rsidR="00E13F2C" w:rsidRPr="00CB5EDB" w:rsidRDefault="00E13F2C" w:rsidP="00077151">
            <w:r w:rsidRPr="00E13F2C">
              <w:t>Młyńska</w:t>
            </w:r>
            <w:r w:rsidRPr="00CB5EDB">
              <w:t xml:space="preserve"> </w:t>
            </w:r>
            <w:r w:rsidRPr="00E13F2C">
              <w:t>11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66-400</w:t>
            </w:r>
            <w:r w:rsidRPr="00CB5EDB">
              <w:t xml:space="preserve"> </w:t>
            </w:r>
            <w:r w:rsidRPr="00E13F2C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198 768.00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>TEST-SYSTEM s.c.</w:t>
            </w:r>
          </w:p>
          <w:p w:rsidR="00E13F2C" w:rsidRPr="00CB5EDB" w:rsidRDefault="00E13F2C" w:rsidP="00077151">
            <w:r w:rsidRPr="00E13F2C">
              <w:t>Młyńska</w:t>
            </w:r>
            <w:r w:rsidRPr="00CB5EDB">
              <w:t xml:space="preserve"> </w:t>
            </w:r>
            <w:r w:rsidRPr="00E13F2C">
              <w:t>11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66-400</w:t>
            </w:r>
            <w:r w:rsidRPr="00CB5EDB">
              <w:t xml:space="preserve"> </w:t>
            </w:r>
            <w:r w:rsidRPr="00E13F2C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57 933.00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 xml:space="preserve">CEZAR Cezary </w:t>
            </w:r>
            <w:proofErr w:type="spellStart"/>
            <w:r w:rsidRPr="00E13F2C">
              <w:t>Machnio</w:t>
            </w:r>
            <w:proofErr w:type="spellEnd"/>
            <w:r w:rsidRPr="00E13F2C">
              <w:t xml:space="preserve"> i Piotr Gębka Sp. z o.o.</w:t>
            </w:r>
          </w:p>
          <w:p w:rsidR="00E13F2C" w:rsidRPr="00CB5EDB" w:rsidRDefault="00E13F2C" w:rsidP="00077151">
            <w:r w:rsidRPr="00E13F2C">
              <w:t>ul. Wolność 8 lok. 4,</w:t>
            </w:r>
            <w:r w:rsidRPr="00CB5EDB">
              <w:t xml:space="preserve"> </w:t>
            </w:r>
            <w:r w:rsidRPr="00E13F2C">
              <w:t>8/4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26-600</w:t>
            </w:r>
            <w:r w:rsidRPr="00CB5EDB">
              <w:t xml:space="preserve"> </w:t>
            </w:r>
            <w:r w:rsidRPr="00E13F2C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226 674.24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 xml:space="preserve">CEZAR Cezary </w:t>
            </w:r>
            <w:proofErr w:type="spellStart"/>
            <w:r w:rsidRPr="00E13F2C">
              <w:t>Machnio</w:t>
            </w:r>
            <w:proofErr w:type="spellEnd"/>
            <w:r w:rsidRPr="00E13F2C">
              <w:t xml:space="preserve"> i Piotr Gębka Sp. z o.o.</w:t>
            </w:r>
          </w:p>
          <w:p w:rsidR="00E13F2C" w:rsidRPr="00CB5EDB" w:rsidRDefault="00E13F2C" w:rsidP="00077151">
            <w:r w:rsidRPr="00E13F2C">
              <w:t>ul. Wolność 8 lok. 4,</w:t>
            </w:r>
            <w:r w:rsidRPr="00CB5EDB">
              <w:t xml:space="preserve"> </w:t>
            </w:r>
            <w:r w:rsidRPr="00E13F2C">
              <w:t>8/4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26-600</w:t>
            </w:r>
            <w:r w:rsidRPr="00CB5EDB">
              <w:t xml:space="preserve"> </w:t>
            </w:r>
            <w:r w:rsidRPr="00E13F2C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50 829.75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 xml:space="preserve">Web-Profit Maciej </w:t>
            </w:r>
            <w:proofErr w:type="spellStart"/>
            <w:r w:rsidRPr="00E13F2C">
              <w:t>Kuźlik</w:t>
            </w:r>
            <w:proofErr w:type="spellEnd"/>
          </w:p>
          <w:p w:rsidR="00E13F2C" w:rsidRPr="00CB5EDB" w:rsidRDefault="00E13F2C" w:rsidP="00077151">
            <w:r w:rsidRPr="00E13F2C">
              <w:t>Spokojna</w:t>
            </w:r>
            <w:r w:rsidRPr="00CB5EDB">
              <w:t xml:space="preserve"> </w:t>
            </w:r>
            <w:r w:rsidRPr="00E13F2C">
              <w:t>18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41-940</w:t>
            </w:r>
            <w:r w:rsidRPr="00CB5EDB">
              <w:t xml:space="preserve"> </w:t>
            </w:r>
            <w:r w:rsidRPr="00E13F2C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149 568.00 zł</w:t>
            </w:r>
          </w:p>
        </w:tc>
      </w:tr>
      <w:tr w:rsidR="00E13F2C" w:rsidRPr="00075CD0" w:rsidTr="00077151">
        <w:tc>
          <w:tcPr>
            <w:tcW w:w="993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2</w:t>
            </w:r>
          </w:p>
        </w:tc>
        <w:tc>
          <w:tcPr>
            <w:tcW w:w="4110" w:type="dxa"/>
            <w:shd w:val="clear" w:color="auto" w:fill="auto"/>
          </w:tcPr>
          <w:p w:rsidR="00E13F2C" w:rsidRPr="00C82837" w:rsidRDefault="00E13F2C" w:rsidP="00077151">
            <w:pPr>
              <w:spacing w:before="40"/>
            </w:pPr>
            <w:r w:rsidRPr="00E13F2C">
              <w:t xml:space="preserve">Web-Profit Maciej </w:t>
            </w:r>
            <w:proofErr w:type="spellStart"/>
            <w:r w:rsidRPr="00E13F2C">
              <w:t>Kuźlik</w:t>
            </w:r>
            <w:proofErr w:type="spellEnd"/>
          </w:p>
          <w:p w:rsidR="00E13F2C" w:rsidRPr="00CB5EDB" w:rsidRDefault="00E13F2C" w:rsidP="00077151">
            <w:r w:rsidRPr="00E13F2C">
              <w:t>Spokojna</w:t>
            </w:r>
            <w:r w:rsidRPr="00CB5EDB">
              <w:t xml:space="preserve"> </w:t>
            </w:r>
            <w:r w:rsidRPr="00E13F2C">
              <w:t>18</w:t>
            </w:r>
            <w:r w:rsidRPr="00CB5EDB">
              <w:t xml:space="preserve"> </w:t>
            </w:r>
          </w:p>
          <w:p w:rsidR="00E13F2C" w:rsidRPr="00CB5EDB" w:rsidRDefault="00E13F2C" w:rsidP="00077151">
            <w:pPr>
              <w:spacing w:after="120"/>
              <w:jc w:val="both"/>
            </w:pPr>
            <w:r w:rsidRPr="00E13F2C">
              <w:t>41-940</w:t>
            </w:r>
            <w:r w:rsidRPr="00CB5EDB">
              <w:t xml:space="preserve"> </w:t>
            </w:r>
            <w:r w:rsidRPr="00E13F2C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F2C" w:rsidRPr="00CB5EDB" w:rsidRDefault="00E13F2C" w:rsidP="00077151">
            <w:pPr>
              <w:spacing w:before="120" w:after="120"/>
              <w:jc w:val="center"/>
            </w:pPr>
            <w:r w:rsidRPr="00E13F2C">
              <w:t>44 280.00 zł</w:t>
            </w:r>
          </w:p>
        </w:tc>
      </w:tr>
      <w:bookmarkEnd w:id="0"/>
      <w:bookmarkEnd w:id="1"/>
    </w:tbl>
    <w:p w:rsidR="00C236D3" w:rsidRPr="006B27ED" w:rsidRDefault="00C236D3" w:rsidP="00EC32FC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002" w:rsidRDefault="001A2002">
      <w:r>
        <w:separator/>
      </w:r>
    </w:p>
  </w:endnote>
  <w:endnote w:type="continuationSeparator" w:id="0">
    <w:p w:rsidR="001A2002" w:rsidRDefault="001A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448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8F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8F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32F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002" w:rsidRDefault="001A2002">
      <w:r>
        <w:separator/>
      </w:r>
    </w:p>
  </w:footnote>
  <w:footnote w:type="continuationSeparator" w:id="0">
    <w:p w:rsidR="001A2002" w:rsidRDefault="001A2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F2C" w:rsidRDefault="00E13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F2C" w:rsidRDefault="00E13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F2C" w:rsidRDefault="00E13F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002"/>
    <w:rsid w:val="00007727"/>
    <w:rsid w:val="00017720"/>
    <w:rsid w:val="00035488"/>
    <w:rsid w:val="000448F3"/>
    <w:rsid w:val="000D7F25"/>
    <w:rsid w:val="000E00E5"/>
    <w:rsid w:val="00173B20"/>
    <w:rsid w:val="001A2002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13F2C"/>
    <w:rsid w:val="00EA3476"/>
    <w:rsid w:val="00EC32FC"/>
    <w:rsid w:val="00F16C60"/>
    <w:rsid w:val="00F508D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1E3E25-3711-494E-A8C6-E17AA6A6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2021-09-28T11:09:00Z</cp:lastPrinted>
  <dcterms:created xsi:type="dcterms:W3CDTF">2021-09-28T11:16:00Z</dcterms:created>
  <dcterms:modified xsi:type="dcterms:W3CDTF">2021-09-28T11:16:00Z</dcterms:modified>
</cp:coreProperties>
</file>